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D0079" w14:textId="77777777" w:rsidR="003C2EF6" w:rsidRPr="00E874DC" w:rsidRDefault="003C2EF6" w:rsidP="003C2EF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0437E34C" w14:textId="77777777" w:rsidR="003C2EF6" w:rsidRDefault="003C2EF6" w:rsidP="003C2EF6">
      <w:pPr>
        <w:spacing w:before="48" w:line="240" w:lineRule="atLeast"/>
        <w:jc w:val="right"/>
        <w:rPr>
          <w:b/>
          <w:sz w:val="24"/>
          <w:szCs w:val="24"/>
          <w:lang w:val="pl-PL"/>
        </w:rPr>
      </w:pPr>
    </w:p>
    <w:p w14:paraId="6F179D11" w14:textId="77777777" w:rsidR="003C2EF6" w:rsidRDefault="003C2EF6" w:rsidP="003C2EF6">
      <w:pPr>
        <w:spacing w:before="48" w:line="240" w:lineRule="atLeast"/>
        <w:jc w:val="center"/>
        <w:rPr>
          <w:b/>
          <w:sz w:val="24"/>
          <w:szCs w:val="24"/>
          <w:lang w:val="pl-PL"/>
        </w:rPr>
      </w:pPr>
      <w:r>
        <w:rPr>
          <w:b/>
          <w:sz w:val="24"/>
          <w:szCs w:val="24"/>
          <w:lang w:val="pl-PL"/>
        </w:rPr>
        <w:t>WZÓR UMOWY</w:t>
      </w:r>
    </w:p>
    <w:p w14:paraId="77F199CC" w14:textId="77777777" w:rsidR="003C2EF6" w:rsidRDefault="003C2EF6" w:rsidP="003C2EF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AA6146F" w14:textId="77777777" w:rsidR="003C2EF6" w:rsidRDefault="003C2EF6" w:rsidP="003C2EF6">
      <w:pPr>
        <w:spacing w:before="48" w:line="240" w:lineRule="atLeast"/>
        <w:jc w:val="center"/>
        <w:rPr>
          <w:b/>
          <w:sz w:val="28"/>
          <w:lang w:val="pl-PL"/>
        </w:rPr>
      </w:pPr>
    </w:p>
    <w:p w14:paraId="206A9A67" w14:textId="34E2B553" w:rsidR="003C2EF6" w:rsidRPr="00AA2A22" w:rsidRDefault="003C2EF6" w:rsidP="003C2EF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w:t>
      </w:r>
      <w:r w:rsidR="00A51AE8">
        <w:rPr>
          <w:rFonts w:ascii="Times New Roman" w:hAnsi="Times New Roman"/>
        </w:rPr>
        <w:t>447</w:t>
      </w:r>
      <w:r>
        <w:rPr>
          <w:rFonts w:ascii="Times New Roman" w:hAnsi="Times New Roman"/>
        </w:rPr>
        <w:t>/22</w:t>
      </w:r>
      <w:r w:rsidRPr="00AA2A22">
        <w:rPr>
          <w:rFonts w:ascii="Times New Roman" w:hAnsi="Times New Roman"/>
        </w:rPr>
        <w:t xml:space="preserve"> </w:t>
      </w:r>
    </w:p>
    <w:p w14:paraId="34B21E1C" w14:textId="77777777" w:rsidR="003C2EF6" w:rsidRDefault="003C2EF6" w:rsidP="003C2EF6">
      <w:pPr>
        <w:pStyle w:val="Tekstpodstawowy"/>
        <w:ind w:right="-47"/>
        <w:jc w:val="both"/>
        <w:rPr>
          <w:rFonts w:ascii="Times New Roman" w:hAnsi="Times New Roman"/>
        </w:rPr>
      </w:pPr>
      <w:r w:rsidRPr="00AA2A22">
        <w:rPr>
          <w:rFonts w:ascii="Times New Roman" w:hAnsi="Times New Roman"/>
        </w:rPr>
        <w:t>pomiędzy</w:t>
      </w:r>
    </w:p>
    <w:p w14:paraId="3039F6F5" w14:textId="77777777" w:rsidR="003C2EF6" w:rsidRDefault="003C2EF6" w:rsidP="003C2EF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AC3E63A" w14:textId="77777777" w:rsidR="003C2EF6" w:rsidRDefault="003C2EF6" w:rsidP="003C2EF6">
      <w:pPr>
        <w:pStyle w:val="Tekstpodstawowy"/>
        <w:ind w:right="-47"/>
        <w:jc w:val="both"/>
        <w:rPr>
          <w:rFonts w:ascii="Times New Roman" w:hAnsi="Times New Roman"/>
        </w:rPr>
      </w:pPr>
      <w:r>
        <w:rPr>
          <w:rFonts w:ascii="Times New Roman" w:hAnsi="Times New Roman"/>
        </w:rPr>
        <w:t>reprezentowana przez:</w:t>
      </w:r>
    </w:p>
    <w:p w14:paraId="08641504" w14:textId="77777777" w:rsidR="003C2EF6" w:rsidRDefault="003C2EF6" w:rsidP="003C2EF6">
      <w:pPr>
        <w:pStyle w:val="Tekstpodstawowy"/>
        <w:ind w:right="-47"/>
        <w:jc w:val="both"/>
        <w:rPr>
          <w:rFonts w:ascii="Times New Roman" w:hAnsi="Times New Roman"/>
        </w:rPr>
      </w:pPr>
      <w:r>
        <w:rPr>
          <w:rFonts w:ascii="Times New Roman" w:hAnsi="Times New Roman"/>
        </w:rPr>
        <w:t xml:space="preserve">1.Dziekana Wydziału /Kierownika Jednostki/............................................................................. </w:t>
      </w:r>
    </w:p>
    <w:p w14:paraId="0286FB0C" w14:textId="77777777" w:rsidR="003C2EF6" w:rsidRDefault="003C2EF6" w:rsidP="003C2EF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F599E81" w14:textId="77777777" w:rsidR="003C2EF6" w:rsidRDefault="003C2EF6" w:rsidP="003C2EF6">
      <w:pPr>
        <w:pStyle w:val="Tekstpodstawowy"/>
        <w:ind w:right="-47"/>
        <w:jc w:val="both"/>
        <w:rPr>
          <w:rFonts w:ascii="Times New Roman" w:hAnsi="Times New Roman"/>
        </w:rPr>
      </w:pPr>
      <w:r>
        <w:rPr>
          <w:rFonts w:ascii="Times New Roman" w:hAnsi="Times New Roman"/>
        </w:rPr>
        <w:t>zwaną dalej KUPUJĄCYM</w:t>
      </w:r>
    </w:p>
    <w:p w14:paraId="7C22759B" w14:textId="77777777" w:rsidR="003C2EF6" w:rsidRDefault="003C2EF6" w:rsidP="003C2EF6">
      <w:pPr>
        <w:pStyle w:val="Tekstpodstawowy"/>
        <w:ind w:right="-47"/>
        <w:jc w:val="both"/>
        <w:rPr>
          <w:rFonts w:ascii="Times New Roman" w:hAnsi="Times New Roman"/>
        </w:rPr>
      </w:pPr>
      <w:r>
        <w:rPr>
          <w:rFonts w:ascii="Times New Roman" w:hAnsi="Times New Roman"/>
        </w:rPr>
        <w:t xml:space="preserve">a </w:t>
      </w:r>
    </w:p>
    <w:p w14:paraId="5106BBBC" w14:textId="77777777" w:rsidR="003C2EF6" w:rsidRDefault="003C2EF6" w:rsidP="003C2EF6">
      <w:pPr>
        <w:pStyle w:val="Tekstpodstawowy"/>
        <w:ind w:right="-47"/>
        <w:jc w:val="both"/>
        <w:rPr>
          <w:rFonts w:ascii="Times New Roman" w:hAnsi="Times New Roman"/>
        </w:rPr>
      </w:pPr>
      <w:r>
        <w:rPr>
          <w:rFonts w:ascii="Times New Roman" w:hAnsi="Times New Roman"/>
        </w:rPr>
        <w:t>......................................................................................................................................................</w:t>
      </w:r>
    </w:p>
    <w:p w14:paraId="0A5D0207" w14:textId="77777777" w:rsidR="003C2EF6" w:rsidRDefault="003C2EF6" w:rsidP="003C2EF6">
      <w:pPr>
        <w:pStyle w:val="Tekstpodstawowy"/>
        <w:ind w:right="-47"/>
        <w:jc w:val="both"/>
        <w:rPr>
          <w:rFonts w:ascii="Times New Roman" w:hAnsi="Times New Roman"/>
        </w:rPr>
      </w:pPr>
      <w:r>
        <w:rPr>
          <w:rFonts w:ascii="Times New Roman" w:hAnsi="Times New Roman"/>
        </w:rPr>
        <w:t>......................................................................................................................................................</w:t>
      </w:r>
    </w:p>
    <w:p w14:paraId="2D237B25" w14:textId="77777777" w:rsidR="003C2EF6" w:rsidRDefault="003C2EF6" w:rsidP="003C2EF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538018C" w14:textId="77777777" w:rsidR="003C2EF6" w:rsidRDefault="003C2EF6" w:rsidP="003C2EF6">
      <w:pPr>
        <w:pStyle w:val="Tekstpodstawowy"/>
        <w:ind w:right="-47"/>
        <w:jc w:val="both"/>
        <w:rPr>
          <w:rFonts w:ascii="Times New Roman" w:hAnsi="Times New Roman"/>
        </w:rPr>
      </w:pPr>
      <w:r>
        <w:rPr>
          <w:rFonts w:ascii="Times New Roman" w:hAnsi="Times New Roman"/>
        </w:rPr>
        <w:t>reprezentowanym przez:</w:t>
      </w:r>
    </w:p>
    <w:p w14:paraId="10A0402A" w14:textId="77777777" w:rsidR="003C2EF6" w:rsidRDefault="003C2EF6" w:rsidP="003C2EF6">
      <w:pPr>
        <w:pStyle w:val="Tekstpodstawowy"/>
        <w:ind w:right="-47"/>
        <w:jc w:val="both"/>
        <w:rPr>
          <w:rFonts w:ascii="Times New Roman" w:hAnsi="Times New Roman"/>
        </w:rPr>
      </w:pPr>
      <w:r>
        <w:rPr>
          <w:rFonts w:ascii="Times New Roman" w:hAnsi="Times New Roman"/>
        </w:rPr>
        <w:t>1...................................................................................................................................................</w:t>
      </w:r>
    </w:p>
    <w:p w14:paraId="6ECA38BD" w14:textId="77777777" w:rsidR="003C2EF6" w:rsidRDefault="003C2EF6" w:rsidP="003C2EF6">
      <w:pPr>
        <w:pStyle w:val="Tekstpodstawowy"/>
        <w:ind w:right="-47"/>
        <w:jc w:val="both"/>
        <w:rPr>
          <w:rFonts w:ascii="Times New Roman" w:hAnsi="Times New Roman"/>
        </w:rPr>
      </w:pPr>
      <w:r>
        <w:rPr>
          <w:rFonts w:ascii="Times New Roman" w:hAnsi="Times New Roman"/>
        </w:rPr>
        <w:t xml:space="preserve">2................................................................................................................................................... </w:t>
      </w:r>
    </w:p>
    <w:p w14:paraId="5EEF8E50" w14:textId="77777777" w:rsidR="003C2EF6" w:rsidRDefault="003C2EF6" w:rsidP="003C2EF6">
      <w:pPr>
        <w:pStyle w:val="Tekstpodstawowy"/>
        <w:ind w:right="-47"/>
        <w:jc w:val="both"/>
        <w:rPr>
          <w:rFonts w:ascii="Times New Roman" w:hAnsi="Times New Roman"/>
        </w:rPr>
      </w:pPr>
      <w:r>
        <w:rPr>
          <w:rFonts w:ascii="Times New Roman" w:hAnsi="Times New Roman"/>
        </w:rPr>
        <w:t>zwanym dalej SPRZEDAWCĄ</w:t>
      </w:r>
    </w:p>
    <w:p w14:paraId="27338362" w14:textId="77777777" w:rsidR="003C2EF6" w:rsidRDefault="003C2EF6" w:rsidP="003C2EF6">
      <w:pPr>
        <w:pStyle w:val="Tekstpodstawowy"/>
        <w:ind w:right="-47"/>
        <w:jc w:val="center"/>
        <w:rPr>
          <w:rFonts w:ascii="Times New Roman" w:hAnsi="Times New Roman"/>
        </w:rPr>
      </w:pPr>
    </w:p>
    <w:p w14:paraId="7E4404CA"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t>§ 1</w:t>
      </w:r>
    </w:p>
    <w:p w14:paraId="1278B072" w14:textId="76AC5BF7" w:rsidR="003C2EF6" w:rsidRPr="00DB304F" w:rsidRDefault="003C2EF6" w:rsidP="003C2EF6">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DB304F">
        <w:rPr>
          <w:rFonts w:ascii="Times New Roman" w:hAnsi="Times New Roman"/>
          <w:b/>
        </w:rPr>
        <w:t>dostawa</w:t>
      </w:r>
      <w:r w:rsidR="00A51AE8">
        <w:rPr>
          <w:rFonts w:ascii="Times New Roman" w:hAnsi="Times New Roman"/>
          <w:b/>
        </w:rPr>
        <w:t>,</w:t>
      </w:r>
      <w:r w:rsidRPr="00DB304F">
        <w:rPr>
          <w:rFonts w:ascii="Times New Roman" w:hAnsi="Times New Roman"/>
          <w:b/>
        </w:rPr>
        <w:t xml:space="preserve"> </w:t>
      </w:r>
      <w:r w:rsidR="00A51AE8" w:rsidRPr="00A51AE8">
        <w:rPr>
          <w:rFonts w:ascii="Times New Roman" w:hAnsi="Times New Roman"/>
          <w:b/>
        </w:rPr>
        <w:t xml:space="preserve">zainstalowanie i uruchomienie zestawu dydaktycznych stanowisk laboratoryjnych na potrzeby zajęć z zakresu termodynamiki dla laboratorium KIG </w:t>
      </w:r>
      <w:proofErr w:type="spellStart"/>
      <w:r w:rsidR="00A51AE8" w:rsidRPr="00A51AE8">
        <w:rPr>
          <w:rFonts w:ascii="Times New Roman" w:hAnsi="Times New Roman"/>
          <w:b/>
        </w:rPr>
        <w:t>WWNiG</w:t>
      </w:r>
      <w:proofErr w:type="spellEnd"/>
    </w:p>
    <w:p w14:paraId="3B15D104" w14:textId="77777777" w:rsidR="003C2EF6" w:rsidRPr="0043435F" w:rsidRDefault="003C2EF6" w:rsidP="003C2EF6">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4F006ADB" w14:textId="77777777" w:rsidR="003C2EF6" w:rsidRPr="0043435F" w:rsidRDefault="003C2EF6" w:rsidP="003C2EF6">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5E103CAE" w14:textId="77777777" w:rsidR="003C2EF6" w:rsidRDefault="003C2EF6" w:rsidP="003C2EF6">
      <w:pPr>
        <w:pStyle w:val="Tekstpodstawowy"/>
        <w:ind w:right="-47"/>
        <w:jc w:val="both"/>
        <w:rPr>
          <w:rFonts w:ascii="Times New Roman" w:hAnsi="Times New Roman"/>
        </w:rPr>
      </w:pPr>
    </w:p>
    <w:p w14:paraId="2FF4D958"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t>§ 2</w:t>
      </w:r>
    </w:p>
    <w:p w14:paraId="5F42E1A7" w14:textId="7F9D2419" w:rsidR="003C2EF6" w:rsidRPr="0043435F" w:rsidRDefault="003C2EF6" w:rsidP="003C2EF6">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sidR="00A51AE8">
        <w:rPr>
          <w:rFonts w:ascii="Times New Roman" w:hAnsi="Times New Roman"/>
          <w:szCs w:val="24"/>
        </w:rPr>
        <w:t>, zainstalować i uruchomić</w:t>
      </w:r>
      <w:r w:rsidRPr="0043435F">
        <w:rPr>
          <w:rFonts w:ascii="Times New Roman" w:hAnsi="Times New Roman"/>
          <w:szCs w:val="24"/>
        </w:rPr>
        <w:t xml:space="preserve"> sprzęt, o którym mowa w § 1 w terminie do ……. dni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23D7B7F5" w14:textId="6CE842DF" w:rsidR="003C2EF6" w:rsidRDefault="003C2EF6" w:rsidP="003C2EF6">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55A65F7" w14:textId="7187179A" w:rsidR="00A51AE8" w:rsidRPr="00B566BE" w:rsidRDefault="00A51AE8" w:rsidP="003C2EF6">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B566BE">
        <w:rPr>
          <w:rFonts w:ascii="Times New Roman" w:hAnsi="Times New Roman"/>
        </w:rPr>
        <w:t xml:space="preserve">Dodatkowo Sprzedawca zobowiązuje się (bez prawa do odrębnego wynagrodzenia)  do przeprowadzenia szkolenia (dla minimum </w:t>
      </w:r>
      <w:r w:rsidR="00B566BE" w:rsidRPr="00B566BE">
        <w:rPr>
          <w:rFonts w:ascii="Times New Roman" w:hAnsi="Times New Roman"/>
        </w:rPr>
        <w:t>2</w:t>
      </w:r>
      <w:r w:rsidRPr="00B566BE">
        <w:rPr>
          <w:rFonts w:ascii="Times New Roman" w:hAnsi="Times New Roman"/>
        </w:rPr>
        <w:t xml:space="preserve"> osób) w zakresie obsługi urządzenia, prowadzone w siedzibie użytkownika, w wymiarze co najmniej jednego dnia roboczego</w:t>
      </w:r>
    </w:p>
    <w:p w14:paraId="25B90840" w14:textId="1BABF76B" w:rsidR="003C2EF6" w:rsidRPr="0043435F" w:rsidRDefault="003C2EF6" w:rsidP="003C2EF6">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w:t>
      </w:r>
      <w:r w:rsidR="00A51AE8">
        <w:rPr>
          <w:rFonts w:ascii="Times New Roman" w:hAnsi="Times New Roman"/>
          <w:szCs w:val="24"/>
        </w:rPr>
        <w:t>, zainstaluje u uruchomi</w:t>
      </w:r>
      <w:r w:rsidRPr="0043435F">
        <w:rPr>
          <w:rFonts w:ascii="Times New Roman" w:hAnsi="Times New Roman"/>
          <w:szCs w:val="24"/>
        </w:rPr>
        <w:t xml:space="preserve"> towar na miejsc</w:t>
      </w:r>
      <w:r w:rsidR="00A51AE8">
        <w:rPr>
          <w:rFonts w:ascii="Times New Roman" w:hAnsi="Times New Roman"/>
          <w:szCs w:val="24"/>
        </w:rPr>
        <w:t>e</w:t>
      </w:r>
      <w:r w:rsidRPr="0043435F">
        <w:rPr>
          <w:rFonts w:ascii="Times New Roman" w:hAnsi="Times New Roman"/>
          <w:szCs w:val="24"/>
        </w:rPr>
        <w:t xml:space="preserve"> przeznaczenia w stanie zupełnym.</w:t>
      </w:r>
    </w:p>
    <w:p w14:paraId="467E3559" w14:textId="77777777" w:rsidR="003C2EF6" w:rsidRDefault="003C2EF6" w:rsidP="003C2EF6">
      <w:pPr>
        <w:pStyle w:val="Tekstpodstawowy"/>
        <w:ind w:right="-47"/>
        <w:jc w:val="both"/>
        <w:rPr>
          <w:rFonts w:ascii="Times New Roman" w:hAnsi="Times New Roman"/>
        </w:rPr>
      </w:pPr>
    </w:p>
    <w:p w14:paraId="72D176B7"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lastRenderedPageBreak/>
        <w:t>§ 3</w:t>
      </w:r>
    </w:p>
    <w:p w14:paraId="68C42D15" w14:textId="77777777" w:rsidR="003C2EF6" w:rsidRPr="0043435F" w:rsidRDefault="003C2EF6" w:rsidP="003C2EF6">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9028054" w14:textId="77777777" w:rsidR="003C2EF6" w:rsidRPr="0043435F" w:rsidRDefault="003C2EF6" w:rsidP="003C2EF6">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0020078" w14:textId="77777777" w:rsidR="003C2EF6" w:rsidRPr="0043435F" w:rsidRDefault="003C2EF6" w:rsidP="003C2EF6">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7DD561D0" w14:textId="3D0FFDF6" w:rsidR="003C2EF6" w:rsidRPr="0043435F" w:rsidRDefault="003C2EF6" w:rsidP="003C2EF6">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w:t>
      </w:r>
      <w:r w:rsidR="00A51AE8">
        <w:rPr>
          <w:rFonts w:ascii="Times New Roman" w:hAnsi="Times New Roman"/>
          <w:szCs w:val="24"/>
        </w:rPr>
        <w:t>, instalacje i uruchomienie</w:t>
      </w:r>
      <w:r w:rsidRPr="0043435F">
        <w:rPr>
          <w:rFonts w:ascii="Times New Roman" w:hAnsi="Times New Roman"/>
          <w:szCs w:val="24"/>
        </w:rPr>
        <w:t xml:space="preserv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166ED5" w14:textId="77777777" w:rsidR="003C2EF6" w:rsidRDefault="003C2EF6" w:rsidP="003C2EF6">
      <w:pPr>
        <w:pStyle w:val="Tekstpodstawowy"/>
        <w:ind w:right="-47"/>
        <w:jc w:val="both"/>
        <w:rPr>
          <w:rFonts w:ascii="Times New Roman" w:hAnsi="Times New Roman"/>
        </w:rPr>
      </w:pPr>
    </w:p>
    <w:p w14:paraId="3DA6CE66"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t>§ 4</w:t>
      </w:r>
    </w:p>
    <w:p w14:paraId="434903FC" w14:textId="77777777" w:rsidR="003C2EF6" w:rsidRDefault="003C2EF6" w:rsidP="003C2EF6">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32AA7B9" w14:textId="77777777" w:rsidR="003C2EF6" w:rsidRDefault="003C2EF6" w:rsidP="003C2EF6">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671417D" w14:textId="77777777" w:rsidR="003C2EF6" w:rsidRDefault="003C2EF6" w:rsidP="003C2EF6">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71EA5E14" w14:textId="77777777" w:rsidR="003C2EF6" w:rsidRPr="00593CEB" w:rsidRDefault="003C2EF6" w:rsidP="003C2EF6">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7282744" w14:textId="77777777" w:rsidR="003C2EF6" w:rsidRDefault="003C2EF6" w:rsidP="003C2EF6">
      <w:pPr>
        <w:pStyle w:val="Tekstpodstawowy"/>
        <w:ind w:right="-47"/>
        <w:jc w:val="center"/>
        <w:rPr>
          <w:rFonts w:ascii="Times New Roman" w:hAnsi="Times New Roman"/>
        </w:rPr>
      </w:pPr>
    </w:p>
    <w:p w14:paraId="6A773B3C"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t>§ 5</w:t>
      </w:r>
    </w:p>
    <w:p w14:paraId="7B285D56" w14:textId="77777777" w:rsidR="003C2EF6" w:rsidRPr="00C53B52" w:rsidRDefault="003C2EF6" w:rsidP="003C2EF6">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691A5B3" w14:textId="77777777" w:rsidR="003C2EF6" w:rsidRPr="00C53B52" w:rsidRDefault="003C2EF6" w:rsidP="003C2EF6">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C8EAECD" w14:textId="77777777" w:rsidR="003C2EF6" w:rsidRPr="00C53B52" w:rsidRDefault="003C2EF6" w:rsidP="003C2EF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8D4C217" w14:textId="77777777" w:rsidR="003C2EF6" w:rsidRPr="00C53B52" w:rsidRDefault="003C2EF6" w:rsidP="003C2EF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526E179" w14:textId="77777777" w:rsidR="003C2EF6" w:rsidRPr="00C53B52" w:rsidRDefault="003C2EF6" w:rsidP="003C2EF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FA48ED7" w14:textId="77777777" w:rsidR="003C2EF6" w:rsidRPr="00C53B52" w:rsidRDefault="003C2EF6" w:rsidP="003C2EF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37088434" w14:textId="77777777" w:rsidR="003C2EF6" w:rsidRPr="00C53B52" w:rsidRDefault="003C2EF6" w:rsidP="003C2EF6">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CC49E46" w14:textId="77777777" w:rsidR="003C2EF6" w:rsidRPr="00C53B52" w:rsidRDefault="003C2EF6" w:rsidP="003C2EF6">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7DF8C608" w14:textId="77777777" w:rsidR="003C2EF6" w:rsidRPr="00C53B52" w:rsidRDefault="003C2EF6" w:rsidP="003C2EF6">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1460823D" w14:textId="77777777" w:rsidR="00EB3A6F" w:rsidRPr="007D02D7" w:rsidRDefault="00EB3A6F" w:rsidP="00EB3A6F">
      <w:pPr>
        <w:pStyle w:val="Tekstpodstawowy"/>
        <w:numPr>
          <w:ilvl w:val="0"/>
          <w:numId w:val="6"/>
        </w:numPr>
        <w:tabs>
          <w:tab w:val="clear" w:pos="72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4BD2229B" w14:textId="6C12C4EB" w:rsidR="003C2EF6" w:rsidRDefault="003C2EF6" w:rsidP="003C2EF6">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57867E55" w14:textId="77777777" w:rsidR="003C2EF6" w:rsidRDefault="003C2EF6" w:rsidP="003C2EF6">
      <w:pPr>
        <w:pStyle w:val="Tekstpodstawowy"/>
        <w:ind w:right="-47"/>
        <w:jc w:val="center"/>
        <w:rPr>
          <w:rFonts w:ascii="Times New Roman" w:hAnsi="Times New Roman"/>
          <w:b/>
        </w:rPr>
      </w:pPr>
    </w:p>
    <w:p w14:paraId="5DA95D8A" w14:textId="77777777" w:rsidR="003C2EF6" w:rsidRDefault="003C2EF6" w:rsidP="003C2EF6">
      <w:pPr>
        <w:pStyle w:val="Tekstpodstawowy"/>
        <w:ind w:right="-47"/>
        <w:jc w:val="center"/>
        <w:rPr>
          <w:rFonts w:ascii="Times New Roman" w:hAnsi="Times New Roman"/>
          <w:b/>
        </w:rPr>
      </w:pPr>
    </w:p>
    <w:p w14:paraId="45766F18" w14:textId="77777777" w:rsidR="003C2EF6" w:rsidRDefault="003C2EF6" w:rsidP="003C2EF6">
      <w:pPr>
        <w:pStyle w:val="Tekstpodstawowy"/>
        <w:ind w:right="-47"/>
        <w:jc w:val="center"/>
        <w:rPr>
          <w:rFonts w:ascii="Times New Roman" w:hAnsi="Times New Roman"/>
          <w:b/>
        </w:rPr>
      </w:pPr>
      <w:r w:rsidRPr="00877B92">
        <w:rPr>
          <w:rFonts w:ascii="Times New Roman" w:hAnsi="Times New Roman"/>
          <w:b/>
        </w:rPr>
        <w:t>§ 6</w:t>
      </w:r>
    </w:p>
    <w:p w14:paraId="6B90BE23" w14:textId="77777777" w:rsidR="003C2EF6" w:rsidRDefault="003C2EF6" w:rsidP="003C2EF6">
      <w:pPr>
        <w:pStyle w:val="Tekstpodstawowy"/>
        <w:ind w:right="-47"/>
        <w:jc w:val="center"/>
        <w:rPr>
          <w:rFonts w:ascii="Times New Roman" w:hAnsi="Times New Roman"/>
          <w:b/>
        </w:rPr>
      </w:pPr>
    </w:p>
    <w:p w14:paraId="2ADB3D6D" w14:textId="77777777" w:rsidR="003C2EF6" w:rsidRDefault="003C2EF6" w:rsidP="003C2EF6">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7D04A0D" w14:textId="77777777" w:rsidR="003C2EF6" w:rsidRDefault="003C2EF6" w:rsidP="003C2EF6">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CB5AB31" w14:textId="77777777" w:rsidR="003C2EF6" w:rsidRDefault="003C2EF6" w:rsidP="003C2EF6">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07541CD" w14:textId="77777777" w:rsidR="003C2EF6" w:rsidRDefault="003C2EF6" w:rsidP="003C2EF6">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D6A4EDB" w14:textId="77777777" w:rsidR="003C2EF6" w:rsidRDefault="003C2EF6" w:rsidP="003C2EF6">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2600B4A"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499DE6A8" w14:textId="77777777" w:rsidR="003C2EF6" w:rsidRPr="003F1749" w:rsidRDefault="003C2EF6" w:rsidP="003C2EF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9A68D87" w14:textId="77777777" w:rsidR="003C2EF6" w:rsidRDefault="003C2EF6" w:rsidP="003C2EF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904D5C" w14:textId="77777777" w:rsidR="003C2EF6" w:rsidRDefault="003C2EF6" w:rsidP="003C2EF6">
      <w:pPr>
        <w:pStyle w:val="Tekstpodstawowy"/>
        <w:ind w:right="-47"/>
        <w:jc w:val="center"/>
        <w:rPr>
          <w:rFonts w:ascii="Times New Roman" w:hAnsi="Times New Roman"/>
        </w:rPr>
      </w:pPr>
    </w:p>
    <w:p w14:paraId="5BF489AD"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F52A815" w14:textId="77777777" w:rsidR="003C2EF6" w:rsidRPr="0043435F" w:rsidRDefault="003C2EF6" w:rsidP="003C2EF6">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1071F99" w14:textId="77777777" w:rsidR="003C2EF6" w:rsidRPr="0043435F" w:rsidRDefault="003C2EF6" w:rsidP="003C2EF6">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953EE9F" w14:textId="77777777" w:rsidR="003C2EF6" w:rsidRPr="0043435F" w:rsidRDefault="003C2EF6" w:rsidP="003C2EF6">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23F632E3" w14:textId="77777777" w:rsidR="003C2EF6" w:rsidRPr="0043435F" w:rsidRDefault="003C2EF6" w:rsidP="003C2EF6">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70B024F" w14:textId="77777777" w:rsidR="003C2EF6" w:rsidRPr="0043435F" w:rsidRDefault="003C2EF6" w:rsidP="003C2EF6">
      <w:pPr>
        <w:numPr>
          <w:ilvl w:val="0"/>
          <w:numId w:val="7"/>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3C64745B" w14:textId="77777777" w:rsidR="003C2EF6" w:rsidRPr="0043435F" w:rsidRDefault="003C2EF6" w:rsidP="003C2EF6">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74D090DC" w14:textId="77777777" w:rsidR="003C2EF6" w:rsidRDefault="003C2EF6" w:rsidP="003C2EF6">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005244E8" w14:textId="77777777" w:rsidR="003C2EF6" w:rsidRPr="00144BE6" w:rsidRDefault="003C2EF6" w:rsidP="003C2EF6">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6F2A2ADB" w14:textId="77777777" w:rsidR="003C2EF6" w:rsidRPr="0043435F" w:rsidRDefault="003C2EF6" w:rsidP="003C2EF6">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FBB04B4" w14:textId="77777777" w:rsidR="003C2EF6" w:rsidRPr="0043435F" w:rsidRDefault="003C2EF6" w:rsidP="003C2EF6">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4B039E5" w14:textId="77777777" w:rsidR="003C2EF6" w:rsidRPr="0043435F" w:rsidRDefault="003C2EF6" w:rsidP="003C2EF6">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7A9CB1F" w14:textId="77777777" w:rsidR="003C2EF6" w:rsidRPr="0043435F" w:rsidRDefault="003C2EF6" w:rsidP="003C2EF6">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7E268A9" w14:textId="77777777" w:rsidR="003C2EF6" w:rsidRPr="0043435F" w:rsidRDefault="003C2EF6" w:rsidP="003C2EF6">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3D5F3BC" w14:textId="77777777" w:rsidR="003C2EF6" w:rsidRPr="0043435F" w:rsidRDefault="003C2EF6" w:rsidP="003C2EF6">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1F4530E" w14:textId="77777777" w:rsidR="003C2EF6" w:rsidRDefault="003C2EF6" w:rsidP="003C2EF6">
      <w:pPr>
        <w:pStyle w:val="Tekstpodstawowy"/>
        <w:ind w:left="284" w:right="-47"/>
        <w:jc w:val="both"/>
        <w:rPr>
          <w:rFonts w:ascii="Times New Roman" w:hAnsi="Times New Roman"/>
        </w:rPr>
      </w:pPr>
    </w:p>
    <w:p w14:paraId="25231F2C"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F6FA1B7" w14:textId="77777777" w:rsidR="003C2EF6" w:rsidRDefault="003C2EF6" w:rsidP="003C2EF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89BD54E" w14:textId="77777777" w:rsidR="003C2EF6" w:rsidRPr="009B2595" w:rsidRDefault="003C2EF6" w:rsidP="003C2EF6">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D52D36C" w14:textId="77777777" w:rsidR="003C2EF6" w:rsidRPr="009B2595" w:rsidRDefault="003C2EF6" w:rsidP="003C2EF6">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D85B804" w14:textId="77777777" w:rsidR="003C2EF6" w:rsidRPr="009B2595" w:rsidRDefault="003C2EF6" w:rsidP="003C2EF6">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w:t>
      </w:r>
      <w:r w:rsidRPr="009B2595">
        <w:rPr>
          <w:rFonts w:eastAsia="SimSun"/>
          <w:color w:val="000000"/>
          <w:kern w:val="3"/>
          <w:sz w:val="24"/>
          <w:szCs w:val="24"/>
          <w:lang w:val="pl-PL"/>
        </w:rPr>
        <w:lastRenderedPageBreak/>
        <w:t xml:space="preserve">następujących przypadkach: </w:t>
      </w:r>
    </w:p>
    <w:p w14:paraId="2C9AB977" w14:textId="77777777" w:rsidR="003C2EF6" w:rsidRPr="009B2595" w:rsidRDefault="003C2EF6" w:rsidP="003C2EF6">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6C9E053" w14:textId="77777777" w:rsidR="003C2EF6" w:rsidRPr="009B2595" w:rsidRDefault="003C2EF6" w:rsidP="003C2EF6">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9AF9EAD" w14:textId="77777777" w:rsidR="003C2EF6" w:rsidRPr="009B2595" w:rsidRDefault="003C2EF6" w:rsidP="003C2EF6">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1673A79" w14:textId="77777777" w:rsidR="003C2EF6" w:rsidRPr="009B2595" w:rsidRDefault="003C2EF6" w:rsidP="003C2EF6">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203B15D1" w14:textId="77777777" w:rsidR="003C2EF6" w:rsidRPr="009B2595" w:rsidRDefault="003C2EF6" w:rsidP="003C2EF6">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C0AF19" w14:textId="77777777" w:rsidR="003C2EF6" w:rsidRPr="009B2595" w:rsidRDefault="003C2EF6" w:rsidP="003C2EF6">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C0A0017" w14:textId="77777777" w:rsidR="003C2EF6" w:rsidRPr="00042F5C" w:rsidRDefault="003C2EF6" w:rsidP="003C2EF6">
      <w:pPr>
        <w:widowControl w:val="0"/>
        <w:suppressAutoHyphens/>
        <w:autoSpaceDN w:val="0"/>
        <w:ind w:left="360"/>
        <w:jc w:val="center"/>
        <w:textAlignment w:val="baseline"/>
        <w:rPr>
          <w:rFonts w:eastAsia="SimSun"/>
          <w:b/>
          <w:bCs/>
          <w:color w:val="000000"/>
          <w:kern w:val="2"/>
          <w:sz w:val="24"/>
          <w:szCs w:val="24"/>
          <w:lang w:val="pl-PL"/>
        </w:rPr>
      </w:pPr>
    </w:p>
    <w:p w14:paraId="46B23A10" w14:textId="77777777" w:rsidR="003C2EF6" w:rsidRPr="009B2595" w:rsidRDefault="003C2EF6" w:rsidP="003C2EF6">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3E6A4B22" w14:textId="77777777" w:rsidR="003C2EF6" w:rsidRPr="009B2595" w:rsidRDefault="003C2EF6" w:rsidP="003C2EF6">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ED13098" w14:textId="77777777" w:rsidR="003C2EF6" w:rsidRPr="009B2595" w:rsidRDefault="003C2EF6" w:rsidP="003C2EF6">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0A41F783" w14:textId="77777777" w:rsidR="003C2EF6" w:rsidRPr="009B2595" w:rsidRDefault="003C2EF6" w:rsidP="003C2EF6">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C10A39" w14:textId="77777777" w:rsidR="003C2EF6" w:rsidRPr="009B2595" w:rsidRDefault="003C2EF6" w:rsidP="003C2EF6">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BB1F7EF" w14:textId="77777777" w:rsidR="003C2EF6" w:rsidRDefault="003C2EF6" w:rsidP="003C2EF6">
      <w:pPr>
        <w:pStyle w:val="Tekstpodstawowy"/>
        <w:ind w:right="-47"/>
        <w:rPr>
          <w:rFonts w:ascii="Times New Roman" w:hAnsi="Times New Roman"/>
        </w:rPr>
      </w:pPr>
    </w:p>
    <w:p w14:paraId="058173C1" w14:textId="77777777" w:rsidR="003C2EF6" w:rsidRDefault="003C2EF6" w:rsidP="003C2EF6">
      <w:pPr>
        <w:pStyle w:val="Tekstpodstawowy"/>
        <w:ind w:right="-47"/>
        <w:jc w:val="center"/>
        <w:rPr>
          <w:rFonts w:ascii="Times New Roman" w:hAnsi="Times New Roman"/>
          <w:b/>
        </w:rPr>
      </w:pPr>
    </w:p>
    <w:p w14:paraId="5242641E" w14:textId="77777777" w:rsidR="003C2EF6" w:rsidRDefault="003C2EF6" w:rsidP="003C2EF6">
      <w:pPr>
        <w:pStyle w:val="Tekstpodstawowy"/>
        <w:ind w:right="-47"/>
        <w:jc w:val="center"/>
        <w:rPr>
          <w:rFonts w:ascii="Times New Roman" w:hAnsi="Times New Roman"/>
          <w:b/>
        </w:rPr>
      </w:pPr>
    </w:p>
    <w:p w14:paraId="08E58B24" w14:textId="77777777" w:rsidR="00EB3A6F" w:rsidRDefault="00EB3A6F" w:rsidP="003C2EF6">
      <w:pPr>
        <w:pStyle w:val="Tekstpodstawowy"/>
        <w:ind w:right="-47"/>
        <w:jc w:val="center"/>
        <w:rPr>
          <w:rFonts w:ascii="Times New Roman" w:hAnsi="Times New Roman"/>
          <w:b/>
        </w:rPr>
      </w:pPr>
    </w:p>
    <w:p w14:paraId="5807A4CB" w14:textId="659E6715"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3849EE0B" w14:textId="77777777" w:rsidR="003C2EF6" w:rsidRDefault="003C2EF6" w:rsidP="003C2EF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73DDDDD" w14:textId="77777777" w:rsidR="003C2EF6" w:rsidRDefault="003C2EF6" w:rsidP="003C2EF6">
      <w:pPr>
        <w:pStyle w:val="Tekstpodstawowy"/>
        <w:ind w:right="-47"/>
        <w:jc w:val="center"/>
        <w:rPr>
          <w:rFonts w:ascii="Times New Roman" w:hAnsi="Times New Roman"/>
        </w:rPr>
      </w:pPr>
    </w:p>
    <w:p w14:paraId="6B750DCC" w14:textId="77777777" w:rsidR="003C2EF6" w:rsidRDefault="003C2EF6" w:rsidP="003C2EF6">
      <w:pPr>
        <w:pStyle w:val="Tekstpodstawowy"/>
        <w:ind w:right="-47"/>
        <w:jc w:val="center"/>
        <w:rPr>
          <w:rFonts w:ascii="Times New Roman" w:hAnsi="Times New Roman"/>
        </w:rPr>
      </w:pPr>
    </w:p>
    <w:p w14:paraId="049F32E4" w14:textId="77777777" w:rsidR="003C2EF6" w:rsidRPr="00877B92" w:rsidRDefault="003C2EF6" w:rsidP="003C2EF6">
      <w:pPr>
        <w:pStyle w:val="Tekstpodstawowy"/>
        <w:ind w:right="-47"/>
        <w:jc w:val="center"/>
        <w:rPr>
          <w:b/>
        </w:rPr>
      </w:pPr>
      <w:r w:rsidRPr="00877B92">
        <w:rPr>
          <w:rFonts w:ascii="Times New Roman" w:hAnsi="Times New Roman"/>
          <w:b/>
        </w:rPr>
        <w:t>§1</w:t>
      </w:r>
      <w:r>
        <w:rPr>
          <w:rFonts w:ascii="Times New Roman" w:hAnsi="Times New Roman"/>
          <w:b/>
        </w:rPr>
        <w:t>2</w:t>
      </w:r>
    </w:p>
    <w:p w14:paraId="6A6FF7F8" w14:textId="77777777" w:rsidR="003C2EF6" w:rsidRDefault="003C2EF6" w:rsidP="003C2EF6">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488C633" w14:textId="77777777" w:rsidR="003C2EF6" w:rsidRDefault="003C2EF6" w:rsidP="003C2EF6">
      <w:pPr>
        <w:pStyle w:val="NormalnyWeb"/>
        <w:jc w:val="both"/>
      </w:pPr>
      <w:r>
        <w:t xml:space="preserve">2. W razie wątpliwości, czy określona informacja stanowi tajemnicę Wykonawca zobowiązany jest zwrócić się w formie pisemnej do Zamawiającego o wyjaśnienie takiej wątpliwości. </w:t>
      </w:r>
    </w:p>
    <w:p w14:paraId="6E287BF3" w14:textId="77777777" w:rsidR="003C2EF6" w:rsidRDefault="003C2EF6" w:rsidP="003C2EF6">
      <w:pPr>
        <w:pStyle w:val="NormalnyWeb"/>
        <w:jc w:val="both"/>
      </w:pPr>
      <w:r>
        <w:t xml:space="preserve">3. Wykonawca zobowiązuje się do wykorzystania uzyskanych, powyższych informacji jedynie w celu wykonania przedmiotu umowy. </w:t>
      </w:r>
    </w:p>
    <w:p w14:paraId="222808EC" w14:textId="77777777" w:rsidR="003C2EF6" w:rsidRDefault="003C2EF6" w:rsidP="003C2EF6">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74EB1215" w14:textId="77777777" w:rsidR="003C2EF6" w:rsidRDefault="003C2EF6" w:rsidP="003C2EF6">
      <w:pPr>
        <w:pStyle w:val="NormalnyWeb"/>
        <w:jc w:val="both"/>
      </w:pPr>
      <w:r>
        <w:t>5. Powyższe przepisy nie będą miały zastosowania wobec informacji powszechnie znanych lub opublikowanych oraz w przypadku żądania ich ujawnienia przez uprawniony organ.</w:t>
      </w:r>
    </w:p>
    <w:p w14:paraId="7921B35A" w14:textId="77777777" w:rsidR="003C2EF6" w:rsidRDefault="003C2EF6" w:rsidP="003C2EF6">
      <w:pPr>
        <w:pStyle w:val="Tekstpodstawowy"/>
        <w:ind w:right="-47"/>
        <w:jc w:val="both"/>
        <w:rPr>
          <w:rFonts w:ascii="Times New Roman" w:hAnsi="Times New Roman"/>
        </w:rPr>
      </w:pPr>
    </w:p>
    <w:p w14:paraId="1CEA6A20"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7F60CCA" w14:textId="77777777" w:rsidR="003C2EF6" w:rsidRDefault="003C2EF6" w:rsidP="003C2EF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65557FF1" w14:textId="77777777" w:rsidR="003C2EF6" w:rsidRDefault="003C2EF6" w:rsidP="003C2EF6">
      <w:pPr>
        <w:pStyle w:val="Tekstpodstawowy"/>
        <w:ind w:right="-47"/>
        <w:jc w:val="both"/>
        <w:rPr>
          <w:rFonts w:ascii="Times New Roman" w:hAnsi="Times New Roman"/>
        </w:rPr>
      </w:pPr>
    </w:p>
    <w:p w14:paraId="1C1A233C"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1C670BE" w14:textId="77777777" w:rsidR="003C2EF6" w:rsidRDefault="003C2EF6" w:rsidP="003C2EF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4DFE87D" w14:textId="77777777" w:rsidR="003C2EF6" w:rsidRDefault="003C2EF6" w:rsidP="003C2EF6">
      <w:pPr>
        <w:pStyle w:val="Tekstpodstawowy"/>
        <w:ind w:right="-47"/>
        <w:jc w:val="both"/>
        <w:rPr>
          <w:rFonts w:ascii="Times New Roman" w:hAnsi="Times New Roman"/>
        </w:rPr>
      </w:pPr>
    </w:p>
    <w:p w14:paraId="3CE6D77B" w14:textId="77777777" w:rsidR="003C2EF6" w:rsidRPr="00877B92" w:rsidRDefault="003C2EF6" w:rsidP="003C2EF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7EE55BE0" w14:textId="77777777" w:rsidR="003C2EF6" w:rsidRPr="004F0507" w:rsidRDefault="003C2EF6" w:rsidP="003C2EF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002AA8B" w14:textId="77777777" w:rsidR="003C2EF6" w:rsidRDefault="003C2EF6" w:rsidP="003C2EF6">
      <w:pPr>
        <w:pStyle w:val="Tekstpodstawowy2"/>
        <w:spacing w:line="240" w:lineRule="auto"/>
        <w:ind w:right="-47"/>
      </w:pPr>
    </w:p>
    <w:p w14:paraId="41556E3D" w14:textId="77777777" w:rsidR="003C2EF6" w:rsidRPr="004F0507" w:rsidRDefault="003C2EF6" w:rsidP="003C2EF6">
      <w:pPr>
        <w:pStyle w:val="Tekstpodstawowy2"/>
        <w:spacing w:line="240" w:lineRule="auto"/>
        <w:ind w:right="-47"/>
        <w:rPr>
          <w:b/>
          <w:sz w:val="24"/>
        </w:rPr>
      </w:pPr>
      <w:r>
        <w:rPr>
          <w:b/>
          <w:sz w:val="24"/>
        </w:rPr>
        <w:t xml:space="preserve">      </w:t>
      </w:r>
      <w:r w:rsidRPr="004F0507">
        <w:rPr>
          <w:b/>
          <w:sz w:val="24"/>
        </w:rPr>
        <w:t>Za Sprzedawcę                                                                                   Za Kupującego</w:t>
      </w:r>
    </w:p>
    <w:p w14:paraId="0572E88A" w14:textId="77777777" w:rsidR="003C2EF6" w:rsidRPr="000936CA" w:rsidRDefault="003C2EF6" w:rsidP="003C2EF6">
      <w:pPr>
        <w:rPr>
          <w:lang w:val="pl-PL"/>
        </w:rPr>
      </w:pPr>
    </w:p>
    <w:p w14:paraId="244FA976" w14:textId="77777777" w:rsidR="003C2EF6" w:rsidRDefault="003C2EF6" w:rsidP="003C2EF6">
      <w:pPr>
        <w:pStyle w:val="Zwykytekst"/>
        <w:rPr>
          <w:lang w:val="pl-PL"/>
        </w:rPr>
      </w:pPr>
    </w:p>
    <w:p w14:paraId="1F24D79B" w14:textId="77777777" w:rsidR="003C2EF6" w:rsidRDefault="003C2EF6" w:rsidP="003C2EF6">
      <w:pPr>
        <w:pStyle w:val="Zwykytekst"/>
        <w:rPr>
          <w:lang w:val="pl-PL"/>
        </w:rPr>
      </w:pPr>
    </w:p>
    <w:p w14:paraId="63701093" w14:textId="77777777" w:rsidR="003C2EF6" w:rsidRDefault="003C2EF6" w:rsidP="003C2EF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D38CB3D" w14:textId="77777777" w:rsidR="003C2EF6" w:rsidRPr="00496551" w:rsidRDefault="003C2EF6" w:rsidP="003C2EF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66D9DC51" w14:textId="77777777" w:rsidR="003C2EF6" w:rsidRPr="00496551" w:rsidRDefault="003C2EF6" w:rsidP="003C2EF6">
      <w:pPr>
        <w:pStyle w:val="Zwykytekst"/>
        <w:rPr>
          <w:rFonts w:ascii="Times New Roman" w:hAnsi="Times New Roman" w:cs="Times New Roman"/>
          <w:sz w:val="16"/>
          <w:szCs w:val="16"/>
          <w:lang w:val="pl-PL"/>
        </w:rPr>
      </w:pPr>
    </w:p>
    <w:p w14:paraId="4EE6049D" w14:textId="77777777" w:rsidR="003C2EF6" w:rsidRPr="00496551" w:rsidRDefault="003C2EF6" w:rsidP="003C2EF6">
      <w:pPr>
        <w:pStyle w:val="Zwykytekst"/>
        <w:rPr>
          <w:sz w:val="16"/>
          <w:szCs w:val="16"/>
          <w:lang w:val="pl-PL"/>
        </w:rPr>
      </w:pPr>
    </w:p>
    <w:p w14:paraId="25C243F1" w14:textId="77777777" w:rsidR="003C2EF6" w:rsidRPr="009B06ED" w:rsidRDefault="003C2EF6" w:rsidP="003C2EF6">
      <w:pPr>
        <w:rPr>
          <w:lang w:val="pl-PL"/>
        </w:rPr>
      </w:pPr>
      <w:r>
        <w:rPr>
          <w:lang w:val="pl-PL"/>
        </w:rPr>
        <w:t>* Egzemplarz dla Wykonawcy / AGH</w:t>
      </w:r>
    </w:p>
    <w:p w14:paraId="28B52CE6" w14:textId="77777777" w:rsidR="003C2EF6" w:rsidRPr="00456B64" w:rsidRDefault="003C2EF6" w:rsidP="003C2EF6">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9883DCF" w14:textId="77777777" w:rsidR="003C2EF6" w:rsidRPr="00456B64" w:rsidRDefault="003C2EF6" w:rsidP="003C2EF6">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0AB80844" w14:textId="77777777" w:rsidR="003C2EF6" w:rsidRPr="00456B64" w:rsidRDefault="003C2EF6" w:rsidP="003C2EF6">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904156C" w14:textId="77777777" w:rsidR="00EB3A6F" w:rsidRDefault="00EB3A6F" w:rsidP="003C2EF6">
      <w:pPr>
        <w:widowControl w:val="0"/>
        <w:autoSpaceDE w:val="0"/>
        <w:autoSpaceDN w:val="0"/>
        <w:jc w:val="right"/>
        <w:textAlignment w:val="baseline"/>
        <w:rPr>
          <w:sz w:val="24"/>
          <w:szCs w:val="24"/>
          <w:lang w:val="pl-PL"/>
        </w:rPr>
      </w:pPr>
    </w:p>
    <w:p w14:paraId="46654F8C" w14:textId="77777777" w:rsidR="00EB3A6F" w:rsidRDefault="00EB3A6F" w:rsidP="003C2EF6">
      <w:pPr>
        <w:widowControl w:val="0"/>
        <w:autoSpaceDE w:val="0"/>
        <w:autoSpaceDN w:val="0"/>
        <w:jc w:val="right"/>
        <w:textAlignment w:val="baseline"/>
        <w:rPr>
          <w:sz w:val="24"/>
          <w:szCs w:val="24"/>
          <w:lang w:val="pl-PL"/>
        </w:rPr>
      </w:pPr>
    </w:p>
    <w:p w14:paraId="006B3150" w14:textId="77777777" w:rsidR="00EB3A6F" w:rsidRDefault="00EB3A6F" w:rsidP="003C2EF6">
      <w:pPr>
        <w:widowControl w:val="0"/>
        <w:autoSpaceDE w:val="0"/>
        <w:autoSpaceDN w:val="0"/>
        <w:jc w:val="right"/>
        <w:textAlignment w:val="baseline"/>
        <w:rPr>
          <w:sz w:val="24"/>
          <w:szCs w:val="24"/>
          <w:lang w:val="pl-PL"/>
        </w:rPr>
      </w:pPr>
    </w:p>
    <w:p w14:paraId="221759C0" w14:textId="77777777" w:rsidR="00EB3A6F" w:rsidRDefault="00EB3A6F" w:rsidP="003C2EF6">
      <w:pPr>
        <w:widowControl w:val="0"/>
        <w:autoSpaceDE w:val="0"/>
        <w:autoSpaceDN w:val="0"/>
        <w:jc w:val="right"/>
        <w:textAlignment w:val="baseline"/>
        <w:rPr>
          <w:sz w:val="24"/>
          <w:szCs w:val="24"/>
          <w:lang w:val="pl-PL"/>
        </w:rPr>
      </w:pPr>
    </w:p>
    <w:p w14:paraId="0B38B0E3" w14:textId="77777777" w:rsidR="00EB3A6F" w:rsidRDefault="00EB3A6F" w:rsidP="003C2EF6">
      <w:pPr>
        <w:widowControl w:val="0"/>
        <w:autoSpaceDE w:val="0"/>
        <w:autoSpaceDN w:val="0"/>
        <w:jc w:val="right"/>
        <w:textAlignment w:val="baseline"/>
        <w:rPr>
          <w:sz w:val="24"/>
          <w:szCs w:val="24"/>
          <w:lang w:val="pl-PL"/>
        </w:rPr>
      </w:pPr>
    </w:p>
    <w:p w14:paraId="61E2AFF3" w14:textId="77777777" w:rsidR="00EB3A6F" w:rsidRDefault="00EB3A6F" w:rsidP="003C2EF6">
      <w:pPr>
        <w:widowControl w:val="0"/>
        <w:autoSpaceDE w:val="0"/>
        <w:autoSpaceDN w:val="0"/>
        <w:jc w:val="right"/>
        <w:textAlignment w:val="baseline"/>
        <w:rPr>
          <w:sz w:val="24"/>
          <w:szCs w:val="24"/>
          <w:lang w:val="pl-PL"/>
        </w:rPr>
      </w:pPr>
    </w:p>
    <w:p w14:paraId="1371293F" w14:textId="77777777" w:rsidR="00EB3A6F" w:rsidRDefault="00EB3A6F" w:rsidP="003C2EF6">
      <w:pPr>
        <w:widowControl w:val="0"/>
        <w:autoSpaceDE w:val="0"/>
        <w:autoSpaceDN w:val="0"/>
        <w:jc w:val="right"/>
        <w:textAlignment w:val="baseline"/>
        <w:rPr>
          <w:sz w:val="24"/>
          <w:szCs w:val="24"/>
          <w:lang w:val="pl-PL"/>
        </w:rPr>
      </w:pPr>
    </w:p>
    <w:p w14:paraId="6242A6A5" w14:textId="5084D877" w:rsidR="003C2EF6" w:rsidRPr="00456B64" w:rsidRDefault="003C2EF6" w:rsidP="003C2EF6">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31FFFE67" w14:textId="77777777" w:rsidR="003C2EF6" w:rsidRPr="00456B64" w:rsidRDefault="003C2EF6" w:rsidP="003C2EF6">
      <w:pPr>
        <w:widowControl w:val="0"/>
        <w:autoSpaceDE w:val="0"/>
        <w:autoSpaceDN w:val="0"/>
        <w:jc w:val="both"/>
        <w:textAlignment w:val="baseline"/>
        <w:rPr>
          <w:sz w:val="24"/>
          <w:szCs w:val="24"/>
          <w:lang w:val="pl-PL"/>
        </w:rPr>
      </w:pPr>
    </w:p>
    <w:p w14:paraId="44CF95ED" w14:textId="77777777" w:rsidR="003C2EF6" w:rsidRPr="00456B64" w:rsidRDefault="003C2EF6" w:rsidP="003C2EF6">
      <w:pPr>
        <w:widowControl w:val="0"/>
        <w:autoSpaceDE w:val="0"/>
        <w:autoSpaceDN w:val="0"/>
        <w:jc w:val="both"/>
        <w:textAlignment w:val="baseline"/>
        <w:rPr>
          <w:sz w:val="24"/>
          <w:szCs w:val="24"/>
          <w:lang w:val="pl-PL"/>
        </w:rPr>
      </w:pPr>
    </w:p>
    <w:p w14:paraId="6AB77D23" w14:textId="77777777" w:rsidR="003C2EF6" w:rsidRPr="00456B64" w:rsidRDefault="003C2EF6" w:rsidP="003C2EF6">
      <w:pPr>
        <w:widowControl w:val="0"/>
        <w:autoSpaceDE w:val="0"/>
        <w:autoSpaceDN w:val="0"/>
        <w:jc w:val="both"/>
        <w:textAlignment w:val="baseline"/>
        <w:rPr>
          <w:sz w:val="24"/>
          <w:szCs w:val="24"/>
          <w:lang w:val="pl-PL"/>
        </w:rPr>
      </w:pPr>
      <w:r w:rsidRPr="00456B64">
        <w:rPr>
          <w:sz w:val="24"/>
          <w:szCs w:val="24"/>
          <w:lang w:val="pl-PL"/>
        </w:rPr>
        <w:t>.....................................… </w:t>
      </w:r>
    </w:p>
    <w:p w14:paraId="1C4891F7" w14:textId="77777777" w:rsidR="003C2EF6" w:rsidRPr="00456B64" w:rsidRDefault="003C2EF6" w:rsidP="003C2EF6">
      <w:pPr>
        <w:widowControl w:val="0"/>
        <w:autoSpaceDE w:val="0"/>
        <w:autoSpaceDN w:val="0"/>
        <w:ind w:firstLine="555"/>
        <w:textAlignment w:val="baseline"/>
        <w:rPr>
          <w:sz w:val="24"/>
          <w:szCs w:val="24"/>
          <w:lang w:val="pl-PL"/>
        </w:rPr>
      </w:pPr>
      <w:r w:rsidRPr="00456B64">
        <w:rPr>
          <w:sz w:val="24"/>
          <w:szCs w:val="24"/>
          <w:lang w:val="pl-PL"/>
        </w:rPr>
        <w:t>Nazwa Wykonawcy</w:t>
      </w:r>
    </w:p>
    <w:p w14:paraId="271479F0" w14:textId="77777777" w:rsidR="003C2EF6" w:rsidRPr="00456B64" w:rsidRDefault="003C2EF6" w:rsidP="003C2EF6">
      <w:pPr>
        <w:widowControl w:val="0"/>
        <w:autoSpaceDE w:val="0"/>
        <w:autoSpaceDN w:val="0"/>
        <w:textAlignment w:val="baseline"/>
        <w:rPr>
          <w:sz w:val="24"/>
          <w:szCs w:val="24"/>
          <w:lang w:val="pl-PL"/>
        </w:rPr>
      </w:pPr>
    </w:p>
    <w:p w14:paraId="5796B16C" w14:textId="77777777" w:rsidR="003C2EF6" w:rsidRPr="00456B64" w:rsidRDefault="003C2EF6" w:rsidP="003C2EF6">
      <w:pPr>
        <w:widowControl w:val="0"/>
        <w:autoSpaceDE w:val="0"/>
        <w:autoSpaceDN w:val="0"/>
        <w:jc w:val="both"/>
        <w:textAlignment w:val="baseline"/>
        <w:rPr>
          <w:sz w:val="24"/>
          <w:szCs w:val="24"/>
          <w:lang w:val="pl-PL"/>
        </w:rPr>
      </w:pPr>
      <w:r w:rsidRPr="00456B64">
        <w:rPr>
          <w:sz w:val="24"/>
          <w:szCs w:val="24"/>
          <w:lang w:val="pl-PL"/>
        </w:rPr>
        <w:t>.....................................…</w:t>
      </w:r>
    </w:p>
    <w:p w14:paraId="4B214FC7" w14:textId="77777777" w:rsidR="003C2EF6" w:rsidRPr="00456B64" w:rsidRDefault="003C2EF6" w:rsidP="003C2EF6">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57FE7370" w14:textId="77777777" w:rsidR="003C2EF6" w:rsidRPr="00456B64" w:rsidRDefault="003C2EF6" w:rsidP="003C2EF6">
      <w:pPr>
        <w:widowControl w:val="0"/>
        <w:autoSpaceDE w:val="0"/>
        <w:autoSpaceDN w:val="0"/>
        <w:spacing w:before="90"/>
        <w:ind w:left="115" w:right="110"/>
        <w:jc w:val="both"/>
        <w:outlineLvl w:val="0"/>
        <w:rPr>
          <w:rFonts w:eastAsia="Verdana"/>
          <w:b/>
          <w:bCs/>
          <w:sz w:val="24"/>
          <w:szCs w:val="24"/>
          <w:lang w:val="pl-PL" w:eastAsia="en-US"/>
        </w:rPr>
      </w:pPr>
    </w:p>
    <w:p w14:paraId="579F69FA" w14:textId="77777777" w:rsidR="003C2EF6" w:rsidRPr="00456B64" w:rsidRDefault="003C2EF6" w:rsidP="003C2EF6">
      <w:pPr>
        <w:widowControl w:val="0"/>
        <w:autoSpaceDE w:val="0"/>
        <w:autoSpaceDN w:val="0"/>
        <w:spacing w:before="90"/>
        <w:ind w:right="110"/>
        <w:jc w:val="both"/>
        <w:outlineLvl w:val="0"/>
        <w:rPr>
          <w:rFonts w:eastAsia="Verdana"/>
          <w:b/>
          <w:bCs/>
          <w:sz w:val="24"/>
          <w:szCs w:val="24"/>
          <w:lang w:val="pl-PL" w:eastAsia="en-US"/>
        </w:rPr>
      </w:pPr>
    </w:p>
    <w:p w14:paraId="19B170F1" w14:textId="77777777" w:rsidR="003C2EF6" w:rsidRPr="00456B64" w:rsidRDefault="003C2EF6" w:rsidP="003C2EF6">
      <w:pPr>
        <w:widowControl w:val="0"/>
        <w:autoSpaceDE w:val="0"/>
        <w:autoSpaceDN w:val="0"/>
        <w:jc w:val="center"/>
        <w:textAlignment w:val="baseline"/>
        <w:rPr>
          <w:b/>
          <w:bCs/>
          <w:sz w:val="24"/>
          <w:szCs w:val="24"/>
          <w:lang w:val="pl-PL"/>
        </w:rPr>
      </w:pPr>
    </w:p>
    <w:p w14:paraId="47468E37" w14:textId="77777777" w:rsidR="003C2EF6" w:rsidRPr="00456B64" w:rsidRDefault="003C2EF6" w:rsidP="003C2EF6">
      <w:pPr>
        <w:widowControl w:val="0"/>
        <w:autoSpaceDE w:val="0"/>
        <w:autoSpaceDN w:val="0"/>
        <w:jc w:val="center"/>
        <w:textAlignment w:val="baseline"/>
        <w:rPr>
          <w:b/>
          <w:bCs/>
          <w:sz w:val="24"/>
          <w:szCs w:val="24"/>
          <w:lang w:val="pl-PL"/>
        </w:rPr>
      </w:pPr>
    </w:p>
    <w:p w14:paraId="78CAA473" w14:textId="77777777" w:rsidR="003C2EF6" w:rsidRPr="00456B64" w:rsidRDefault="003C2EF6" w:rsidP="003C2EF6">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1113D321" w14:textId="77777777" w:rsidR="003C2EF6" w:rsidRPr="00456B64" w:rsidRDefault="003C2EF6" w:rsidP="003C2EF6">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0975C80" w14:textId="77777777" w:rsidR="003C2EF6" w:rsidRPr="00456B64" w:rsidRDefault="003C2EF6" w:rsidP="003C2EF6">
      <w:pPr>
        <w:widowControl w:val="0"/>
        <w:autoSpaceDE w:val="0"/>
        <w:autoSpaceDN w:val="0"/>
        <w:jc w:val="center"/>
        <w:textAlignment w:val="baseline"/>
        <w:rPr>
          <w:b/>
          <w:bCs/>
          <w:sz w:val="24"/>
          <w:szCs w:val="24"/>
          <w:lang w:val="pl-PL"/>
        </w:rPr>
      </w:pPr>
    </w:p>
    <w:p w14:paraId="09C4673B" w14:textId="77777777" w:rsidR="003C2EF6" w:rsidRPr="00456B64" w:rsidRDefault="003C2EF6" w:rsidP="003C2EF6">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4EB8F5E9" w14:textId="77777777" w:rsidR="003C2EF6" w:rsidRPr="00456B64" w:rsidRDefault="003C2EF6" w:rsidP="003C2EF6">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28BEBD51" w14:textId="77777777" w:rsidR="003C2EF6" w:rsidRPr="00456B64" w:rsidRDefault="003C2EF6" w:rsidP="003C2EF6">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3871A5D1" w14:textId="77777777" w:rsidR="003C2EF6" w:rsidRPr="00456B64" w:rsidRDefault="003C2EF6" w:rsidP="003C2EF6">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7AF31126" w14:textId="77777777" w:rsidR="003C2EF6" w:rsidRPr="00456B64" w:rsidRDefault="003C2EF6" w:rsidP="003C2EF6">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59E5D0EB" w14:textId="77777777" w:rsidR="003C2EF6" w:rsidRPr="00456B64" w:rsidRDefault="003C2EF6" w:rsidP="003C2EF6">
      <w:pPr>
        <w:spacing w:after="200" w:line="276" w:lineRule="auto"/>
        <w:ind w:left="780"/>
        <w:contextualSpacing/>
        <w:textAlignment w:val="baseline"/>
        <w:rPr>
          <w:sz w:val="24"/>
          <w:szCs w:val="24"/>
          <w:lang w:val="pl-PL"/>
        </w:rPr>
      </w:pPr>
    </w:p>
    <w:p w14:paraId="608CB9C9" w14:textId="77777777" w:rsidR="003C2EF6" w:rsidRPr="00456B64" w:rsidRDefault="003C2EF6" w:rsidP="003C2EF6">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11C03BE0" w14:textId="77777777" w:rsidR="003C2EF6" w:rsidRPr="00456B64" w:rsidRDefault="003C2EF6" w:rsidP="003C2EF6">
      <w:pPr>
        <w:widowControl w:val="0"/>
        <w:autoSpaceDE w:val="0"/>
        <w:autoSpaceDN w:val="0"/>
        <w:spacing w:before="90"/>
        <w:ind w:right="110"/>
        <w:jc w:val="both"/>
        <w:outlineLvl w:val="0"/>
        <w:rPr>
          <w:rFonts w:eastAsia="Verdana"/>
          <w:b/>
          <w:bCs/>
          <w:sz w:val="24"/>
          <w:szCs w:val="24"/>
          <w:lang w:val="pl-PL" w:eastAsia="en-US"/>
        </w:rPr>
      </w:pPr>
    </w:p>
    <w:p w14:paraId="57D496D0" w14:textId="77777777" w:rsidR="003C2EF6" w:rsidRPr="00456B64" w:rsidRDefault="003C2EF6" w:rsidP="003C2EF6">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3C2EF6" w:rsidRPr="00EB3A6F" w14:paraId="184E9F9E" w14:textId="77777777" w:rsidTr="00291D2F">
        <w:tc>
          <w:tcPr>
            <w:tcW w:w="4105" w:type="dxa"/>
            <w:shd w:val="clear" w:color="auto" w:fill="auto"/>
          </w:tcPr>
          <w:p w14:paraId="11AA9550" w14:textId="77777777" w:rsidR="003C2EF6" w:rsidRPr="001A7899" w:rsidRDefault="003C2EF6" w:rsidP="00291D2F">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582ED92E" w14:textId="77777777" w:rsidR="003C2EF6" w:rsidRPr="001A7899" w:rsidRDefault="003C2EF6" w:rsidP="00291D2F">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1B4E2513" w14:textId="77777777" w:rsidR="003C2EF6" w:rsidRPr="001A7899" w:rsidRDefault="003C2EF6" w:rsidP="003C2EF6">
      <w:pPr>
        <w:spacing w:line="360" w:lineRule="auto"/>
        <w:contextualSpacing/>
        <w:jc w:val="both"/>
        <w:rPr>
          <w:rFonts w:ascii="Verdana" w:eastAsia="Calibri" w:hAnsi="Verdana" w:cs="Arial"/>
          <w:color w:val="222A35"/>
          <w:lang w:val="pl-PL" w:eastAsia="x-none"/>
        </w:rPr>
      </w:pPr>
    </w:p>
    <w:p w14:paraId="1FF117FB" w14:textId="77777777" w:rsidR="003C2EF6" w:rsidRPr="001A7899" w:rsidRDefault="003C2EF6" w:rsidP="003C2EF6">
      <w:pPr>
        <w:widowControl w:val="0"/>
        <w:autoSpaceDE w:val="0"/>
        <w:autoSpaceDN w:val="0"/>
        <w:spacing w:line="360" w:lineRule="auto"/>
        <w:rPr>
          <w:rFonts w:ascii="Verdana" w:eastAsia="Verdana" w:hAnsi="Verdana" w:cs="Arial"/>
          <w:color w:val="222A35"/>
          <w:lang w:val="pl-PL" w:eastAsia="x-none"/>
        </w:rPr>
      </w:pPr>
    </w:p>
    <w:p w14:paraId="7F31B5FF" w14:textId="77777777" w:rsidR="003C2EF6" w:rsidRPr="001A7899" w:rsidRDefault="003C2EF6" w:rsidP="003C2EF6">
      <w:pPr>
        <w:widowControl w:val="0"/>
        <w:autoSpaceDE w:val="0"/>
        <w:autoSpaceDN w:val="0"/>
        <w:spacing w:before="90"/>
        <w:ind w:right="110"/>
        <w:jc w:val="both"/>
        <w:outlineLvl w:val="0"/>
        <w:rPr>
          <w:rFonts w:ascii="Verdana" w:eastAsia="Verdana" w:hAnsi="Verdana" w:cs="Verdana"/>
          <w:b/>
          <w:bCs/>
          <w:lang w:val="pl-PL" w:eastAsia="en-US"/>
        </w:rPr>
      </w:pPr>
    </w:p>
    <w:p w14:paraId="311FF238" w14:textId="77777777" w:rsidR="003C2EF6" w:rsidRPr="001A7899" w:rsidRDefault="003C2EF6" w:rsidP="003C2EF6">
      <w:pPr>
        <w:widowControl w:val="0"/>
        <w:autoSpaceDE w:val="0"/>
        <w:autoSpaceDN w:val="0"/>
        <w:spacing w:before="90"/>
        <w:ind w:right="110"/>
        <w:jc w:val="both"/>
        <w:outlineLvl w:val="0"/>
        <w:rPr>
          <w:rFonts w:ascii="Verdana" w:eastAsia="Verdana" w:hAnsi="Verdana" w:cs="Verdana"/>
          <w:b/>
          <w:bCs/>
          <w:lang w:val="pl-PL" w:eastAsia="en-US"/>
        </w:rPr>
      </w:pPr>
    </w:p>
    <w:p w14:paraId="319C2E7A" w14:textId="77777777" w:rsidR="003C2EF6" w:rsidRPr="001A7899" w:rsidRDefault="003C2EF6" w:rsidP="003C2EF6">
      <w:pPr>
        <w:widowControl w:val="0"/>
        <w:autoSpaceDE w:val="0"/>
        <w:autoSpaceDN w:val="0"/>
        <w:spacing w:before="90"/>
        <w:ind w:right="110"/>
        <w:jc w:val="both"/>
        <w:outlineLvl w:val="0"/>
        <w:rPr>
          <w:rFonts w:ascii="Verdana" w:eastAsia="Verdana" w:hAnsi="Verdana" w:cs="Verdana"/>
          <w:b/>
          <w:bCs/>
          <w:lang w:val="pl-PL" w:eastAsia="en-US"/>
        </w:rPr>
      </w:pPr>
    </w:p>
    <w:p w14:paraId="4FAFD9E2" w14:textId="77777777" w:rsidR="003C2EF6" w:rsidRPr="001A7899" w:rsidRDefault="003C2EF6" w:rsidP="003C2EF6">
      <w:pPr>
        <w:widowControl w:val="0"/>
        <w:autoSpaceDE w:val="0"/>
        <w:autoSpaceDN w:val="0"/>
        <w:spacing w:before="90"/>
        <w:ind w:right="110"/>
        <w:jc w:val="both"/>
        <w:outlineLvl w:val="0"/>
        <w:rPr>
          <w:rFonts w:ascii="Verdana" w:eastAsia="Verdana" w:hAnsi="Verdana" w:cs="Verdana"/>
          <w:b/>
          <w:bCs/>
          <w:lang w:val="pl-PL" w:eastAsia="en-US"/>
        </w:rPr>
      </w:pPr>
    </w:p>
    <w:p w14:paraId="28468B98" w14:textId="77777777" w:rsidR="003C2EF6" w:rsidRPr="001A7899" w:rsidRDefault="003C2EF6" w:rsidP="003C2EF6">
      <w:pPr>
        <w:widowControl w:val="0"/>
        <w:autoSpaceDE w:val="0"/>
        <w:autoSpaceDN w:val="0"/>
        <w:spacing w:before="90"/>
        <w:ind w:right="110"/>
        <w:jc w:val="both"/>
        <w:outlineLvl w:val="0"/>
        <w:rPr>
          <w:rFonts w:ascii="Verdana" w:eastAsia="Verdana" w:hAnsi="Verdana" w:cs="Verdana"/>
          <w:b/>
          <w:bCs/>
          <w:lang w:val="pl-PL" w:eastAsia="en-US"/>
        </w:rPr>
      </w:pPr>
    </w:p>
    <w:p w14:paraId="35660D8D" w14:textId="77777777" w:rsidR="003C2EF6" w:rsidRPr="001A7899" w:rsidRDefault="003C2EF6" w:rsidP="003C2EF6">
      <w:pPr>
        <w:widowControl w:val="0"/>
        <w:autoSpaceDE w:val="0"/>
        <w:autoSpaceDN w:val="0"/>
        <w:spacing w:before="90"/>
        <w:ind w:right="110"/>
        <w:jc w:val="both"/>
        <w:outlineLvl w:val="0"/>
        <w:rPr>
          <w:rFonts w:ascii="Verdana" w:eastAsia="Verdana" w:hAnsi="Verdana" w:cs="Verdana"/>
          <w:b/>
          <w:bCs/>
          <w:lang w:val="pl-PL" w:eastAsia="en-US"/>
        </w:rPr>
      </w:pPr>
    </w:p>
    <w:p w14:paraId="2722B111" w14:textId="77777777" w:rsidR="003C2EF6" w:rsidRPr="001A7899" w:rsidRDefault="003C2EF6" w:rsidP="003C2EF6">
      <w:pPr>
        <w:widowControl w:val="0"/>
        <w:autoSpaceDE w:val="0"/>
        <w:autoSpaceDN w:val="0"/>
        <w:spacing w:before="90"/>
        <w:ind w:right="110"/>
        <w:jc w:val="both"/>
        <w:outlineLvl w:val="0"/>
        <w:rPr>
          <w:rFonts w:ascii="Verdana" w:eastAsia="Verdana" w:hAnsi="Verdana" w:cs="Verdana"/>
          <w:b/>
          <w:bCs/>
          <w:lang w:val="pl-PL" w:eastAsia="en-US"/>
        </w:rPr>
      </w:pPr>
    </w:p>
    <w:p w14:paraId="78EFA0A7" w14:textId="77777777" w:rsidR="003C2EF6" w:rsidRPr="00C409B5" w:rsidRDefault="003C2EF6" w:rsidP="003C2EF6">
      <w:pPr>
        <w:pStyle w:val="Zwykytekst"/>
        <w:tabs>
          <w:tab w:val="left" w:pos="7050"/>
        </w:tabs>
        <w:rPr>
          <w:rFonts w:ascii="Verdana" w:hAnsi="Verdana" w:cs="Times New Roman"/>
          <w:i/>
          <w:iCs/>
          <w:lang w:val="pl-PL"/>
        </w:rPr>
      </w:pPr>
    </w:p>
    <w:p w14:paraId="1BF331D0" w14:textId="77777777" w:rsidR="003C2EF6" w:rsidRPr="00496551" w:rsidRDefault="003C2EF6" w:rsidP="003C2EF6">
      <w:pPr>
        <w:pStyle w:val="Tekstpodstawowy"/>
        <w:ind w:right="-47"/>
        <w:jc w:val="both"/>
        <w:rPr>
          <w:rFonts w:ascii="Times New Roman" w:hAnsi="Times New Roman"/>
          <w:sz w:val="16"/>
          <w:szCs w:val="16"/>
        </w:rPr>
      </w:pPr>
    </w:p>
    <w:p w14:paraId="5BCAB7E0" w14:textId="77777777" w:rsidR="003C2EF6" w:rsidRPr="007D7084" w:rsidRDefault="003C2EF6" w:rsidP="003C2EF6">
      <w:pPr>
        <w:rPr>
          <w:lang w:val="pl-PL"/>
        </w:rPr>
      </w:pPr>
    </w:p>
    <w:p w14:paraId="0AFCF8E0" w14:textId="77777777" w:rsidR="003C2EF6" w:rsidRPr="005B3AD3" w:rsidRDefault="003C2EF6" w:rsidP="003C2EF6">
      <w:pPr>
        <w:rPr>
          <w:lang w:val="pl-PL"/>
        </w:rPr>
      </w:pPr>
    </w:p>
    <w:p w14:paraId="37D210C8" w14:textId="77777777" w:rsidR="00496551" w:rsidRPr="003C2EF6" w:rsidRDefault="00496551" w:rsidP="009A237B">
      <w:pPr>
        <w:rPr>
          <w:lang w:val="pl-PL"/>
        </w:rPr>
      </w:pPr>
    </w:p>
    <w:sectPr w:rsidR="00496551" w:rsidRPr="003C2EF6">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8B7FC" w14:textId="77777777" w:rsidR="00C43284" w:rsidRDefault="00C43284">
      <w:r>
        <w:separator/>
      </w:r>
    </w:p>
  </w:endnote>
  <w:endnote w:type="continuationSeparator" w:id="0">
    <w:p w14:paraId="7F9E2AD0" w14:textId="77777777" w:rsidR="00C43284" w:rsidRDefault="00C43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065E8" w14:textId="77777777" w:rsidR="00A51AE8" w:rsidRDefault="00A51AE8">
    <w:pPr>
      <w:pStyle w:val="Stopka"/>
      <w:jc w:val="right"/>
    </w:pPr>
    <w:r>
      <w:fldChar w:fldCharType="begin"/>
    </w:r>
    <w:r>
      <w:instrText>PAGE   \* MERGEFORMAT</w:instrText>
    </w:r>
    <w:r>
      <w:fldChar w:fldCharType="separate"/>
    </w:r>
    <w:r>
      <w:rPr>
        <w:lang w:val="pl-PL"/>
      </w:rPr>
      <w:t>2</w:t>
    </w:r>
    <w:r>
      <w:fldChar w:fldCharType="end"/>
    </w:r>
  </w:p>
  <w:p w14:paraId="01EC60DA" w14:textId="77777777" w:rsidR="0007692D" w:rsidRDefault="000769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27DD7" w14:textId="77777777" w:rsidR="00C43284" w:rsidRDefault="00C43284">
      <w:r>
        <w:separator/>
      </w:r>
    </w:p>
  </w:footnote>
  <w:footnote w:type="continuationSeparator" w:id="0">
    <w:p w14:paraId="2C30CE2F" w14:textId="77777777" w:rsidR="00C43284" w:rsidRDefault="00C43284">
      <w:r>
        <w:continuationSeparator/>
      </w:r>
    </w:p>
  </w:footnote>
  <w:footnote w:id="1">
    <w:p w14:paraId="25E45D74" w14:textId="77777777" w:rsidR="003C2EF6" w:rsidRPr="00456B64" w:rsidRDefault="003C2EF6" w:rsidP="003C2EF6">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4E1E7D5" w14:textId="77777777" w:rsidR="003C2EF6" w:rsidRPr="00456B64" w:rsidRDefault="003C2EF6" w:rsidP="003C2EF6">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987B52A" w14:textId="77777777" w:rsidR="003C2EF6" w:rsidRPr="00456B64" w:rsidRDefault="003C2EF6" w:rsidP="003C2EF6">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63DDD7B" w14:textId="77777777" w:rsidR="003C2EF6" w:rsidRPr="00456B64" w:rsidRDefault="003C2EF6" w:rsidP="003C2EF6">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E668DA1" w14:textId="77777777" w:rsidR="003C2EF6" w:rsidRPr="00456B64" w:rsidRDefault="003C2EF6" w:rsidP="003C2EF6">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F541A13" w14:textId="77777777" w:rsidR="003C2EF6" w:rsidRPr="00456B64" w:rsidRDefault="003C2EF6" w:rsidP="003C2EF6">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8793AC5" w14:textId="77777777" w:rsidR="003C2EF6" w:rsidRPr="00456B64" w:rsidRDefault="003C2EF6" w:rsidP="003C2EF6">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DD078AD" w14:textId="77777777" w:rsidR="003C2EF6" w:rsidRPr="00456B64" w:rsidRDefault="003C2EF6" w:rsidP="003C2EF6">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1B247E8" w14:textId="77777777" w:rsidR="003C2EF6" w:rsidRPr="00456B64" w:rsidRDefault="003C2EF6" w:rsidP="003C2EF6">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F7D7EED" w14:textId="77777777" w:rsidR="003C2EF6" w:rsidRPr="00456B64" w:rsidRDefault="003C2EF6" w:rsidP="003C2EF6">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C7B164C" w14:textId="77777777" w:rsidR="003C2EF6" w:rsidRPr="00456B64" w:rsidRDefault="003C2EF6" w:rsidP="003C2EF6">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9135765" w14:textId="77777777" w:rsidR="003C2EF6" w:rsidRPr="00456B64" w:rsidRDefault="003C2EF6" w:rsidP="003C2EF6">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760CAC35" w14:textId="77777777" w:rsidR="003C2EF6" w:rsidRPr="00456B64" w:rsidRDefault="003C2EF6" w:rsidP="003C2EF6">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F376A75" w14:textId="77777777" w:rsidR="003C2EF6" w:rsidRPr="00456B64" w:rsidRDefault="003C2EF6" w:rsidP="003C2EF6">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6BFBF86C" w14:textId="77777777" w:rsidR="003C2EF6" w:rsidRPr="00456B64" w:rsidRDefault="003C2EF6" w:rsidP="003C2EF6">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3C7632FB" w14:textId="77777777" w:rsidR="003C2EF6" w:rsidRPr="00456B64" w:rsidRDefault="003C2EF6" w:rsidP="003C2EF6">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1D8EA8D1" w14:textId="77777777" w:rsidR="003C2EF6" w:rsidRPr="00456B64" w:rsidRDefault="003C2EF6" w:rsidP="003C2EF6">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4EF2768" w14:textId="77777777" w:rsidR="003C2EF6" w:rsidRPr="00456B64" w:rsidRDefault="003C2EF6" w:rsidP="003C2EF6">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5C76D36" w14:textId="77777777" w:rsidR="003C2EF6" w:rsidRPr="00456B64" w:rsidRDefault="003C2EF6" w:rsidP="003C2EF6">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EB5A5CE" w14:textId="77777777" w:rsidR="003C2EF6" w:rsidRPr="00456B64" w:rsidRDefault="003C2EF6" w:rsidP="003C2EF6">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09A6ACFA" w14:textId="77777777" w:rsidR="003C2EF6" w:rsidRPr="00456B64" w:rsidRDefault="003C2EF6" w:rsidP="003C2EF6">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A469DD4" w14:textId="77777777" w:rsidR="003C2EF6" w:rsidRPr="00456B64" w:rsidRDefault="003C2EF6" w:rsidP="003C2EF6">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221B1E5" w14:textId="77777777" w:rsidR="003C2EF6" w:rsidRPr="00456B64" w:rsidRDefault="003C2EF6" w:rsidP="003C2EF6">
      <w:pPr>
        <w:pStyle w:val="Tekstprzypisudolnego"/>
        <w:ind w:firstLine="142"/>
        <w:jc w:val="both"/>
        <w:rPr>
          <w:sz w:val="16"/>
          <w:szCs w:val="16"/>
          <w:lang w:val="pl-PL"/>
        </w:rPr>
      </w:pPr>
      <w:r w:rsidRPr="00456B64">
        <w:rPr>
          <w:sz w:val="16"/>
          <w:szCs w:val="16"/>
          <w:lang w:val="pl-PL"/>
        </w:rPr>
        <w:t>a) osobę prawną,</w:t>
      </w:r>
    </w:p>
    <w:p w14:paraId="41B27CE7" w14:textId="77777777" w:rsidR="003C2EF6" w:rsidRPr="00456B64" w:rsidRDefault="003C2EF6" w:rsidP="003C2EF6">
      <w:pPr>
        <w:pStyle w:val="Tekstprzypisudolnego"/>
        <w:ind w:firstLine="142"/>
        <w:jc w:val="both"/>
        <w:rPr>
          <w:sz w:val="16"/>
          <w:szCs w:val="16"/>
          <w:lang w:val="pl-PL"/>
        </w:rPr>
      </w:pPr>
      <w:r w:rsidRPr="00456B64">
        <w:rPr>
          <w:sz w:val="16"/>
          <w:szCs w:val="16"/>
          <w:lang w:val="pl-PL"/>
        </w:rPr>
        <w:t>b) spółkę kapitałową w organizacji,</w:t>
      </w:r>
    </w:p>
    <w:p w14:paraId="776E742B" w14:textId="77777777" w:rsidR="003C2EF6" w:rsidRPr="00456B64" w:rsidRDefault="003C2EF6" w:rsidP="003C2EF6">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36B960C" w14:textId="77777777" w:rsidR="003C2EF6" w:rsidRPr="00456B64" w:rsidRDefault="003C2EF6" w:rsidP="003C2EF6">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31683116" w14:textId="77777777" w:rsidR="003C2EF6" w:rsidRPr="00456B64" w:rsidRDefault="003C2EF6" w:rsidP="003C2EF6">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052FF3F6" w14:textId="77777777" w:rsidR="003C2EF6" w:rsidRPr="00456B64" w:rsidRDefault="003C2EF6" w:rsidP="003C2EF6">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BAEC51D" w14:textId="77777777" w:rsidR="003C2EF6" w:rsidRPr="00456B64" w:rsidRDefault="003C2EF6" w:rsidP="003C2EF6">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1ACCAB7A" w14:textId="77777777" w:rsidR="003C2EF6" w:rsidRPr="00456B64" w:rsidRDefault="003C2EF6" w:rsidP="003C2EF6">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47751972">
    <w:abstractNumId w:val="10"/>
  </w:num>
  <w:num w:numId="2" w16cid:durableId="1653294947">
    <w:abstractNumId w:val="15"/>
  </w:num>
  <w:num w:numId="3" w16cid:durableId="795610029">
    <w:abstractNumId w:val="3"/>
  </w:num>
  <w:num w:numId="4" w16cid:durableId="324165349">
    <w:abstractNumId w:val="6"/>
  </w:num>
  <w:num w:numId="5" w16cid:durableId="1655375856">
    <w:abstractNumId w:val="17"/>
  </w:num>
  <w:num w:numId="6" w16cid:durableId="938373254">
    <w:abstractNumId w:val="13"/>
  </w:num>
  <w:num w:numId="7" w16cid:durableId="1120883751">
    <w:abstractNumId w:val="12"/>
  </w:num>
  <w:num w:numId="8" w16cid:durableId="2118786997">
    <w:abstractNumId w:val="14"/>
  </w:num>
  <w:num w:numId="9" w16cid:durableId="7138902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9175189">
    <w:abstractNumId w:val="4"/>
  </w:num>
  <w:num w:numId="11" w16cid:durableId="2074042574">
    <w:abstractNumId w:val="16"/>
  </w:num>
  <w:num w:numId="12" w16cid:durableId="420493912">
    <w:abstractNumId w:val="9"/>
  </w:num>
  <w:num w:numId="13" w16cid:durableId="24058751">
    <w:abstractNumId w:val="8"/>
  </w:num>
  <w:num w:numId="14" w16cid:durableId="465926515">
    <w:abstractNumId w:val="2"/>
  </w:num>
  <w:num w:numId="15" w16cid:durableId="1912618672">
    <w:abstractNumId w:val="5"/>
  </w:num>
  <w:num w:numId="16" w16cid:durableId="921641435">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43284"/>
    <w:rsid w:val="000033EA"/>
    <w:rsid w:val="0002467C"/>
    <w:rsid w:val="00040A7A"/>
    <w:rsid w:val="0007692D"/>
    <w:rsid w:val="000936CA"/>
    <w:rsid w:val="00097182"/>
    <w:rsid w:val="000B1A00"/>
    <w:rsid w:val="000C0F66"/>
    <w:rsid w:val="001764D4"/>
    <w:rsid w:val="001F341B"/>
    <w:rsid w:val="002430FD"/>
    <w:rsid w:val="00267340"/>
    <w:rsid w:val="00275C59"/>
    <w:rsid w:val="00337165"/>
    <w:rsid w:val="003974EB"/>
    <w:rsid w:val="003C2EF6"/>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237B"/>
    <w:rsid w:val="009A694A"/>
    <w:rsid w:val="009A7064"/>
    <w:rsid w:val="009F7ECA"/>
    <w:rsid w:val="00A51AE8"/>
    <w:rsid w:val="00A57131"/>
    <w:rsid w:val="00A601F8"/>
    <w:rsid w:val="00A701A7"/>
    <w:rsid w:val="00A70EA7"/>
    <w:rsid w:val="00AA7F39"/>
    <w:rsid w:val="00AF7449"/>
    <w:rsid w:val="00B566BE"/>
    <w:rsid w:val="00BA1B11"/>
    <w:rsid w:val="00BA5498"/>
    <w:rsid w:val="00BD0C12"/>
    <w:rsid w:val="00BD5E3D"/>
    <w:rsid w:val="00C07E7C"/>
    <w:rsid w:val="00C12A61"/>
    <w:rsid w:val="00C14141"/>
    <w:rsid w:val="00C2196F"/>
    <w:rsid w:val="00C23E95"/>
    <w:rsid w:val="00C43284"/>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B3A6F"/>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ED7828"/>
  <w15:chartTrackingRefBased/>
  <w15:docId w15:val="{DB6648D4-ED23-4B15-9B21-74CFDCFDA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C2EF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51AE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2275</Words>
  <Characters>15706</Characters>
  <Application>Microsoft Office Word</Application>
  <DocSecurity>0</DocSecurity>
  <Lines>130</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17946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2022-07-15T08:09:00Z</cp:lastPrinted>
  <dcterms:created xsi:type="dcterms:W3CDTF">2022-07-15T08:11:00Z</dcterms:created>
  <dcterms:modified xsi:type="dcterms:W3CDTF">2022-07-15T08:11:00Z</dcterms:modified>
</cp:coreProperties>
</file>