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C4A69" w14:textId="77777777" w:rsidR="00BE74D6" w:rsidRPr="00240E71" w:rsidRDefault="00907A87" w:rsidP="00BE74D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F53E4C5">
          <v:roundrect id="_x0000_s1026" style="position:absolute;left:0;text-align:left;margin-left:-25.5pt;margin-top:-13.15pt;width:162pt;height:1in;z-index:251658240" arcsize="10923f"/>
        </w:pict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>
        <w:rPr>
          <w:b w:val="0"/>
          <w:sz w:val="22"/>
          <w:szCs w:val="22"/>
        </w:rPr>
        <w:tab/>
      </w:r>
      <w:r w:rsidR="00BE74D6" w:rsidRPr="004C278E">
        <w:rPr>
          <w:rFonts w:ascii="Times New Roman" w:hAnsi="Times New Roman"/>
        </w:rPr>
        <w:t xml:space="preserve">Załącznik nr </w:t>
      </w:r>
      <w:r w:rsidR="00BE74D6">
        <w:rPr>
          <w:rFonts w:ascii="Times New Roman" w:hAnsi="Times New Roman"/>
        </w:rPr>
        <w:t>1</w:t>
      </w:r>
    </w:p>
    <w:p w14:paraId="2B3F66C0" w14:textId="77777777" w:rsidR="00BE74D6" w:rsidRDefault="00BE74D6" w:rsidP="00BE74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55ADF7" w14:textId="77777777" w:rsidR="00BE74D6" w:rsidRPr="0022732C" w:rsidRDefault="00BE74D6" w:rsidP="00BE74D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FFAAE2" w14:textId="77777777" w:rsidR="00BE74D6" w:rsidRDefault="00BE74D6" w:rsidP="00BE74D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24B64E4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16A2891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0A2FCD4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7C9F356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988E50F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3C86C58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7AF13FBC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4271259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F7AE55" w14:textId="77777777" w:rsidR="00BE74D6" w:rsidRPr="0022732C" w:rsidRDefault="00BE74D6" w:rsidP="00BE74D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E7D016" w14:textId="77777777" w:rsidR="00BE74D6" w:rsidRDefault="00BE74D6" w:rsidP="00BE74D6">
      <w:pPr>
        <w:spacing w:line="360" w:lineRule="auto"/>
      </w:pPr>
      <w:r>
        <w:t>Do: Nazwa i siedziba Zamawiającego:</w:t>
      </w:r>
    </w:p>
    <w:p w14:paraId="7126DAB1" w14:textId="77777777" w:rsidR="00BE74D6" w:rsidRPr="00C44BB7" w:rsidRDefault="00BE74D6" w:rsidP="00BE74D6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7AA0BE7E" w14:textId="77777777" w:rsidR="00BE74D6" w:rsidRPr="00C44BB7" w:rsidRDefault="00BE74D6" w:rsidP="00BE74D6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3B8F445" w14:textId="77777777" w:rsidR="00BE74D6" w:rsidRDefault="00BE74D6" w:rsidP="00BE74D6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697F9E5B" w14:textId="77777777" w:rsidR="00BE74D6" w:rsidRDefault="00BE74D6" w:rsidP="00BE74D6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5FEAF81A" w14:textId="77777777" w:rsidR="00BE74D6" w:rsidRDefault="00BE74D6" w:rsidP="00BE74D6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43CDEA0" w14:textId="77777777" w:rsidR="00BE74D6" w:rsidRDefault="00BE74D6" w:rsidP="00BE74D6">
      <w:pPr>
        <w:ind w:firstLine="3969"/>
        <w:rPr>
          <w:b/>
        </w:rPr>
      </w:pPr>
    </w:p>
    <w:p w14:paraId="3E359085" w14:textId="0DAC355B" w:rsidR="00BE74D6" w:rsidRDefault="00BE74D6" w:rsidP="00BE74D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C70DC" w:rsidRPr="000C70DC">
        <w:rPr>
          <w:b/>
        </w:rPr>
        <w:t>Dostawa, zainstalowanie i uruchomienie zestawu dydaktycznych stanowisk laboratoryjnych na potrzeby zajęć z zakresu termodynamiki dla laboratorium KIG WWNiG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KC-zp.272-447/22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BE74D6" w14:paraId="7CDC85C7" w14:textId="77777777" w:rsidTr="00291D2F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F6037A" w14:textId="77777777" w:rsidR="00BE74D6" w:rsidRDefault="00BE74D6" w:rsidP="00291D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F02BE6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D0E275" w14:textId="77777777" w:rsidR="00BE74D6" w:rsidRPr="00FD3F61" w:rsidRDefault="00BE74D6" w:rsidP="00291D2F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B8C7C6C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8DED82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DD8FDC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E4B9AC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1B3D1A7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7EC92A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CF80D66" w14:textId="77777777" w:rsidR="00BE74D6" w:rsidRDefault="00BE74D6" w:rsidP="00291D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26E44A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610A361" w14:textId="77777777" w:rsidR="00BE74D6" w:rsidRDefault="00BE74D6" w:rsidP="00291D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758986E" w14:textId="77777777" w:rsidR="00BE74D6" w:rsidRDefault="00BE74D6" w:rsidP="00291D2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E74D6" w14:paraId="7EC17FD3" w14:textId="77777777" w:rsidTr="00291D2F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330530FC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6934F99A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305882C8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E9DF378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C922102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D08F81C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4C230E5B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A9E22" w14:textId="77777777" w:rsidR="00BE74D6" w:rsidRDefault="00BE74D6" w:rsidP="00291D2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E74D6" w:rsidRPr="00C44251" w14:paraId="5E36CBFB" w14:textId="77777777" w:rsidTr="00291D2F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051BD0F" w14:textId="77777777" w:rsidR="00BE74D6" w:rsidRPr="008F4E0A" w:rsidRDefault="00BE74D6" w:rsidP="00291D2F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ACEC895" w14:textId="77777777" w:rsidR="00BE74D6" w:rsidRPr="008F4E0A" w:rsidRDefault="00BE74D6" w:rsidP="00291D2F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29F1D7B1" w14:textId="50E316CB" w:rsidR="00BE74D6" w:rsidRPr="00C902CC" w:rsidRDefault="000C70DC" w:rsidP="000C70D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Dydaktyczne stanowisko laboratoryjne do prezentacji przemian gazowych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DEC79CB" w14:textId="77777777" w:rsidR="00BE74D6" w:rsidRPr="00855ACF" w:rsidRDefault="00BE74D6" w:rsidP="00291D2F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4092814" w14:textId="44FE6943" w:rsidR="00BE74D6" w:rsidRPr="00C44251" w:rsidRDefault="000C70DC" w:rsidP="00291D2F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E74D6">
              <w:rPr>
                <w:sz w:val="16"/>
                <w:szCs w:val="16"/>
              </w:rPr>
              <w:t xml:space="preserve"> szt.</w:t>
            </w:r>
            <w:r w:rsidR="00BE74D6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E535E1B" w14:textId="77777777" w:rsidR="00BE74D6" w:rsidRPr="00C44251" w:rsidRDefault="00BE74D6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F4E1FA7" w14:textId="77777777" w:rsidR="00BE74D6" w:rsidRPr="00C44251" w:rsidRDefault="00BE74D6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33212E73" w14:textId="77777777" w:rsidR="00BE74D6" w:rsidRPr="00C44251" w:rsidRDefault="00BE74D6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AFFB105" w14:textId="77777777" w:rsidR="00BE74D6" w:rsidRPr="00C44251" w:rsidRDefault="00BE74D6" w:rsidP="00291D2F">
            <w:pPr>
              <w:ind w:right="425"/>
              <w:rPr>
                <w:sz w:val="16"/>
                <w:szCs w:val="16"/>
              </w:rPr>
            </w:pPr>
          </w:p>
        </w:tc>
      </w:tr>
      <w:tr w:rsidR="000C70DC" w:rsidRPr="00C44251" w14:paraId="197331EE" w14:textId="77777777" w:rsidTr="00291D2F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7394331" w14:textId="7EBFB598" w:rsidR="000C70DC" w:rsidRPr="008F4E0A" w:rsidRDefault="000C70DC" w:rsidP="00291D2F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AD39E11" w14:textId="63AE902C" w:rsidR="000C70DC" w:rsidRDefault="000C70DC" w:rsidP="00291D2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Dydaktyczne stanowisko laboratoryjne do badania ekspansji gazów doskonałych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363E856" w14:textId="77777777" w:rsidR="000C70DC" w:rsidRPr="00855ACF" w:rsidRDefault="000C70DC" w:rsidP="00291D2F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AD51651" w14:textId="38652E23" w:rsidR="000C70DC" w:rsidRDefault="00907A87" w:rsidP="00291D2F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BC5EA8F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2C42E38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B2DCBA6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6EA66B5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</w:tr>
      <w:tr w:rsidR="000C70DC" w:rsidRPr="00C44251" w14:paraId="65D44FCF" w14:textId="77777777" w:rsidTr="00291D2F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9712CF" w14:textId="1BA691F1" w:rsidR="000C70DC" w:rsidRPr="008F4E0A" w:rsidRDefault="000C70DC" w:rsidP="00291D2F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1B97A7F" w14:textId="23F5A85F" w:rsidR="000C70DC" w:rsidRDefault="000C70DC" w:rsidP="00291D2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Dydaktyczne stanowisko laboratoryjne do badania przewodzenia ciepła w metalach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39D382D" w14:textId="77777777" w:rsidR="000C70DC" w:rsidRPr="00855ACF" w:rsidRDefault="000C70DC" w:rsidP="00291D2F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4180C840" w14:textId="2A4788B9" w:rsidR="000C70DC" w:rsidRDefault="00907A87" w:rsidP="00291D2F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48F180B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09A1AD8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33047077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C5B4E36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</w:tr>
      <w:tr w:rsidR="000C70DC" w:rsidRPr="00C44251" w14:paraId="16FF862E" w14:textId="77777777" w:rsidTr="00291D2F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C50DA49" w14:textId="603978A1" w:rsidR="000C70DC" w:rsidRPr="008F4E0A" w:rsidRDefault="000C70DC" w:rsidP="00291D2F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4D2ED85" w14:textId="3E98501A" w:rsidR="000C70DC" w:rsidRDefault="00BA2D02" w:rsidP="00291D2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Dydaktyczne stanowisko laboratoryjne do badania przewodzenia ciepła w płynach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AEF00B4" w14:textId="77777777" w:rsidR="000C70DC" w:rsidRPr="00855ACF" w:rsidRDefault="000C70DC" w:rsidP="00291D2F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0DFAB6C3" w14:textId="13242657" w:rsidR="000C70DC" w:rsidRDefault="00907A87" w:rsidP="00291D2F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642013F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D36C6C0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97366B4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B37CEA6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</w:tr>
      <w:tr w:rsidR="000C70DC" w:rsidRPr="00C44251" w14:paraId="480EE6F9" w14:textId="77777777" w:rsidTr="00291D2F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FA65363" w14:textId="17D5AD87" w:rsidR="000C70DC" w:rsidRPr="008F4E0A" w:rsidRDefault="000C70DC" w:rsidP="00291D2F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AD9B53C" w14:textId="0B501D47" w:rsidR="000C70DC" w:rsidRDefault="00BA2D02" w:rsidP="00291D2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Dydaktyczne stanowisko laboratoryjne do badania różnych typów wymienników ciepła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D0AA873" w14:textId="77777777" w:rsidR="000C70DC" w:rsidRPr="00855ACF" w:rsidRDefault="000C70DC" w:rsidP="00291D2F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6CECFBBF" w14:textId="51CA5964" w:rsidR="000C70DC" w:rsidRDefault="00907A87" w:rsidP="00291D2F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A82C286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56D7D7F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347463C7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249FAF" w14:textId="77777777" w:rsidR="000C70DC" w:rsidRPr="00C44251" w:rsidRDefault="000C70DC" w:rsidP="00291D2F">
            <w:pPr>
              <w:ind w:right="425"/>
              <w:rPr>
                <w:sz w:val="16"/>
                <w:szCs w:val="16"/>
              </w:rPr>
            </w:pPr>
          </w:p>
        </w:tc>
      </w:tr>
      <w:tr w:rsidR="00BE74D6" w14:paraId="77CB74C5" w14:textId="77777777" w:rsidTr="00291D2F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773C3ABD" w14:textId="77777777" w:rsidR="00BE74D6" w:rsidRPr="00BF11F0" w:rsidRDefault="00BE74D6" w:rsidP="00291D2F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5CA66DB4" w14:textId="77777777" w:rsidR="00BE74D6" w:rsidRDefault="00BE74D6" w:rsidP="00291D2F">
            <w:pPr>
              <w:ind w:right="425"/>
              <w:rPr>
                <w:sz w:val="22"/>
              </w:rPr>
            </w:pPr>
          </w:p>
        </w:tc>
      </w:tr>
    </w:tbl>
    <w:p w14:paraId="534B965D" w14:textId="77777777" w:rsidR="00BE74D6" w:rsidRPr="00FB1B4F" w:rsidRDefault="00BE74D6" w:rsidP="00BE74D6">
      <w:pPr>
        <w:widowControl w:val="0"/>
        <w:ind w:right="1"/>
        <w:jc w:val="both"/>
        <w:rPr>
          <w:b/>
          <w:sz w:val="20"/>
        </w:rPr>
      </w:pPr>
    </w:p>
    <w:p w14:paraId="15D43DBD" w14:textId="77777777" w:rsidR="00BE74D6" w:rsidRPr="00FB1B4F" w:rsidRDefault="00BE74D6" w:rsidP="00BE74D6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A5127DF" w14:textId="77777777" w:rsidR="00BE74D6" w:rsidRPr="00FB1B4F" w:rsidRDefault="00BE74D6" w:rsidP="00BE74D6">
      <w:pPr>
        <w:widowControl w:val="0"/>
        <w:ind w:right="1"/>
        <w:jc w:val="both"/>
        <w:rPr>
          <w:b/>
          <w:sz w:val="18"/>
        </w:rPr>
      </w:pPr>
    </w:p>
    <w:p w14:paraId="66734FEE" w14:textId="77777777" w:rsidR="00BE74D6" w:rsidRDefault="00BE74D6" w:rsidP="00BE74D6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70CE46F5" w14:textId="77777777" w:rsidR="00BE74D6" w:rsidRDefault="00BE74D6" w:rsidP="00BE74D6">
      <w:pPr>
        <w:widowControl w:val="0"/>
        <w:ind w:right="1"/>
        <w:jc w:val="both"/>
        <w:rPr>
          <w:b/>
        </w:rPr>
      </w:pPr>
    </w:p>
    <w:p w14:paraId="34851B9E" w14:textId="77777777" w:rsidR="00BE74D6" w:rsidRDefault="00BE74D6" w:rsidP="00BE74D6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BE74D6">
        <w:rPr>
          <w:i/>
          <w:highlight w:val="yellow"/>
        </w:rPr>
        <w:t>(kryterium oceny ofert</w:t>
      </w:r>
      <w:r w:rsidRPr="005320E7">
        <w:rPr>
          <w:i/>
        </w:rPr>
        <w:t>)</w:t>
      </w:r>
    </w:p>
    <w:p w14:paraId="7181448D" w14:textId="77777777" w:rsidR="00BE74D6" w:rsidRDefault="00BE74D6" w:rsidP="00BE74D6">
      <w:pPr>
        <w:widowControl w:val="0"/>
        <w:ind w:right="1"/>
        <w:jc w:val="both"/>
        <w:rPr>
          <w:b/>
        </w:rPr>
      </w:pPr>
    </w:p>
    <w:p w14:paraId="083A6FB7" w14:textId="77777777" w:rsidR="00BE74D6" w:rsidRDefault="00BE74D6" w:rsidP="00BE74D6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…………………. miesięcy</w:t>
      </w:r>
      <w:r w:rsidRPr="005320E7">
        <w:rPr>
          <w:i/>
        </w:rPr>
        <w:t>(</w:t>
      </w:r>
      <w:r w:rsidRPr="00BE74D6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72FD25B" w14:textId="44DC6578" w:rsidR="00BE74D6" w:rsidRDefault="00BE74D6" w:rsidP="00BE74D6">
      <w:pPr>
        <w:widowControl w:val="0"/>
        <w:ind w:right="1"/>
        <w:jc w:val="both"/>
        <w:rPr>
          <w:b/>
        </w:rPr>
      </w:pPr>
    </w:p>
    <w:p w14:paraId="50A5ADB9" w14:textId="77777777" w:rsidR="00BE74D6" w:rsidRDefault="00BE74D6" w:rsidP="00BE74D6">
      <w:pPr>
        <w:widowControl w:val="0"/>
        <w:ind w:right="1"/>
        <w:jc w:val="both"/>
        <w:rPr>
          <w:b/>
        </w:rPr>
      </w:pPr>
    </w:p>
    <w:p w14:paraId="7F0662AD" w14:textId="77777777" w:rsidR="00BE74D6" w:rsidRPr="00FE545C" w:rsidRDefault="00BE74D6" w:rsidP="00BE74D6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3048A33" w14:textId="77777777" w:rsidR="00BE74D6" w:rsidRPr="00FE545C" w:rsidRDefault="00BE74D6" w:rsidP="00BE74D6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0368A09" w14:textId="77777777" w:rsidR="00BE74D6" w:rsidRDefault="00BE74D6" w:rsidP="00BE74D6">
      <w:pPr>
        <w:jc w:val="both"/>
        <w:rPr>
          <w:sz w:val="18"/>
          <w:szCs w:val="18"/>
        </w:rPr>
      </w:pPr>
    </w:p>
    <w:p w14:paraId="575A6E5C" w14:textId="77777777" w:rsidR="00BE74D6" w:rsidRDefault="00BE74D6" w:rsidP="00BE74D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3489943" w14:textId="659D858A" w:rsidR="00BE74D6" w:rsidRPr="00730EFE" w:rsidRDefault="00BE74D6" w:rsidP="00BE74D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 upływu</w:t>
      </w:r>
      <w:r w:rsidRPr="00730EFE">
        <w:rPr>
          <w:color w:val="000000"/>
          <w:sz w:val="22"/>
          <w:szCs w:val="22"/>
          <w:lang w:eastAsia="ar-SA"/>
        </w:rPr>
        <w:t xml:space="preserve">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32C7103" w14:textId="77777777" w:rsidR="00BE74D6" w:rsidRPr="001D671E" w:rsidRDefault="00BE74D6" w:rsidP="00BE74D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AF8597A" w14:textId="77777777" w:rsidR="00BE74D6" w:rsidRDefault="00BE74D6" w:rsidP="00BE74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8D91E8" w14:textId="77777777" w:rsidR="00BE74D6" w:rsidRDefault="00BE74D6" w:rsidP="00BE74D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236365" w14:textId="77777777" w:rsidR="00BE74D6" w:rsidRDefault="00BE74D6" w:rsidP="00BE74D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A90C09" w14:textId="77777777" w:rsidR="00BE74D6" w:rsidRPr="001D671E" w:rsidRDefault="00BE74D6" w:rsidP="00BE74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74D6" w:rsidRPr="00FE545C" w14:paraId="43ACC051" w14:textId="77777777" w:rsidTr="00291D2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F6FCA" w14:textId="77777777" w:rsidR="00BE74D6" w:rsidRPr="00FE545C" w:rsidRDefault="00BE74D6" w:rsidP="00291D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06CE7" w14:textId="77777777" w:rsidR="00BE74D6" w:rsidRPr="00FE545C" w:rsidRDefault="00BE74D6" w:rsidP="00291D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54EAF8F" w14:textId="77777777" w:rsidR="00BE74D6" w:rsidRPr="00FE545C" w:rsidRDefault="00BE74D6" w:rsidP="00291D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1F265" w14:textId="77777777" w:rsidR="00BE74D6" w:rsidRPr="00FE545C" w:rsidRDefault="00BE74D6" w:rsidP="00291D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E74D6" w:rsidRPr="00FE545C" w14:paraId="11D02D8B" w14:textId="77777777" w:rsidTr="00291D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AC309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9016B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834D9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74D6" w:rsidRPr="00FE545C" w14:paraId="748392EE" w14:textId="77777777" w:rsidTr="00291D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FF69F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53CC1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8FDB" w14:textId="77777777" w:rsidR="00BE74D6" w:rsidRPr="00FE545C" w:rsidRDefault="00BE74D6" w:rsidP="00291D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6A8B483" w14:textId="77777777" w:rsidR="00BE74D6" w:rsidRDefault="00BE74D6" w:rsidP="00BE74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121EFC3" w14:textId="77777777" w:rsidR="00BE74D6" w:rsidRPr="00D638CC" w:rsidRDefault="00BE74D6" w:rsidP="00BE74D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DF7F484" w14:textId="77777777" w:rsidR="00BE74D6" w:rsidRPr="002F276A" w:rsidRDefault="00BE74D6" w:rsidP="00BE74D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C6C3C47" w14:textId="77777777" w:rsidR="00BE74D6" w:rsidRPr="002F276A" w:rsidRDefault="00BE74D6" w:rsidP="00BE74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F513ED8" w14:textId="77777777" w:rsidR="00BE74D6" w:rsidRPr="002F276A" w:rsidRDefault="00BE74D6" w:rsidP="00BE74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AE4B026" w14:textId="77777777" w:rsidR="00BE74D6" w:rsidRPr="002F276A" w:rsidRDefault="00BE74D6" w:rsidP="00BE74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24666D1" w14:textId="77777777" w:rsidR="00BE74D6" w:rsidRPr="002F276A" w:rsidRDefault="00BE74D6" w:rsidP="00BE74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E31E90" w14:textId="77777777" w:rsidR="00BE74D6" w:rsidRDefault="00BE74D6" w:rsidP="00BE74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11874D2" w14:textId="77777777" w:rsidR="00BE74D6" w:rsidRDefault="00BE74D6" w:rsidP="00BE74D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468C76" w14:textId="77777777" w:rsidR="00BE74D6" w:rsidRDefault="00BE74D6" w:rsidP="00BE74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7873B1E" w14:textId="77777777" w:rsidR="00BE74D6" w:rsidRDefault="00BE74D6" w:rsidP="00BE74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F3ED34" w14:textId="77777777" w:rsidR="00BE74D6" w:rsidRDefault="00BE74D6" w:rsidP="00BE74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DFC5AC" w14:textId="77777777" w:rsidR="00BE74D6" w:rsidRDefault="00BE74D6" w:rsidP="00BE74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CAF32E5" w14:textId="77777777" w:rsidR="00BE74D6" w:rsidRDefault="00BE74D6" w:rsidP="00BE74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406C1B" w14:textId="77777777" w:rsidR="00BE74D6" w:rsidRPr="000B45FE" w:rsidRDefault="00BE74D6" w:rsidP="00BE74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803DD3" w14:textId="77777777" w:rsidR="00BE74D6" w:rsidRDefault="00BE74D6" w:rsidP="00BE74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4D07E59" w14:textId="77777777" w:rsidR="00BE74D6" w:rsidRDefault="00BE74D6" w:rsidP="00BE74D6">
      <w:pPr>
        <w:jc w:val="both"/>
        <w:rPr>
          <w:sz w:val="22"/>
          <w:szCs w:val="22"/>
        </w:rPr>
      </w:pPr>
    </w:p>
    <w:p w14:paraId="7D8C0D18" w14:textId="77777777" w:rsidR="00BE74D6" w:rsidRPr="00423B06" w:rsidRDefault="00BE74D6" w:rsidP="00BE74D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0DF6029" w14:textId="77777777" w:rsidR="00BE74D6" w:rsidRDefault="00BE74D6" w:rsidP="00BE74D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478C3EA" w14:textId="77777777" w:rsidR="00BE74D6" w:rsidRPr="001C0490" w:rsidRDefault="00BE74D6" w:rsidP="00BE74D6"/>
    <w:p w14:paraId="78009244" w14:textId="77777777" w:rsidR="00BE74D6" w:rsidRPr="00EB41D5" w:rsidRDefault="00BE74D6" w:rsidP="00BE74D6"/>
    <w:p w14:paraId="15551932" w14:textId="77777777" w:rsidR="00FE545C" w:rsidRPr="00FA0D0A" w:rsidRDefault="00FE545C" w:rsidP="00FA0D0A"/>
    <w:sectPr w:rsidR="00FE545C" w:rsidRPr="00FA0D0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C4952" w14:textId="77777777" w:rsidR="00BD7215" w:rsidRDefault="00BD7215">
      <w:r>
        <w:separator/>
      </w:r>
    </w:p>
  </w:endnote>
  <w:endnote w:type="continuationSeparator" w:id="0">
    <w:p w14:paraId="61633C60" w14:textId="77777777" w:rsidR="00BD7215" w:rsidRDefault="00BD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C85D" w14:textId="77777777" w:rsidR="00BA2D02" w:rsidRDefault="00BA2D0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FB7071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700F9" w14:textId="77777777" w:rsidR="00BD7215" w:rsidRDefault="00BD7215">
      <w:r>
        <w:separator/>
      </w:r>
    </w:p>
  </w:footnote>
  <w:footnote w:type="continuationSeparator" w:id="0">
    <w:p w14:paraId="5029C913" w14:textId="77777777" w:rsidR="00BD7215" w:rsidRDefault="00BD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7E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27770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7836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9164132">
    <w:abstractNumId w:val="0"/>
  </w:num>
  <w:num w:numId="4" w16cid:durableId="1839153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215"/>
    <w:rsid w:val="00012286"/>
    <w:rsid w:val="00071CCC"/>
    <w:rsid w:val="000B731D"/>
    <w:rsid w:val="000C70DC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0E9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7A87"/>
    <w:rsid w:val="00970FE4"/>
    <w:rsid w:val="00A0022B"/>
    <w:rsid w:val="00A346FE"/>
    <w:rsid w:val="00A47B4D"/>
    <w:rsid w:val="00A83018"/>
    <w:rsid w:val="00B774DC"/>
    <w:rsid w:val="00BA2D02"/>
    <w:rsid w:val="00BD7215"/>
    <w:rsid w:val="00BE74D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D0A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13784C"/>
  <w15:chartTrackingRefBased/>
  <w15:docId w15:val="{F104321F-9C90-43E1-9F14-CD19AFE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4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A2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540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2022-07-11T08:59:00Z</dcterms:created>
  <dcterms:modified xsi:type="dcterms:W3CDTF">2022-07-11T12:34:00Z</dcterms:modified>
</cp:coreProperties>
</file>