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6336F28C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8E75A2" w:rsidRPr="00473EC5">
        <w:rPr>
          <w:rFonts w:ascii="Arial" w:hAnsi="Arial" w:cs="Arial"/>
          <w:bCs/>
          <w:i w:val="0"/>
          <w:sz w:val="22"/>
          <w:szCs w:val="22"/>
        </w:rPr>
        <w:t>3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69CFA917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D32400" w:rsidRPr="00473EC5">
        <w:rPr>
          <w:rFonts w:ascii="Arial" w:hAnsi="Arial" w:cs="Arial"/>
          <w:b/>
          <w:sz w:val="22"/>
          <w:szCs w:val="22"/>
        </w:rPr>
        <w:t>ZP/</w:t>
      </w:r>
      <w:r w:rsidR="0086080C">
        <w:rPr>
          <w:rFonts w:ascii="Arial" w:hAnsi="Arial" w:cs="Arial"/>
          <w:b/>
          <w:sz w:val="22"/>
          <w:szCs w:val="22"/>
        </w:rPr>
        <w:t>23</w:t>
      </w:r>
      <w:r w:rsidR="00D32400" w:rsidRPr="00473EC5">
        <w:rPr>
          <w:rFonts w:ascii="Arial" w:hAnsi="Arial" w:cs="Arial"/>
          <w:b/>
          <w:sz w:val="22"/>
          <w:szCs w:val="22"/>
        </w:rPr>
        <w:t>/2022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77777777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066A3D4B" w14:textId="77777777" w:rsidR="006E0FAA" w:rsidRPr="00473EC5" w:rsidRDefault="00D3240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b/>
          <w:sz w:val="22"/>
          <w:szCs w:val="22"/>
        </w:rPr>
        <w:t>Dostawa wyrobów medycznych sterylnych, jednorazowego użytku</w:t>
      </w:r>
    </w:p>
    <w:p w14:paraId="34BE092A" w14:textId="77777777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7CB82" w14:textId="77777777" w:rsidR="009D3F51" w:rsidRDefault="009D3F51">
      <w:r>
        <w:separator/>
      </w:r>
    </w:p>
  </w:endnote>
  <w:endnote w:type="continuationSeparator" w:id="0">
    <w:p w14:paraId="28741411" w14:textId="77777777" w:rsidR="009D3F51" w:rsidRDefault="009D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6FED411F" w:rsidR="009A4CD3" w:rsidRDefault="0086080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48B55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8FA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5D2D4" w14:textId="77777777" w:rsidR="009D3F51" w:rsidRDefault="009D3F51">
      <w:r>
        <w:separator/>
      </w:r>
    </w:p>
  </w:footnote>
  <w:footnote w:type="continuationSeparator" w:id="0">
    <w:p w14:paraId="5CB40B3F" w14:textId="77777777" w:rsidR="009D3F51" w:rsidRDefault="009D3F51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080C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237</Words>
  <Characters>1427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2010-01-07T09:39:00Z</cp:lastPrinted>
  <dcterms:created xsi:type="dcterms:W3CDTF">2022-07-11T07:22:00Z</dcterms:created>
  <dcterms:modified xsi:type="dcterms:W3CDTF">2022-07-11T07:22:00Z</dcterms:modified>
</cp:coreProperties>
</file>