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24712DBE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C1289D" w:rsidRPr="00C1289D">
        <w:rPr>
          <w:b/>
        </w:rPr>
        <w:t>Dostawa 2 szt. wag elektronicznych w ramach projektu " Centrum Zrównoważonego Rozwoju i Poszanowania Energii "Miękinia" do Laboratorium Radioizotopowych Analiz Środowiskowych KC-zp.272-431/22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7AEC2DD8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7BA191B8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</w:p>
    <w:p w14:paraId="124DB73A" w14:textId="5F4A707A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lastRenderedPageBreak/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(ych)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61B1D" w14:textId="77777777" w:rsidR="00456CE6" w:rsidRDefault="00456CE6">
      <w:r>
        <w:separator/>
      </w:r>
    </w:p>
  </w:endnote>
  <w:endnote w:type="continuationSeparator" w:id="0">
    <w:p w14:paraId="0EB4641A" w14:textId="77777777" w:rsidR="00456CE6" w:rsidRDefault="00456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2656" w14:textId="77777777" w:rsidR="00CD4E3A" w:rsidRDefault="00CD4E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B8D42" w14:textId="77777777" w:rsidR="00CD4E3A" w:rsidRDefault="00CD4E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93259" w14:textId="77777777" w:rsidR="00456CE6" w:rsidRDefault="00456CE6">
      <w:r>
        <w:separator/>
      </w:r>
    </w:p>
  </w:footnote>
  <w:footnote w:type="continuationSeparator" w:id="0">
    <w:p w14:paraId="0FC41289" w14:textId="77777777" w:rsidR="00456CE6" w:rsidRDefault="00456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7B2EE" w14:textId="77777777" w:rsidR="00CD4E3A" w:rsidRDefault="00CD4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73FD5" w14:textId="00B91C2F" w:rsidR="009914AB" w:rsidRDefault="00CD0F63">
    <w:pPr>
      <w:pStyle w:val="Nagwek"/>
    </w:pPr>
    <w:r w:rsidRPr="003D194D">
      <w:rPr>
        <w:noProof/>
      </w:rPr>
      <w:pict w14:anchorId="1CEB0F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42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72AA9" w14:textId="77777777" w:rsidR="00CD4E3A" w:rsidRDefault="00CD4E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61AE"/>
    <w:rsid w:val="0031471C"/>
    <w:rsid w:val="00315A4A"/>
    <w:rsid w:val="0032786A"/>
    <w:rsid w:val="003A2460"/>
    <w:rsid w:val="003A2B1A"/>
    <w:rsid w:val="003E7248"/>
    <w:rsid w:val="00456CE6"/>
    <w:rsid w:val="004660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40F20"/>
    <w:rsid w:val="00970FE4"/>
    <w:rsid w:val="009914AB"/>
    <w:rsid w:val="00A0022B"/>
    <w:rsid w:val="00A346FE"/>
    <w:rsid w:val="00A47B4D"/>
    <w:rsid w:val="00A83018"/>
    <w:rsid w:val="00B2030A"/>
    <w:rsid w:val="00B774DC"/>
    <w:rsid w:val="00C1289D"/>
    <w:rsid w:val="00C969A6"/>
    <w:rsid w:val="00CA7D36"/>
    <w:rsid w:val="00CD0F63"/>
    <w:rsid w:val="00CD4E3A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502</Words>
  <Characters>4377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8</cp:revision>
  <cp:lastPrinted>2022-06-02T12:49:00Z</cp:lastPrinted>
  <dcterms:created xsi:type="dcterms:W3CDTF">2022-06-02T12:49:00Z</dcterms:created>
  <dcterms:modified xsi:type="dcterms:W3CDTF">2022-11-16T13:22:00Z</dcterms:modified>
</cp:coreProperties>
</file>