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903569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903569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903569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03569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F86E8EA" w:rsidR="00FB242D" w:rsidRPr="00850554" w:rsidRDefault="00FB242D" w:rsidP="00903569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03569" w:rsidRPr="00903569">
        <w:rPr>
          <w:rFonts w:asciiTheme="minorHAnsi" w:hAnsiTheme="minorHAnsi" w:cstheme="minorHAnsi"/>
          <w:b/>
        </w:rPr>
        <w:t xml:space="preserve">Dostawa chłodziarki w obiegu zamkniętym wyposażona w nadprzewodzący magnes o indukcji pola do 5T dla </w:t>
      </w:r>
      <w:proofErr w:type="spellStart"/>
      <w:r w:rsidR="00903569" w:rsidRPr="00903569">
        <w:rPr>
          <w:rFonts w:asciiTheme="minorHAnsi" w:hAnsiTheme="minorHAnsi" w:cstheme="minorHAnsi"/>
          <w:b/>
        </w:rPr>
        <w:t>WFiIS</w:t>
      </w:r>
      <w:proofErr w:type="spellEnd"/>
      <w:r w:rsidR="00903569" w:rsidRPr="00903569">
        <w:rPr>
          <w:rFonts w:asciiTheme="minorHAnsi" w:hAnsiTheme="minorHAnsi" w:cstheme="minorHAnsi"/>
          <w:b/>
        </w:rPr>
        <w:t xml:space="preserve"> - KC-zp.272-425/22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903569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903569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26B63FA4" w:rsidR="005103B9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903569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98BBA" w14:textId="77777777" w:rsidR="007B6B4A" w:rsidRDefault="007B6B4A" w:rsidP="0038231F">
      <w:pPr>
        <w:spacing w:after="0" w:line="240" w:lineRule="auto"/>
      </w:pPr>
      <w:r>
        <w:separator/>
      </w:r>
    </w:p>
  </w:endnote>
  <w:endnote w:type="continuationSeparator" w:id="0">
    <w:p w14:paraId="2CDC4626" w14:textId="77777777" w:rsidR="007B6B4A" w:rsidRDefault="007B6B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CDE9B" w14:textId="77777777" w:rsidR="007B6B4A" w:rsidRDefault="007B6B4A" w:rsidP="0038231F">
      <w:pPr>
        <w:spacing w:after="0" w:line="240" w:lineRule="auto"/>
      </w:pPr>
      <w:r>
        <w:separator/>
      </w:r>
    </w:p>
  </w:footnote>
  <w:footnote w:type="continuationSeparator" w:id="0">
    <w:p w14:paraId="455FEE29" w14:textId="77777777" w:rsidR="007B6B4A" w:rsidRDefault="007B6B4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B4A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03569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24851-9ED8-4F67-9FE9-F0B6F0B2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2016-07-26T10:32:00Z</cp:lastPrinted>
  <dcterms:created xsi:type="dcterms:W3CDTF">2022-07-12T08:09:00Z</dcterms:created>
  <dcterms:modified xsi:type="dcterms:W3CDTF">2022-07-12T08:09:00Z</dcterms:modified>
</cp:coreProperties>
</file>