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0D76E0B0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0328F2" w:rsidRPr="000328F2">
        <w:rPr>
          <w:b/>
        </w:rPr>
        <w:t xml:space="preserve">Dostawa chłodziarki w obiegu zamkniętym wyposażona w nadprzewodzący magnes o indukcji pola do 5T dla </w:t>
      </w:r>
      <w:proofErr w:type="spellStart"/>
      <w:r w:rsidR="000328F2" w:rsidRPr="000328F2">
        <w:rPr>
          <w:b/>
        </w:rPr>
        <w:t>WFiIS</w:t>
      </w:r>
      <w:proofErr w:type="spellEnd"/>
      <w:r w:rsidR="000328F2" w:rsidRPr="000328F2">
        <w:rPr>
          <w:b/>
        </w:rPr>
        <w:t xml:space="preserve"> - KC-zp.272-425/22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0ED670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netto: ......................................................................... </w:t>
      </w:r>
      <w:r w:rsidR="000328F2">
        <w:rPr>
          <w:b/>
        </w:rPr>
        <w:t>GBP</w:t>
      </w:r>
      <w:r w:rsidR="001C7ADB">
        <w:rPr>
          <w:b/>
        </w:rPr>
        <w:t xml:space="preserve"> *)</w:t>
      </w:r>
    </w:p>
    <w:p w14:paraId="56E32D79" w14:textId="77777777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</w:p>
    <w:p w14:paraId="64546A4C" w14:textId="5D828142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brutto: ......................................................................... </w:t>
      </w:r>
      <w:r w:rsidR="000328F2">
        <w:rPr>
          <w:b/>
        </w:rPr>
        <w:t>GBP</w:t>
      </w:r>
    </w:p>
    <w:p w14:paraId="157EE2AB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FCA73AB" w14:textId="77777777" w:rsidR="00251086" w:rsidRPr="00DC61F0" w:rsidRDefault="00251086" w:rsidP="00251086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54C42DC7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51D1026" w14:textId="396E4CB7" w:rsidR="00251086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</w:t>
      </w:r>
      <w:r w:rsidR="000328F2">
        <w:rPr>
          <w:b/>
        </w:rPr>
        <w:t>GBP</w:t>
      </w:r>
      <w:r w:rsidR="006F7ADB">
        <w:rPr>
          <w:b/>
        </w:rPr>
        <w:t xml:space="preserve"> *)</w:t>
      </w:r>
    </w:p>
    <w:p w14:paraId="14AE5721" w14:textId="60C4DD36" w:rsidR="00A03072" w:rsidRPr="00A03072" w:rsidRDefault="00A03072" w:rsidP="00A03072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t xml:space="preserve">Termin realizacji umowy: </w:t>
      </w:r>
      <w:r>
        <w:rPr>
          <w:b/>
          <w:bCs/>
        </w:rPr>
        <w:t>do</w:t>
      </w:r>
      <w:r w:rsidR="000328F2">
        <w:rPr>
          <w:b/>
          <w:bCs/>
        </w:rPr>
        <w:t>…….</w:t>
      </w:r>
      <w:r>
        <w:rPr>
          <w:b/>
          <w:bCs/>
        </w:rPr>
        <w:t xml:space="preserve"> miesięcy</w:t>
      </w:r>
      <w:r w:rsidRPr="00DC61F0">
        <w:rPr>
          <w:b/>
          <w:bCs/>
        </w:rPr>
        <w:t xml:space="preserve"> od daty podpisania umowy</w:t>
      </w:r>
      <w:r w:rsidR="000328F2">
        <w:rPr>
          <w:b/>
          <w:bCs/>
        </w:rPr>
        <w:t xml:space="preserve"> /kryterium oceny ofert/.</w:t>
      </w:r>
    </w:p>
    <w:p w14:paraId="47014803" w14:textId="62FCCE22" w:rsidR="00251086" w:rsidRPr="00DC61F0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Producent/model zaoferowanego</w:t>
      </w:r>
      <w:r>
        <w:rPr>
          <w:b/>
        </w:rPr>
        <w:t xml:space="preserve"> </w:t>
      </w:r>
      <w:r w:rsidR="00C4231C">
        <w:rPr>
          <w:b/>
          <w:iCs/>
          <w:color w:val="000000"/>
          <w:sz w:val="22"/>
          <w:szCs w:val="22"/>
        </w:rPr>
        <w:t>urzą</w:t>
      </w:r>
      <w:r w:rsidR="002403A7">
        <w:rPr>
          <w:b/>
          <w:iCs/>
          <w:color w:val="000000"/>
          <w:sz w:val="22"/>
          <w:szCs w:val="22"/>
        </w:rPr>
        <w:t xml:space="preserve">dzenia: </w:t>
      </w:r>
      <w:r w:rsidR="00520D52">
        <w:rPr>
          <w:b/>
        </w:rPr>
        <w:t>………………………………………………</w:t>
      </w:r>
    </w:p>
    <w:p w14:paraId="5398F312" w14:textId="5781DA87" w:rsidR="00251086" w:rsidRDefault="00251086" w:rsidP="00251086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t>Okres udzielonej gwarancji wynosi:</w:t>
      </w:r>
      <w:r w:rsidRPr="00DC61F0">
        <w:t xml:space="preserve"> </w:t>
      </w:r>
      <w:r w:rsidRPr="00DC61F0">
        <w:rPr>
          <w:b/>
          <w:bCs/>
        </w:rPr>
        <w:t xml:space="preserve">…………… miesięcy </w:t>
      </w:r>
    </w:p>
    <w:p w14:paraId="2DB1D8B3" w14:textId="77777777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56E762E4" w14:textId="681345A6" w:rsidR="00251086" w:rsidRPr="008B5B0A" w:rsidRDefault="008B5B0A" w:rsidP="00251086">
      <w:pPr>
        <w:jc w:val="both"/>
        <w:rPr>
          <w:sz w:val="18"/>
          <w:szCs w:val="18"/>
        </w:rPr>
      </w:pPr>
      <w:r w:rsidRPr="008B5B0A">
        <w:rPr>
          <w:b/>
          <w:sz w:val="18"/>
          <w:szCs w:val="18"/>
        </w:rPr>
        <w:t xml:space="preserve">Wykonawcy zagraniczni uczestniczący w niniejszym postępowaniu, którzy na mocy odrębnych przepisów nie są zobowiązani do zapłaty podatku od towarów i usług na terytorium Polski, powinni wpisać do formularza oferty wartość zamówienia netto </w:t>
      </w:r>
      <w:r w:rsidRPr="008B5B0A">
        <w:rPr>
          <w:b/>
          <w:sz w:val="18"/>
          <w:szCs w:val="18"/>
        </w:rPr>
        <w:lastRenderedPageBreak/>
        <w:t>wyrażoną w GBP. Wyłącznie do oceny i porównania ofert Zamawiający doliczy podatek VAT należny na etapie oceny ofert. Umowa zostanie podpisana na kwotę netto, podatek VAT Zamawiający opłaci we własnym zakresie.</w:t>
      </w:r>
    </w:p>
    <w:p w14:paraId="05C9A317" w14:textId="7FE10839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41EE5E8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</w:t>
      </w:r>
      <w:r w:rsidR="008B5B0A">
        <w:rPr>
          <w:color w:val="000000"/>
          <w:sz w:val="22"/>
          <w:szCs w:val="22"/>
          <w:lang w:eastAsia="ar-SA"/>
        </w:rPr>
        <w:br/>
      </w:r>
      <w:r w:rsidRPr="00DC61F0">
        <w:rPr>
          <w:color w:val="000000"/>
          <w:sz w:val="22"/>
          <w:szCs w:val="22"/>
          <w:lang w:eastAsia="ar-SA"/>
        </w:rPr>
        <w:t>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0AD4598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B5B0A">
        <w:rPr>
          <w:sz w:val="22"/>
          <w:szCs w:val="22"/>
        </w:rPr>
        <w:br/>
      </w:r>
      <w:r w:rsidRPr="00DC61F0">
        <w:rPr>
          <w:sz w:val="22"/>
          <w:szCs w:val="22"/>
        </w:rPr>
        <w:t xml:space="preserve">o udzielenie zamówienia publicznego w niniejszym postępowaniu.* * </w:t>
      </w:r>
    </w:p>
    <w:p w14:paraId="32B74813" w14:textId="4663D868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B5B0A">
        <w:rPr>
          <w:i/>
          <w:sz w:val="22"/>
          <w:szCs w:val="22"/>
        </w:rPr>
        <w:br/>
      </w:r>
      <w:r w:rsidRPr="00DC61F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7F5FBA0C" w14:textId="77777777" w:rsidR="00251086" w:rsidRPr="00DC61F0" w:rsidRDefault="00251086" w:rsidP="00251086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6715978" w14:textId="77777777" w:rsidR="00251086" w:rsidRPr="00DC61F0" w:rsidRDefault="00251086" w:rsidP="002510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A66DB3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71AFEF65" w14:textId="77777777" w:rsidR="00251086" w:rsidRPr="008B5B0A" w:rsidRDefault="00251086" w:rsidP="008B5B0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4A81661" w14:textId="063202E9" w:rsidR="008D2AB8" w:rsidRPr="008B5B0A" w:rsidRDefault="00251086" w:rsidP="008B5B0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b/>
          <w:color w:val="FF0000"/>
          <w:sz w:val="30"/>
          <w:szCs w:val="30"/>
        </w:rPr>
      </w:pPr>
      <w:r w:rsidRPr="008B5B0A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8B5B0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8B5B0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8B5B0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w języku polskim</w:t>
      </w:r>
      <w:r w:rsidR="002938F9">
        <w:rPr>
          <w:rFonts w:eastAsia="Calibri"/>
          <w:b/>
          <w:color w:val="FF0000"/>
          <w:sz w:val="20"/>
          <w:szCs w:val="20"/>
          <w:lang w:eastAsia="zh-CN"/>
        </w:rPr>
        <w:t xml:space="preserve"> lub angielskim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 xml:space="preserve">, z zachowaniem postaci elektronicznej </w:t>
      </w:r>
      <w:r w:rsidR="002938F9">
        <w:rPr>
          <w:rFonts w:eastAsia="Calibri"/>
          <w:b/>
          <w:color w:val="FF0000"/>
          <w:sz w:val="20"/>
          <w:szCs w:val="20"/>
          <w:lang w:eastAsia="zh-CN"/>
        </w:rPr>
        <w:br/>
      </w:r>
      <w:bookmarkStart w:id="0" w:name="_GoBack"/>
      <w:bookmarkEnd w:id="0"/>
      <w:r w:rsidRPr="008B5B0A">
        <w:rPr>
          <w:rFonts w:eastAsia="Calibri"/>
          <w:b/>
          <w:color w:val="FF0000"/>
          <w:sz w:val="20"/>
          <w:szCs w:val="20"/>
          <w:lang w:eastAsia="zh-CN"/>
        </w:rPr>
        <w:t xml:space="preserve">i podpisana kwalifikowanym podpisem elektronicznym, podpisem zaufanym lub </w:t>
      </w:r>
      <w:r w:rsidR="000328F2" w:rsidRPr="008B5B0A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8B5B0A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8B5B0A" w:rsidSect="008B5B0A">
      <w:footerReference w:type="default" r:id="rId8"/>
      <w:pgSz w:w="11906" w:h="16838"/>
      <w:pgMar w:top="1418" w:right="991" w:bottom="1418" w:left="1134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373E0" w14:textId="77777777" w:rsidR="00F720D8" w:rsidRDefault="00F720D8">
      <w:r>
        <w:separator/>
      </w:r>
    </w:p>
  </w:endnote>
  <w:endnote w:type="continuationSeparator" w:id="0">
    <w:p w14:paraId="344B113F" w14:textId="77777777" w:rsidR="00F720D8" w:rsidRDefault="00F7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EF942" w14:textId="77777777" w:rsidR="00F720D8" w:rsidRDefault="00F720D8">
      <w:r>
        <w:separator/>
      </w:r>
    </w:p>
  </w:footnote>
  <w:footnote w:type="continuationSeparator" w:id="0">
    <w:p w14:paraId="67CCC09B" w14:textId="77777777" w:rsidR="00F720D8" w:rsidRDefault="00F72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328F2"/>
    <w:rsid w:val="00071CCC"/>
    <w:rsid w:val="000B731D"/>
    <w:rsid w:val="000D6134"/>
    <w:rsid w:val="000E09C7"/>
    <w:rsid w:val="000F6589"/>
    <w:rsid w:val="00106636"/>
    <w:rsid w:val="00116EC6"/>
    <w:rsid w:val="00143251"/>
    <w:rsid w:val="001801DD"/>
    <w:rsid w:val="00187271"/>
    <w:rsid w:val="001C7ADB"/>
    <w:rsid w:val="001D17E2"/>
    <w:rsid w:val="001D4612"/>
    <w:rsid w:val="00207E98"/>
    <w:rsid w:val="002403A7"/>
    <w:rsid w:val="00251086"/>
    <w:rsid w:val="002723B0"/>
    <w:rsid w:val="002938F9"/>
    <w:rsid w:val="00315A4A"/>
    <w:rsid w:val="00322115"/>
    <w:rsid w:val="00325C00"/>
    <w:rsid w:val="003417A6"/>
    <w:rsid w:val="004326D4"/>
    <w:rsid w:val="004B7300"/>
    <w:rsid w:val="004C6753"/>
    <w:rsid w:val="00520D52"/>
    <w:rsid w:val="005855F6"/>
    <w:rsid w:val="00595C87"/>
    <w:rsid w:val="005B5E5B"/>
    <w:rsid w:val="005D2C65"/>
    <w:rsid w:val="005E6D94"/>
    <w:rsid w:val="00613910"/>
    <w:rsid w:val="0063384F"/>
    <w:rsid w:val="00643C6F"/>
    <w:rsid w:val="00646202"/>
    <w:rsid w:val="0065290F"/>
    <w:rsid w:val="006815F6"/>
    <w:rsid w:val="006F7ADB"/>
    <w:rsid w:val="0075655A"/>
    <w:rsid w:val="007748F0"/>
    <w:rsid w:val="00795D86"/>
    <w:rsid w:val="007A4321"/>
    <w:rsid w:val="00833933"/>
    <w:rsid w:val="00853083"/>
    <w:rsid w:val="00857D2C"/>
    <w:rsid w:val="008B2F0C"/>
    <w:rsid w:val="008B4928"/>
    <w:rsid w:val="008B5B0A"/>
    <w:rsid w:val="008D2AB8"/>
    <w:rsid w:val="008F1C66"/>
    <w:rsid w:val="00970FE4"/>
    <w:rsid w:val="009E0D47"/>
    <w:rsid w:val="009E6588"/>
    <w:rsid w:val="00A0022B"/>
    <w:rsid w:val="00A03072"/>
    <w:rsid w:val="00A346FE"/>
    <w:rsid w:val="00A47B4D"/>
    <w:rsid w:val="00A83018"/>
    <w:rsid w:val="00B774DC"/>
    <w:rsid w:val="00BA36C5"/>
    <w:rsid w:val="00C00A04"/>
    <w:rsid w:val="00C4231C"/>
    <w:rsid w:val="00C969A6"/>
    <w:rsid w:val="00C97D9E"/>
    <w:rsid w:val="00CA7D36"/>
    <w:rsid w:val="00D24208"/>
    <w:rsid w:val="00D60C38"/>
    <w:rsid w:val="00D66893"/>
    <w:rsid w:val="00D90ACB"/>
    <w:rsid w:val="00DC1500"/>
    <w:rsid w:val="00E17EB4"/>
    <w:rsid w:val="00E23C0A"/>
    <w:rsid w:val="00E44371"/>
    <w:rsid w:val="00E949B0"/>
    <w:rsid w:val="00EA17E7"/>
    <w:rsid w:val="00F00591"/>
    <w:rsid w:val="00F51688"/>
    <w:rsid w:val="00F53146"/>
    <w:rsid w:val="00F720D8"/>
    <w:rsid w:val="00F91018"/>
    <w:rsid w:val="00FA0F30"/>
    <w:rsid w:val="00FA51A4"/>
    <w:rsid w:val="00FC100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02FF6-2DAC-4203-844E-5D4238DD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538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4</cp:revision>
  <cp:lastPrinted>2022-07-14T07:13:00Z</cp:lastPrinted>
  <dcterms:created xsi:type="dcterms:W3CDTF">2022-07-12T08:11:00Z</dcterms:created>
  <dcterms:modified xsi:type="dcterms:W3CDTF">2022-07-14T07:15:00Z</dcterms:modified>
</cp:coreProperties>
</file>