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5412B" w14:textId="77777777" w:rsidR="00F67588" w:rsidRPr="00F67588" w:rsidRDefault="00F67588" w:rsidP="00F67588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F67588">
        <w:rPr>
          <w:b/>
          <w:sz w:val="24"/>
          <w:szCs w:val="24"/>
          <w:lang w:val="pl-PL"/>
        </w:rPr>
        <w:t>Załącznik nr 3</w:t>
      </w:r>
    </w:p>
    <w:p w14:paraId="58C1ED7B" w14:textId="77777777" w:rsidR="00F67588" w:rsidRPr="00F67588" w:rsidRDefault="00F67588" w:rsidP="00F67588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2C05FE0" w14:textId="77777777" w:rsidR="00F67588" w:rsidRPr="00F67588" w:rsidRDefault="00F67588" w:rsidP="00F67588">
      <w:pPr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WZÓR UMOWY</w:t>
      </w:r>
    </w:p>
    <w:p w14:paraId="492AE632" w14:textId="77777777" w:rsidR="00F67588" w:rsidRPr="00F67588" w:rsidRDefault="00F67588" w:rsidP="00F67588">
      <w:pPr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0DCDF37E" w14:textId="77777777" w:rsidR="00F67588" w:rsidRPr="00F67588" w:rsidRDefault="00F67588" w:rsidP="00F67588">
      <w:pPr>
        <w:jc w:val="center"/>
        <w:rPr>
          <w:b/>
          <w:sz w:val="22"/>
          <w:szCs w:val="22"/>
          <w:lang w:val="pl-PL"/>
        </w:rPr>
      </w:pPr>
    </w:p>
    <w:p w14:paraId="588E54FA" w14:textId="7D09D32C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Zawarta w dniu ………………. w Krakowie w wyniku przeprowadzonego postępowania o zamówienie publiczne w trybie podstawowym bez negocjacji, nr sprawy: KC-zp.272-</w:t>
      </w:r>
      <w:r>
        <w:rPr>
          <w:sz w:val="22"/>
          <w:szCs w:val="22"/>
          <w:lang w:val="pl-PL"/>
        </w:rPr>
        <w:t>453</w:t>
      </w:r>
      <w:r w:rsidRPr="00F67588">
        <w:rPr>
          <w:sz w:val="22"/>
          <w:szCs w:val="22"/>
          <w:lang w:val="pl-PL"/>
        </w:rPr>
        <w:t xml:space="preserve">/22 </w:t>
      </w:r>
      <w:r>
        <w:rPr>
          <w:sz w:val="22"/>
          <w:szCs w:val="22"/>
          <w:lang w:val="pl-PL"/>
        </w:rPr>
        <w:t xml:space="preserve"> </w:t>
      </w:r>
      <w:r w:rsidRPr="00F67588">
        <w:rPr>
          <w:sz w:val="22"/>
          <w:szCs w:val="22"/>
          <w:lang w:val="pl-PL"/>
        </w:rPr>
        <w:t>pomiędzy</w:t>
      </w:r>
      <w:r>
        <w:rPr>
          <w:sz w:val="22"/>
          <w:szCs w:val="22"/>
          <w:lang w:val="pl-PL"/>
        </w:rPr>
        <w:t>:</w:t>
      </w:r>
    </w:p>
    <w:p w14:paraId="675EE61E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Akademią Górniczo-Hutniczą im. Stanisława Staszica w Krakowie al. Mickiewicza 30</w:t>
      </w:r>
      <w:r w:rsidRPr="00F67588">
        <w:rPr>
          <w:sz w:val="22"/>
          <w:szCs w:val="22"/>
          <w:lang w:val="pl-PL"/>
        </w:rPr>
        <w:t xml:space="preserve">  Wydział / inna jednostka ................................................................................................</w:t>
      </w:r>
    </w:p>
    <w:p w14:paraId="3EAEEAEF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reprezentowana przez:</w:t>
      </w:r>
    </w:p>
    <w:p w14:paraId="5777AB17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1.Dziekana Wydziału /Kierownika Jednostki/............................................................................. </w:t>
      </w:r>
    </w:p>
    <w:p w14:paraId="24EB6A26" w14:textId="77777777" w:rsidR="00F67588" w:rsidRPr="00F67588" w:rsidRDefault="00F67588" w:rsidP="00F67588">
      <w:pPr>
        <w:ind w:right="-47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2.Kwestora / Z-cę Kwestora/ .........................................................................................................</w:t>
      </w:r>
    </w:p>
    <w:p w14:paraId="7653F0A5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zwaną dalej KUPUJĄCYM</w:t>
      </w:r>
    </w:p>
    <w:p w14:paraId="0D43D6AA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a </w:t>
      </w:r>
    </w:p>
    <w:p w14:paraId="7E8F00CF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</w:p>
    <w:p w14:paraId="4F1F0939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</w:p>
    <w:p w14:paraId="74B1ABA4" w14:textId="77777777" w:rsidR="00F67588" w:rsidRPr="00F67588" w:rsidRDefault="00F67588" w:rsidP="00F67588">
      <w:pPr>
        <w:ind w:right="-47"/>
        <w:jc w:val="both"/>
        <w:rPr>
          <w:i/>
          <w:sz w:val="22"/>
          <w:szCs w:val="22"/>
          <w:lang w:val="pl-PL"/>
        </w:rPr>
      </w:pPr>
      <w:r w:rsidRPr="00F67588">
        <w:rPr>
          <w:i/>
          <w:sz w:val="22"/>
          <w:szCs w:val="22"/>
          <w:lang w:val="pl-PL"/>
        </w:rPr>
        <w:t xml:space="preserve"> (nazwa i siedziba przedsiębiorcy oraz jego adres). </w:t>
      </w:r>
    </w:p>
    <w:p w14:paraId="5F12ADE9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reprezentowanym przez:</w:t>
      </w:r>
    </w:p>
    <w:p w14:paraId="6AA69CE2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1...................................................................................................................................................</w:t>
      </w:r>
    </w:p>
    <w:p w14:paraId="14DD70C2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2................................................................................................................................................... </w:t>
      </w:r>
    </w:p>
    <w:p w14:paraId="0E3B701C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zwanym dalej SPRZEDAWCĄ</w:t>
      </w:r>
    </w:p>
    <w:p w14:paraId="1948AD67" w14:textId="77777777" w:rsidR="00F67588" w:rsidRPr="00F67588" w:rsidRDefault="00F67588" w:rsidP="00F67588">
      <w:pPr>
        <w:ind w:right="-47"/>
        <w:jc w:val="center"/>
        <w:rPr>
          <w:sz w:val="22"/>
          <w:szCs w:val="22"/>
          <w:lang w:val="pl-PL"/>
        </w:rPr>
      </w:pPr>
    </w:p>
    <w:p w14:paraId="143109FC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1</w:t>
      </w:r>
    </w:p>
    <w:p w14:paraId="3858B98D" w14:textId="77777777" w:rsidR="00F67588" w:rsidRPr="00F67588" w:rsidRDefault="00F67588" w:rsidP="00F67588">
      <w:pPr>
        <w:numPr>
          <w:ilvl w:val="0"/>
          <w:numId w:val="6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Przedmiotem umowy jest dostarczanie przez Sprzedawcę środków czystości dla potrzeb AGH wyspecyfikowanego w kalkulacji cenowej w okresie obowiązywania umowy. Kalkulacja cenowa  - załącznik 1 a, Sprzedawcy stanowi integralną część niniejszej umowy.</w:t>
      </w:r>
    </w:p>
    <w:p w14:paraId="3ED3281F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45B6F531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2</w:t>
      </w:r>
    </w:p>
    <w:p w14:paraId="16E94107" w14:textId="77777777" w:rsidR="00F67588" w:rsidRPr="00F67588" w:rsidRDefault="00F67588" w:rsidP="00F67588">
      <w:pPr>
        <w:numPr>
          <w:ilvl w:val="0"/>
          <w:numId w:val="7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Sprzedawca zapewnia, że wszystkie towary będące przedmiotem niniejszej umowy są oryginalnie zapakowane, zgodne z wymogami Polskich Norm.</w:t>
      </w:r>
    </w:p>
    <w:p w14:paraId="0D70766C" w14:textId="77777777" w:rsidR="00F67588" w:rsidRPr="00F67588" w:rsidRDefault="00F67588" w:rsidP="00F67588">
      <w:pPr>
        <w:numPr>
          <w:ilvl w:val="0"/>
          <w:numId w:val="7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Sprzedawca zapewnia, że towary oznaczone będą zgodnie z obowiązującymi przepisami, a w szczególności znakiem bezpieczeństwa.</w:t>
      </w:r>
    </w:p>
    <w:p w14:paraId="2E7BCEA6" w14:textId="77777777" w:rsidR="00F67588" w:rsidRPr="00F67588" w:rsidRDefault="00F67588" w:rsidP="00F67588">
      <w:pPr>
        <w:numPr>
          <w:ilvl w:val="0"/>
          <w:numId w:val="7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Produkty objęte przedmiotem zamówienia muszą spełniać następujące wymagania:</w:t>
      </w:r>
    </w:p>
    <w:p w14:paraId="5EB37FBC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posiadają aktualne karty charakterystyki oraz opisy oferowanych produktów (w języku polskim); do wyrobów posiadających karty charakterystyki.</w:t>
      </w:r>
    </w:p>
    <w:p w14:paraId="27382970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produkty będące detergentami muszą być oznakowane zgodnie z Rozporządzeniem WE 648/2004 z późn. zm. i Rady z 31.03.2004 r. z późn. zm. w sprawie detergentów;</w:t>
      </w:r>
    </w:p>
    <w:p w14:paraId="309A74DF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 xml:space="preserve">produkty będące wyrobami aerozolowymi muszą być oznakowane zgodnie z Rozporządzeniem Ministra Gospodarki z 5.11.2009 r. (Dz. U. z 2009 r. Nr. 188 poz. 1460) w sprawie szczegółowych wymagań dla wyrobów aerozolowych; </w:t>
      </w:r>
    </w:p>
    <w:p w14:paraId="308257EB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posiadają opakowanie jednostkowe znakowane standardowymi etykietami, które powinny zawierać następujące informujące ważne dla użytkownika:</w:t>
      </w:r>
    </w:p>
    <w:p w14:paraId="1373A219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nazwę, logo, adres producenta;</w:t>
      </w:r>
    </w:p>
    <w:p w14:paraId="561E56BF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opis przygotowania produktu do użycia i sposób jego stosowania;</w:t>
      </w:r>
    </w:p>
    <w:p w14:paraId="64F2CA08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opis składu chemicznego;</w:t>
      </w:r>
    </w:p>
    <w:p w14:paraId="513D7D48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czas skutecznego działania w przypadku środków dezynfekcyjnych;</w:t>
      </w:r>
    </w:p>
    <w:p w14:paraId="3EFC0DF8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sposób dozowania;</w:t>
      </w:r>
    </w:p>
    <w:p w14:paraId="66B0C2A0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informacja o środkach ostrożności, w postaci znaków graficznych;</w:t>
      </w:r>
    </w:p>
    <w:p w14:paraId="262764AB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ilość i pojemność opakowania indywidualnego i zbiorczego;</w:t>
      </w:r>
    </w:p>
    <w:p w14:paraId="504DC737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numer serii i datę produkcji;</w:t>
      </w:r>
    </w:p>
    <w:p w14:paraId="52E073AD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okres przydatności do użycia;</w:t>
      </w:r>
    </w:p>
    <w:p w14:paraId="07C2A6DE" w14:textId="77777777" w:rsidR="00F67588" w:rsidRPr="00F67588" w:rsidRDefault="00F67588" w:rsidP="00F67588">
      <w:pPr>
        <w:numPr>
          <w:ilvl w:val="0"/>
          <w:numId w:val="8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lastRenderedPageBreak/>
        <w:t>warunki magazynowania i przechowywania</w:t>
      </w:r>
    </w:p>
    <w:p w14:paraId="51883F28" w14:textId="77777777" w:rsidR="00F67588" w:rsidRPr="00F67588" w:rsidRDefault="00F67588" w:rsidP="00F67588">
      <w:pPr>
        <w:numPr>
          <w:ilvl w:val="0"/>
          <w:numId w:val="7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Produkty objęte przedmiotem zamówienia muszą spełniać następujące wymagania: Sprzedawca zobowiązany będzie do dostarczenia, na żądanie Kupującego, aktualnych kart charakterystyk, opisów oferowanych produktów chemii gospodarczej oraz artykułów gospodarstwa domowego (w języku polskim) zawierających co najmniej następujące informacje: opis produktu, nazwę, zastosowanie, sposób użycia i dozowania, zalecane przez producenta, własności fizyczne i chemiczne, informację o zachowaniu niezbędnych środków ostrożności przy ich stosowaniu.</w:t>
      </w:r>
    </w:p>
    <w:p w14:paraId="72EBB752" w14:textId="77777777" w:rsidR="00F67588" w:rsidRPr="00F67588" w:rsidRDefault="00F67588" w:rsidP="00F67588">
      <w:pPr>
        <w:numPr>
          <w:ilvl w:val="0"/>
          <w:numId w:val="7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Karty charakterystyki produktów (MSDS) muszą być zgodne z dyrektywą UE nr 1907/2006/WE.</w:t>
      </w:r>
      <w:r w:rsidRPr="00F67588">
        <w:rPr>
          <w:color w:val="FF0000"/>
          <w:sz w:val="22"/>
          <w:szCs w:val="22"/>
          <w:lang w:val="pl-PL"/>
        </w:rPr>
        <w:t xml:space="preserve"> </w:t>
      </w:r>
    </w:p>
    <w:p w14:paraId="57E4C42B" w14:textId="77777777" w:rsidR="00F67588" w:rsidRPr="00F67588" w:rsidRDefault="00F67588" w:rsidP="00F67588">
      <w:pPr>
        <w:numPr>
          <w:ilvl w:val="0"/>
          <w:numId w:val="7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Termin ważności dostarczonego towaru nie może być krótszy niż 6 miesięcy, licząc od daty odbioru zamówienia cząstkowego.</w:t>
      </w:r>
    </w:p>
    <w:p w14:paraId="7E46775D" w14:textId="37893BCA" w:rsidR="00F67588" w:rsidRPr="00A07569" w:rsidRDefault="00F67588" w:rsidP="00F67588">
      <w:pPr>
        <w:numPr>
          <w:ilvl w:val="0"/>
          <w:numId w:val="7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Termin dostarczenia sprzętu uznaje się za dotrzymany, jeżeli przed jego upływem  Sprzedawca dostarczy towar na miejsce przeznaczenia w stanie zupełnym.</w:t>
      </w:r>
    </w:p>
    <w:p w14:paraId="26C798CA" w14:textId="77DC0992" w:rsidR="00A07569" w:rsidRPr="00A07569" w:rsidRDefault="00A07569" w:rsidP="00F67588">
      <w:pPr>
        <w:numPr>
          <w:ilvl w:val="0"/>
          <w:numId w:val="7"/>
        </w:numPr>
        <w:contextualSpacing/>
        <w:jc w:val="both"/>
        <w:rPr>
          <w:color w:val="000000"/>
          <w:sz w:val="22"/>
          <w:szCs w:val="22"/>
          <w:lang w:val="pl-PL"/>
        </w:rPr>
      </w:pPr>
      <w:r w:rsidRPr="00A07569">
        <w:rPr>
          <w:sz w:val="22"/>
          <w:szCs w:val="22"/>
          <w:lang w:val="pl-PL"/>
        </w:rPr>
        <w:t xml:space="preserve">Wykonawca w terminie do dnia 10 dnia kolejnego miesiąca </w:t>
      </w:r>
      <w:r w:rsidR="00E877DD">
        <w:rPr>
          <w:sz w:val="22"/>
          <w:szCs w:val="22"/>
          <w:lang w:val="pl-PL"/>
        </w:rPr>
        <w:t>będzie przesyłał</w:t>
      </w:r>
      <w:r w:rsidRPr="00A07569">
        <w:rPr>
          <w:sz w:val="22"/>
          <w:szCs w:val="22"/>
          <w:lang w:val="pl-PL"/>
        </w:rPr>
        <w:t xml:space="preserve"> do Zamawiającego elektroniczne zestawienie ilościowe i wartościowe dostarczonych w poprzednim miesiącu dostaw</w:t>
      </w:r>
      <w:r w:rsidR="00E877DD">
        <w:rPr>
          <w:sz w:val="22"/>
          <w:szCs w:val="22"/>
          <w:lang w:val="pl-PL"/>
        </w:rPr>
        <w:t>.</w:t>
      </w:r>
    </w:p>
    <w:p w14:paraId="705E3181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3</w:t>
      </w:r>
    </w:p>
    <w:p w14:paraId="689E127A" w14:textId="77777777" w:rsidR="00F67588" w:rsidRPr="00F67588" w:rsidRDefault="00F67588" w:rsidP="00F67588">
      <w:pPr>
        <w:numPr>
          <w:ilvl w:val="0"/>
          <w:numId w:val="9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Wszelkie opisy techniczne konieczne do normalnego korzystania z towaru winny być załączone wraz z towarem w języku polskim.</w:t>
      </w:r>
    </w:p>
    <w:p w14:paraId="1337D2D3" w14:textId="77777777" w:rsidR="00F67588" w:rsidRPr="00F67588" w:rsidRDefault="00F67588" w:rsidP="00F67588">
      <w:pPr>
        <w:numPr>
          <w:ilvl w:val="0"/>
          <w:numId w:val="9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Sprzedawca zobowiązuje się do realizacji zamówień obejmujących wszystkie towary zgodne </w:t>
      </w:r>
      <w:r w:rsidRPr="00F67588">
        <w:rPr>
          <w:sz w:val="22"/>
          <w:szCs w:val="22"/>
          <w:lang w:val="pl-PL"/>
        </w:rPr>
        <w:br/>
        <w:t>z przedmiotem zamówienia wymienione w kalkulacji cenowej.</w:t>
      </w:r>
    </w:p>
    <w:p w14:paraId="5F9FAFD5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0C296DA7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4</w:t>
      </w:r>
    </w:p>
    <w:p w14:paraId="2C604908" w14:textId="77777777" w:rsidR="00F67588" w:rsidRPr="00F67588" w:rsidRDefault="00F67588" w:rsidP="00F67588">
      <w:pPr>
        <w:numPr>
          <w:ilvl w:val="0"/>
          <w:numId w:val="10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Wydanie towaru następuje z chwilą objęcia towaru w posiadanie przez Kupującego i dokonania odbioru (sprawdzenie ilości i jakości towaru).</w:t>
      </w:r>
    </w:p>
    <w:p w14:paraId="04DE7594" w14:textId="77777777" w:rsidR="00F67588" w:rsidRPr="00F67588" w:rsidRDefault="00F67588" w:rsidP="00F67588">
      <w:pPr>
        <w:numPr>
          <w:ilvl w:val="0"/>
          <w:numId w:val="10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Towary będą dostarczane do poszczególnych Jednostek Organizacyjnych Akademii Górniczo-Hutniczej. </w:t>
      </w:r>
    </w:p>
    <w:p w14:paraId="65514EAF" w14:textId="77777777" w:rsidR="00F67588" w:rsidRPr="00F67588" w:rsidRDefault="00F67588" w:rsidP="00F67588">
      <w:pPr>
        <w:numPr>
          <w:ilvl w:val="0"/>
          <w:numId w:val="10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Ryzyko w czasie przewozu, załadunku i wyładunku spoczywa na Sprzedawcy.</w:t>
      </w:r>
    </w:p>
    <w:p w14:paraId="7B4477F2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0CBA8018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5</w:t>
      </w:r>
    </w:p>
    <w:p w14:paraId="69D0D1E3" w14:textId="77777777" w:rsidR="00F67588" w:rsidRPr="00F67588" w:rsidRDefault="00F67588" w:rsidP="00F67588">
      <w:pPr>
        <w:numPr>
          <w:ilvl w:val="0"/>
          <w:numId w:val="11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Umowa zostaje zawarta na okres 12 miesięcy od dnia…………………….do...................... </w:t>
      </w:r>
    </w:p>
    <w:p w14:paraId="0B10E203" w14:textId="77777777" w:rsidR="00F67588" w:rsidRPr="00F67588" w:rsidRDefault="00F67588" w:rsidP="00F67588">
      <w:pPr>
        <w:numPr>
          <w:ilvl w:val="0"/>
          <w:numId w:val="11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Niniejsza umowa wygasa przed upływem okresu jej trwania z dniem wyczerpania środków, </w:t>
      </w:r>
      <w:r w:rsidRPr="00F67588">
        <w:rPr>
          <w:sz w:val="22"/>
          <w:szCs w:val="22"/>
          <w:lang w:val="pl-PL"/>
        </w:rPr>
        <w:br/>
        <w:t>o których mowa w § 6 pkt 3.</w:t>
      </w:r>
    </w:p>
    <w:p w14:paraId="21BB39D3" w14:textId="77777777" w:rsidR="00F67588" w:rsidRPr="00F67588" w:rsidRDefault="00F67588" w:rsidP="00F67588">
      <w:pPr>
        <w:numPr>
          <w:ilvl w:val="0"/>
          <w:numId w:val="11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Jeżeli w trakcie trwania umowy zlecone usługi nie wyczerpią wartości określonej w § 6 pkt 3 to Sprzedawcy nie przysługują z tego powodu żadne roszczenia względem Zamawiającego.</w:t>
      </w:r>
    </w:p>
    <w:p w14:paraId="26A617FD" w14:textId="77777777" w:rsidR="00F67588" w:rsidRPr="00F67588" w:rsidRDefault="00F67588" w:rsidP="00F67588">
      <w:pPr>
        <w:numPr>
          <w:ilvl w:val="0"/>
          <w:numId w:val="11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Dostawy realizowane będą w czasie ……………. dni roboczych od momentu zgłoszenia, </w:t>
      </w:r>
      <w:r w:rsidRPr="00F67588">
        <w:rPr>
          <w:sz w:val="22"/>
          <w:szCs w:val="22"/>
          <w:lang w:val="pl-PL"/>
        </w:rPr>
        <w:br/>
        <w:t>(z wyłączeniem asortymentu, który ma być importowany i który został oznaczony w załączniku nr 1 do umowy).</w:t>
      </w:r>
    </w:p>
    <w:p w14:paraId="1F42A4DF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6</w:t>
      </w:r>
    </w:p>
    <w:p w14:paraId="5ABBB1A9" w14:textId="77777777" w:rsidR="00F67588" w:rsidRPr="00F67588" w:rsidRDefault="00F67588" w:rsidP="00F67588">
      <w:pPr>
        <w:numPr>
          <w:ilvl w:val="3"/>
          <w:numId w:val="6"/>
        </w:numPr>
        <w:ind w:left="357" w:hanging="357"/>
        <w:jc w:val="both"/>
        <w:rPr>
          <w:sz w:val="22"/>
          <w:szCs w:val="22"/>
          <w:lang w:val="pl-PL"/>
        </w:rPr>
      </w:pPr>
      <w:r w:rsidRPr="00F67588">
        <w:rPr>
          <w:sz w:val="24"/>
          <w:lang w:val="pl-PL"/>
        </w:rPr>
        <w:t>Dostawy realizowane będą w terminie ........ dni roboczych od dnia przekazania Wykonawcy zamówienia cząstkowego. Za dni robocze uznaje się dni od poniedziałku do piątku, za wyjątkiem dni ustawowo wolnych od pracy, w godzinach 8:00 – 15:30</w:t>
      </w:r>
    </w:p>
    <w:p w14:paraId="6D9B9881" w14:textId="77777777" w:rsidR="00F67588" w:rsidRPr="00F67588" w:rsidRDefault="00F67588" w:rsidP="00F67588">
      <w:pPr>
        <w:numPr>
          <w:ilvl w:val="3"/>
          <w:numId w:val="6"/>
        </w:numPr>
        <w:ind w:left="357" w:hanging="357"/>
        <w:jc w:val="both"/>
        <w:rPr>
          <w:sz w:val="22"/>
          <w:szCs w:val="22"/>
          <w:lang w:val="pl-PL"/>
        </w:rPr>
      </w:pPr>
      <w:r w:rsidRPr="00F67588">
        <w:rPr>
          <w:sz w:val="24"/>
          <w:lang w:val="pl-PL"/>
        </w:rPr>
        <w:t xml:space="preserve">Wydanie przedmiotu umowy Kupującemu winno nastąpić w miejscu </w:t>
      </w:r>
      <w:r w:rsidRPr="00F67588">
        <w:rPr>
          <w:b/>
          <w:bCs/>
          <w:sz w:val="24"/>
          <w:lang w:val="pl-PL"/>
        </w:rPr>
        <w:t xml:space="preserve">wskazanym przez Kupującego </w:t>
      </w:r>
      <w:r w:rsidRPr="00F67588">
        <w:rPr>
          <w:sz w:val="24"/>
          <w:lang w:val="pl-PL"/>
        </w:rPr>
        <w:t>w godzinach uzgodnionych z Kupującym.</w:t>
      </w:r>
    </w:p>
    <w:p w14:paraId="05366D3A" w14:textId="77777777" w:rsidR="00F67588" w:rsidRPr="00F67588" w:rsidRDefault="00F67588" w:rsidP="00F67588">
      <w:pPr>
        <w:numPr>
          <w:ilvl w:val="3"/>
          <w:numId w:val="6"/>
        </w:numPr>
        <w:ind w:left="357" w:hanging="357"/>
        <w:jc w:val="both"/>
        <w:rPr>
          <w:sz w:val="22"/>
          <w:szCs w:val="22"/>
          <w:lang w:val="pl-PL"/>
        </w:rPr>
      </w:pPr>
      <w:r w:rsidRPr="00F67588">
        <w:rPr>
          <w:sz w:val="24"/>
          <w:lang w:val="pl-PL"/>
        </w:rPr>
        <w:t>Termin dostarczenia towaru uznaje się za dotrzymany, jeżeli przed jego upływem Sprzedawca dostarczy towar na miejsce przeznaczenia w stanie zupełnym.</w:t>
      </w:r>
    </w:p>
    <w:p w14:paraId="1408EDF7" w14:textId="77777777" w:rsidR="00F67588" w:rsidRPr="00F67588" w:rsidRDefault="00F67588" w:rsidP="00F67588">
      <w:pPr>
        <w:numPr>
          <w:ilvl w:val="3"/>
          <w:numId w:val="6"/>
        </w:numPr>
        <w:ind w:left="357" w:hanging="357"/>
        <w:jc w:val="both"/>
        <w:rPr>
          <w:sz w:val="22"/>
          <w:szCs w:val="22"/>
          <w:lang w:val="pl-PL"/>
        </w:rPr>
      </w:pPr>
      <w:r w:rsidRPr="00F67588">
        <w:rPr>
          <w:sz w:val="24"/>
          <w:lang w:val="pl-PL"/>
        </w:rPr>
        <w:t>Wydanie towaru następuje z chwilą objęcia towaru w posiadanie przez Kupującego i dokonania odbioru (sprawdzenie ilości i jakości towaru).</w:t>
      </w:r>
    </w:p>
    <w:p w14:paraId="359DD06F" w14:textId="77777777" w:rsidR="00F67588" w:rsidRPr="00F67588" w:rsidRDefault="00F67588" w:rsidP="00F67588">
      <w:pPr>
        <w:numPr>
          <w:ilvl w:val="3"/>
          <w:numId w:val="6"/>
        </w:numPr>
        <w:ind w:left="357" w:hanging="357"/>
        <w:jc w:val="both"/>
        <w:rPr>
          <w:sz w:val="22"/>
          <w:szCs w:val="22"/>
          <w:lang w:val="pl-PL"/>
        </w:rPr>
      </w:pPr>
      <w:r w:rsidRPr="00F67588">
        <w:rPr>
          <w:sz w:val="24"/>
          <w:lang w:val="pl-PL"/>
        </w:rPr>
        <w:t xml:space="preserve">W dniu i miejscu dostawy Kupujący dokona odbioru ilościowego towaru. </w:t>
      </w:r>
    </w:p>
    <w:p w14:paraId="0251F28B" w14:textId="203B66CB" w:rsidR="00F67588" w:rsidRPr="00D359E8" w:rsidRDefault="00F67588" w:rsidP="00F67588">
      <w:pPr>
        <w:numPr>
          <w:ilvl w:val="3"/>
          <w:numId w:val="6"/>
        </w:numPr>
        <w:ind w:left="357" w:hanging="357"/>
        <w:jc w:val="both"/>
        <w:rPr>
          <w:sz w:val="22"/>
          <w:szCs w:val="22"/>
          <w:lang w:val="pl-PL"/>
        </w:rPr>
      </w:pPr>
      <w:r w:rsidRPr="00F67588">
        <w:rPr>
          <w:sz w:val="24"/>
          <w:lang w:val="pl-PL"/>
        </w:rPr>
        <w:t xml:space="preserve">Odbiór ilościowy będzie polegał na sprawdzeniu ilości dostarczonego towaru, sprawdzeniu kompletności dostawy oraz stwierdzeniu braków uszkodzeń mechanicznych. </w:t>
      </w:r>
      <w:r w:rsidRPr="00F67588">
        <w:rPr>
          <w:sz w:val="24"/>
          <w:lang w:val="pl-PL"/>
        </w:rPr>
        <w:lastRenderedPageBreak/>
        <w:t>Jeżeli Kupujący stwierdzi podczas odbioru braki lub uszkodzenia odmówi odbioru towaru. Odmowa odbioru towaru przez Kupującego nie przedłuża terminu dostawy.</w:t>
      </w:r>
    </w:p>
    <w:p w14:paraId="21E345F3" w14:textId="77777777" w:rsidR="00D359E8" w:rsidRPr="00F67588" w:rsidRDefault="00D359E8" w:rsidP="00D359E8">
      <w:pPr>
        <w:ind w:left="357"/>
        <w:jc w:val="both"/>
        <w:rPr>
          <w:sz w:val="22"/>
          <w:szCs w:val="22"/>
          <w:lang w:val="pl-PL"/>
        </w:rPr>
      </w:pPr>
    </w:p>
    <w:p w14:paraId="1CD26529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7</w:t>
      </w:r>
    </w:p>
    <w:p w14:paraId="4E7FA53F" w14:textId="77777777" w:rsidR="00F67588" w:rsidRPr="00F67588" w:rsidRDefault="00F67588" w:rsidP="00F67588">
      <w:pPr>
        <w:numPr>
          <w:ilvl w:val="0"/>
          <w:numId w:val="12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Ceny jednostkowe podane w kalkulacji cenowej Sprzedawcy, która stanowi załącznik nr 1 </w:t>
      </w:r>
      <w:r w:rsidRPr="00F67588">
        <w:rPr>
          <w:sz w:val="22"/>
          <w:szCs w:val="22"/>
          <w:lang w:val="pl-PL"/>
        </w:rPr>
        <w:br/>
        <w:t>do umowy są cenami maksymalnymi i nie mogą wzrosnąć w okresie trwania umowy.</w:t>
      </w:r>
    </w:p>
    <w:p w14:paraId="11F33A15" w14:textId="77777777" w:rsidR="00F67588" w:rsidRPr="00F67588" w:rsidRDefault="00F67588" w:rsidP="00F67588">
      <w:pPr>
        <w:numPr>
          <w:ilvl w:val="0"/>
          <w:numId w:val="12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Ceny jednostkowe obejmują całkowitą należność jaką Kupujący zobowiązany jest zapłacić </w:t>
      </w:r>
      <w:r w:rsidRPr="00F67588">
        <w:rPr>
          <w:sz w:val="22"/>
          <w:szCs w:val="22"/>
          <w:lang w:val="pl-PL"/>
        </w:rPr>
        <w:br/>
        <w:t>za towar i jego dostarczenie do miejsca przeznaczenia.</w:t>
      </w:r>
    </w:p>
    <w:p w14:paraId="3B07E317" w14:textId="77777777" w:rsidR="00F67588" w:rsidRPr="00F67588" w:rsidRDefault="00F67588" w:rsidP="00F67588">
      <w:pPr>
        <w:numPr>
          <w:ilvl w:val="0"/>
          <w:numId w:val="12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Wartość umowy w okresie jej obowiązywania nie przekroczy …………….. zł brutto.</w:t>
      </w:r>
    </w:p>
    <w:p w14:paraId="389FAA52" w14:textId="77777777" w:rsidR="00F67588" w:rsidRPr="00F67588" w:rsidRDefault="00F67588" w:rsidP="00F67588">
      <w:pPr>
        <w:numPr>
          <w:ilvl w:val="0"/>
          <w:numId w:val="12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Koszt dostawy (w tym koszty opakowania, ubezpieczenie) ponosi Sprzedawca.</w:t>
      </w:r>
    </w:p>
    <w:p w14:paraId="6055D1C5" w14:textId="77777777" w:rsidR="00F67588" w:rsidRPr="00F67588" w:rsidRDefault="00F67588" w:rsidP="00F67588">
      <w:pPr>
        <w:numPr>
          <w:ilvl w:val="0"/>
          <w:numId w:val="12"/>
        </w:numPr>
        <w:ind w:left="426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Zamawiający zastrzega sobie możliwość ograniczenia zakresu przedmiotu zamówienia o max. 30%.</w:t>
      </w:r>
    </w:p>
    <w:p w14:paraId="575D656E" w14:textId="77777777" w:rsidR="00F67588" w:rsidRPr="00F67588" w:rsidRDefault="00F67588" w:rsidP="00F67588">
      <w:pPr>
        <w:numPr>
          <w:ilvl w:val="0"/>
          <w:numId w:val="12"/>
        </w:numPr>
        <w:ind w:left="426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35091842" w14:textId="77777777" w:rsidR="00F67588" w:rsidRPr="00F67588" w:rsidRDefault="00F67588" w:rsidP="00F67588">
      <w:pPr>
        <w:numPr>
          <w:ilvl w:val="0"/>
          <w:numId w:val="12"/>
        </w:numPr>
        <w:ind w:left="426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 ramach realizacji umowy Zamawiający nie zapewnia karty wjazdowej na teren AGH.</w:t>
      </w:r>
    </w:p>
    <w:p w14:paraId="38F47A03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15F99D5C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8</w:t>
      </w:r>
    </w:p>
    <w:p w14:paraId="241684DA" w14:textId="77777777" w:rsidR="00F67588" w:rsidRPr="00F67588" w:rsidRDefault="00F67588" w:rsidP="00F67588">
      <w:pPr>
        <w:numPr>
          <w:ilvl w:val="0"/>
          <w:numId w:val="13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Dokumentem rozliczeniowym będzie faktura VAT.</w:t>
      </w:r>
    </w:p>
    <w:p w14:paraId="0EF35C0A" w14:textId="77777777" w:rsidR="00F67588" w:rsidRPr="00F67588" w:rsidRDefault="00F67588" w:rsidP="00F67588">
      <w:pPr>
        <w:numPr>
          <w:ilvl w:val="0"/>
          <w:numId w:val="13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Cena towarów wyrażona będzie w złotych polskich.</w:t>
      </w:r>
    </w:p>
    <w:p w14:paraId="291EB1FE" w14:textId="77777777" w:rsidR="00F67588" w:rsidRPr="00F67588" w:rsidRDefault="00F67588" w:rsidP="00F67588">
      <w:pPr>
        <w:numPr>
          <w:ilvl w:val="0"/>
          <w:numId w:val="13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Kupujący zobowiązuje się dokonać zapłaty należności przelewem na konto sprzedawcy  w terminie do 21 dni po otrzymaniu prawidłowo wystawionej faktury VAT.</w:t>
      </w:r>
    </w:p>
    <w:p w14:paraId="199F2642" w14:textId="77777777" w:rsidR="00F67588" w:rsidRPr="00F67588" w:rsidRDefault="00F67588" w:rsidP="00F67588">
      <w:pPr>
        <w:numPr>
          <w:ilvl w:val="0"/>
          <w:numId w:val="13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Zapłata wynagrodzenia nastąpi przelewem na rachunek Sprzedawcy zawarty na dzień zlecenia przelewu w wykazie podmiotów o których mowa w art. 96b ust. 1) Ustawy </w:t>
      </w:r>
      <w:r w:rsidRPr="00F67588">
        <w:rPr>
          <w:sz w:val="22"/>
          <w:szCs w:val="22"/>
          <w:lang w:val="pl-PL"/>
        </w:rPr>
        <w:br/>
        <w:t xml:space="preserve">o podatku od towarów i usług. W przypadku braku, na dzień zapłaty, numeru rachunku </w:t>
      </w:r>
      <w:r w:rsidRPr="00F67588">
        <w:rPr>
          <w:sz w:val="22"/>
          <w:szCs w:val="22"/>
          <w:lang w:val="pl-PL"/>
        </w:rPr>
        <w:br/>
        <w:t>w powyższym wykazie nie mają zastosowania zapisy dotyczące naliczania odsetek ustawowych za nieterminową zapłatę o których mowa w ust. 6.</w:t>
      </w:r>
    </w:p>
    <w:p w14:paraId="098B624F" w14:textId="77777777" w:rsidR="00F67588" w:rsidRPr="00F67588" w:rsidRDefault="00F67588" w:rsidP="00F67588">
      <w:pPr>
        <w:numPr>
          <w:ilvl w:val="0"/>
          <w:numId w:val="13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Za termin zapłaty uważa się datę obciążenia rachunku Kupującego.</w:t>
      </w:r>
    </w:p>
    <w:p w14:paraId="43472A3F" w14:textId="77777777" w:rsidR="00F67588" w:rsidRPr="00F67588" w:rsidRDefault="00F67588" w:rsidP="00F67588">
      <w:pPr>
        <w:numPr>
          <w:ilvl w:val="0"/>
          <w:numId w:val="13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14:paraId="1C2C798C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</w:p>
    <w:p w14:paraId="713FAE59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9</w:t>
      </w:r>
    </w:p>
    <w:p w14:paraId="331078E7" w14:textId="77777777" w:rsidR="00F67588" w:rsidRPr="00F67588" w:rsidRDefault="00F67588" w:rsidP="00F67588">
      <w:pPr>
        <w:numPr>
          <w:ilvl w:val="0"/>
          <w:numId w:val="14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Sprzedawca ma obowiązek dołączyć do towaru, objętego gwarancją, dokumenty, karty gwarancyjne, a także atesty - gdy dostarczany towar je posiada. </w:t>
      </w:r>
    </w:p>
    <w:p w14:paraId="19FB1767" w14:textId="77777777" w:rsidR="00F67588" w:rsidRPr="00F67588" w:rsidRDefault="00F67588" w:rsidP="00F67588">
      <w:pPr>
        <w:numPr>
          <w:ilvl w:val="0"/>
          <w:numId w:val="14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Jeżeli w ciągu okresu gwarancyjnego ujawnią się wady fizyczne towarów, Sprzedawca niezwłocznie wymieni wadliwy towar na nowy, oraz dostarczy go do wskazanego miejsca bez żadnej dopłaty.</w:t>
      </w:r>
    </w:p>
    <w:p w14:paraId="50BD89F5" w14:textId="77777777" w:rsidR="00F67588" w:rsidRPr="00F67588" w:rsidRDefault="00F67588" w:rsidP="00F67588">
      <w:pPr>
        <w:numPr>
          <w:ilvl w:val="0"/>
          <w:numId w:val="14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Okres gwarancyjny liczony jest od dnia odbioru przez Kupującego przedmiotu zamówienia cząstkowego (zgodnie z dowodem dostawy lub protokołem odbioru).</w:t>
      </w:r>
    </w:p>
    <w:p w14:paraId="1262570B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61B20F12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10</w:t>
      </w:r>
    </w:p>
    <w:p w14:paraId="06F909B9" w14:textId="77777777" w:rsidR="00F67588" w:rsidRPr="00F67588" w:rsidRDefault="00F67588" w:rsidP="00F67588">
      <w:pPr>
        <w:numPr>
          <w:ilvl w:val="0"/>
          <w:numId w:val="15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Odbiór przeprowadzony będzie u Kupującego i obejmować będzie:</w:t>
      </w:r>
    </w:p>
    <w:p w14:paraId="1AF6AC11" w14:textId="77777777" w:rsidR="00F67588" w:rsidRPr="00F67588" w:rsidRDefault="00F67588" w:rsidP="00F67588">
      <w:pPr>
        <w:numPr>
          <w:ilvl w:val="1"/>
          <w:numId w:val="15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sprawdzenie jakości i ilości dostawy, </w:t>
      </w:r>
    </w:p>
    <w:p w14:paraId="0433C1F3" w14:textId="77777777" w:rsidR="00F67588" w:rsidRPr="00F67588" w:rsidRDefault="00F67588" w:rsidP="00F67588">
      <w:pPr>
        <w:numPr>
          <w:ilvl w:val="1"/>
          <w:numId w:val="15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sprawdzenie zgodności dostawy z zamówieniem cząstkowym,</w:t>
      </w:r>
    </w:p>
    <w:p w14:paraId="50A43C7A" w14:textId="77777777" w:rsidR="00F67588" w:rsidRPr="00F67588" w:rsidRDefault="00F67588" w:rsidP="00F67588">
      <w:pPr>
        <w:numPr>
          <w:ilvl w:val="1"/>
          <w:numId w:val="15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sprawdzenie zgodności atestu, jeżeli takie będą wymagane.</w:t>
      </w:r>
    </w:p>
    <w:p w14:paraId="47B0ECCF" w14:textId="77777777" w:rsidR="00F67588" w:rsidRPr="00F67588" w:rsidRDefault="00F67588" w:rsidP="00F67588">
      <w:pPr>
        <w:numPr>
          <w:ilvl w:val="0"/>
          <w:numId w:val="15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14:paraId="6979AEE4" w14:textId="77777777" w:rsidR="00F67588" w:rsidRPr="00F67588" w:rsidRDefault="00F67588" w:rsidP="00F67588">
      <w:pPr>
        <w:numPr>
          <w:ilvl w:val="0"/>
          <w:numId w:val="15"/>
        </w:numPr>
        <w:ind w:left="426" w:right="-47" w:hanging="426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Odbiór dostaw potwierdzany będzie na dowodach dostawy (fakturach VAT), a w przypadku rozbieżności pomiędzy zakresem dostawy, a stanem faktycznym sporządzony zostanie protokół </w:t>
      </w:r>
      <w:r w:rsidRPr="00F67588">
        <w:rPr>
          <w:sz w:val="22"/>
          <w:szCs w:val="22"/>
          <w:lang w:val="pl-PL"/>
        </w:rPr>
        <w:lastRenderedPageBreak/>
        <w:t>odbioru dostawy, który winien zawierać uzgodnienia poczynione w toku odbioru, jak również będzie stanowił podstawę do zapłaty lub odmowy zapłaty za przedmiot dostawy.</w:t>
      </w:r>
    </w:p>
    <w:p w14:paraId="7C375E08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731F46C0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 11</w:t>
      </w:r>
    </w:p>
    <w:p w14:paraId="11EA18AE" w14:textId="77777777" w:rsidR="00F67588" w:rsidRPr="00F67588" w:rsidRDefault="00F67588" w:rsidP="00F67588">
      <w:pPr>
        <w:numPr>
          <w:ilvl w:val="0"/>
          <w:numId w:val="1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Strony ustanawiają odpowiedzialność za niewykonanie lub nienależyte wykonanie umowy  w formie kar umownych.</w:t>
      </w:r>
    </w:p>
    <w:p w14:paraId="5CC19876" w14:textId="77777777" w:rsidR="00F67588" w:rsidRPr="00F67588" w:rsidRDefault="00F67588" w:rsidP="00F67588">
      <w:pPr>
        <w:numPr>
          <w:ilvl w:val="0"/>
          <w:numId w:val="1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Sprzedawca zapłaci Kupującemu kary umowne:</w:t>
      </w:r>
    </w:p>
    <w:p w14:paraId="0A02CB20" w14:textId="77777777" w:rsidR="00F67588" w:rsidRPr="00F67588" w:rsidRDefault="00F67588" w:rsidP="00F67588">
      <w:pPr>
        <w:ind w:left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- za zwłokę w dostarczeniu zamówienia w wysokości 2% wartości netto dostawy, za każdy dzień zwłoki liczony od dnia, w którym towar winien być dostarczony,</w:t>
      </w:r>
    </w:p>
    <w:p w14:paraId="28373F74" w14:textId="77777777" w:rsidR="00F67588" w:rsidRPr="00F67588" w:rsidRDefault="00F67588" w:rsidP="00F67588">
      <w:pPr>
        <w:ind w:left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- za zwłokę w dostarczeniu towaru bez wad, w wysokości 2% wartości netto dostawy, której wady dotyczą, za każdy dzień zwłoki liczonej od dnia, w którym towar winien być dostarczony.</w:t>
      </w:r>
    </w:p>
    <w:p w14:paraId="6A89FAC9" w14:textId="77777777" w:rsidR="00F67588" w:rsidRPr="00F67588" w:rsidRDefault="00F67588" w:rsidP="00F67588">
      <w:pPr>
        <w:ind w:left="284"/>
        <w:jc w:val="both"/>
        <w:rPr>
          <w:sz w:val="22"/>
          <w:szCs w:val="22"/>
          <w:lang w:val="pl-PL"/>
        </w:rPr>
      </w:pPr>
      <w:r w:rsidRPr="00F67588">
        <w:rPr>
          <w:bCs/>
          <w:sz w:val="22"/>
          <w:szCs w:val="22"/>
          <w:lang w:val="pl-PL"/>
        </w:rPr>
        <w:t>- z tytułu odstąpienia od umowy w części przez którąkolwiek ze stron z przyczyn występujących po stronie Sprzedawcy, w wysokości 10 % od kwoty stanowiącej różnicę pomiędzy maksymalną łączną wartością dostaw objętych niniejszą umową określoną w § 6 ust. 3, a wynagrodzeniem brutto za dostawy wykonane i odebrane przez Kupującego</w:t>
      </w:r>
      <w:r w:rsidRPr="00F67588">
        <w:rPr>
          <w:sz w:val="22"/>
          <w:szCs w:val="22"/>
          <w:lang w:val="pl-PL"/>
        </w:rPr>
        <w:t>.</w:t>
      </w:r>
    </w:p>
    <w:p w14:paraId="4A66F352" w14:textId="77777777" w:rsidR="00F67588" w:rsidRPr="00F67588" w:rsidRDefault="00F67588" w:rsidP="00F67588">
      <w:pPr>
        <w:ind w:left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- z tytułu odstąpienia od umowy w całości z przyczyn niezależnych od Kupującego w wysokości 10% wynagrodzenia brutto określonego w § 6 ust.3</w:t>
      </w:r>
    </w:p>
    <w:p w14:paraId="6A9165C1" w14:textId="77777777" w:rsidR="00F67588" w:rsidRPr="00F67588" w:rsidRDefault="00F67588" w:rsidP="00F67588">
      <w:pPr>
        <w:jc w:val="both"/>
        <w:rPr>
          <w:sz w:val="22"/>
          <w:szCs w:val="22"/>
          <w:lang w:val="pl-PL"/>
        </w:rPr>
      </w:pPr>
      <w:r w:rsidRPr="00F67588">
        <w:rPr>
          <w:bCs/>
          <w:sz w:val="22"/>
          <w:szCs w:val="22"/>
          <w:lang w:val="pl-PL"/>
        </w:rPr>
        <w:t>3. Kupujący zapłaci Sprzedawcy karę umowną:</w:t>
      </w:r>
    </w:p>
    <w:p w14:paraId="66F99C90" w14:textId="77777777" w:rsidR="00F67588" w:rsidRPr="00F67588" w:rsidRDefault="00F67588" w:rsidP="00F67588">
      <w:pPr>
        <w:ind w:left="360"/>
        <w:jc w:val="both"/>
        <w:rPr>
          <w:bCs/>
          <w:sz w:val="22"/>
          <w:szCs w:val="22"/>
          <w:lang w:val="pl-PL"/>
        </w:rPr>
      </w:pPr>
      <w:r w:rsidRPr="00F67588">
        <w:rPr>
          <w:bCs/>
          <w:sz w:val="22"/>
          <w:szCs w:val="22"/>
          <w:lang w:val="pl-PL"/>
        </w:rPr>
        <w:t>-  z tytułu odstąpienia od umowy w części przez którąkolwiek ze stron z przyczyn występujących po stronie Kupującego, w wysokości 10 % od kwoty stanowiącej różnicę pomiędzy maksymalną łączną wartością dostaw objętych niniejszą umową, określoną w § 6 ust. 3,  a wynagrodzeniem brutto za dostawy wykonane i odebrane przez Kupującego,</w:t>
      </w:r>
    </w:p>
    <w:p w14:paraId="10F83F65" w14:textId="77777777" w:rsidR="00F67588" w:rsidRPr="00F67588" w:rsidRDefault="00F67588" w:rsidP="00F67588">
      <w:pPr>
        <w:ind w:left="360"/>
        <w:jc w:val="both"/>
        <w:rPr>
          <w:sz w:val="22"/>
          <w:szCs w:val="22"/>
          <w:lang w:val="pl-PL"/>
        </w:rPr>
      </w:pPr>
      <w:r w:rsidRPr="00F67588">
        <w:rPr>
          <w:bCs/>
          <w:sz w:val="22"/>
          <w:szCs w:val="22"/>
          <w:lang w:val="pl-PL"/>
        </w:rPr>
        <w:t xml:space="preserve">- </w:t>
      </w:r>
      <w:r w:rsidRPr="00F67588">
        <w:rPr>
          <w:sz w:val="22"/>
          <w:szCs w:val="22"/>
          <w:lang w:val="pl-PL"/>
        </w:rPr>
        <w:t>z tytułu odstąpienia od umowy w całości  z przyczyn niezależnych od Sprzedawcy w wysokości 10% wynagrodzenia brutto określonego w § 6 ust.3</w:t>
      </w:r>
    </w:p>
    <w:p w14:paraId="1EA4BB91" w14:textId="77777777" w:rsidR="00F67588" w:rsidRPr="00F67588" w:rsidRDefault="00F67588" w:rsidP="00F67588">
      <w:pPr>
        <w:ind w:right="-47"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4. Łączna maksymalna wysokość kar umownych, których mogą dochodzić Strony nie może przekroczyć 20% wynagrodzenia brutto o którym mowa w § 6 ust. 3 umowy.</w:t>
      </w:r>
    </w:p>
    <w:p w14:paraId="30BC7428" w14:textId="77777777" w:rsidR="00F67588" w:rsidRPr="00F67588" w:rsidRDefault="00F67588" w:rsidP="00F67588">
      <w:pPr>
        <w:ind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5. Jeżeli kary umowne nie pokryją poniesionej szkody, Strony niniejszej umowy zastrzegają sobie prawo dochodzenia odszkodowania uzupełniającego na zasadach określonych w art. 471 K.C. do wysokości poniesionej szkody. </w:t>
      </w:r>
    </w:p>
    <w:p w14:paraId="48C0EB23" w14:textId="77777777" w:rsidR="00F67588" w:rsidRPr="00F67588" w:rsidRDefault="00F67588" w:rsidP="00F67588">
      <w:pPr>
        <w:ind w:right="-47"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6.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2C0977EE" w14:textId="77777777" w:rsidR="00F67588" w:rsidRPr="00F67588" w:rsidRDefault="00F67588" w:rsidP="00F67588">
      <w:pPr>
        <w:ind w:left="360" w:right="-47"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 tym wypadku postanowienia o karze umownej nie mają zastosowania.</w:t>
      </w:r>
    </w:p>
    <w:p w14:paraId="024AB39E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06D952D3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§12</w:t>
      </w:r>
    </w:p>
    <w:p w14:paraId="5A4B1263" w14:textId="77777777" w:rsidR="00F67588" w:rsidRPr="00F67588" w:rsidRDefault="00F67588" w:rsidP="00E877DD">
      <w:pPr>
        <w:numPr>
          <w:ilvl w:val="2"/>
          <w:numId w:val="2"/>
        </w:numPr>
        <w:tabs>
          <w:tab w:val="clear" w:pos="2160"/>
        </w:tabs>
        <w:ind w:left="284" w:right="-47"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D0D5778" w14:textId="77777777" w:rsidR="00F67588" w:rsidRPr="00F67588" w:rsidRDefault="00F67588" w:rsidP="00E877DD">
      <w:pPr>
        <w:numPr>
          <w:ilvl w:val="2"/>
          <w:numId w:val="2"/>
        </w:numPr>
        <w:tabs>
          <w:tab w:val="clear" w:pos="2160"/>
          <w:tab w:val="num" w:pos="142"/>
        </w:tabs>
        <w:ind w:left="284" w:right="-47"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 razie wątpliwości, czy określona informacja stanowi tajemnicę Wykonawca zobowiązany jest zwrócić się w formie pisemnej do Zamawiającego o wyjaśnienie takiej wątpliwości.</w:t>
      </w:r>
    </w:p>
    <w:p w14:paraId="53E15648" w14:textId="77777777" w:rsidR="00F67588" w:rsidRPr="00F67588" w:rsidRDefault="00F67588" w:rsidP="00E877DD">
      <w:pPr>
        <w:numPr>
          <w:ilvl w:val="2"/>
          <w:numId w:val="2"/>
        </w:numPr>
        <w:tabs>
          <w:tab w:val="clear" w:pos="2160"/>
        </w:tabs>
        <w:ind w:left="284" w:right="-47"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Wykonawca zobowiązuje się do wykorzystania uzyskanych, powyższych informacji jedynie w celu wykonania przedmiotu umowy. </w:t>
      </w:r>
    </w:p>
    <w:p w14:paraId="06B7F122" w14:textId="77777777" w:rsidR="00F67588" w:rsidRPr="00F67588" w:rsidRDefault="00F67588" w:rsidP="00E877DD">
      <w:pPr>
        <w:numPr>
          <w:ilvl w:val="2"/>
          <w:numId w:val="2"/>
        </w:numPr>
        <w:tabs>
          <w:tab w:val="clear" w:pos="2160"/>
          <w:tab w:val="num" w:pos="284"/>
        </w:tabs>
        <w:ind w:left="284" w:right="-47"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59AA6B2F" w14:textId="77777777" w:rsidR="00F67588" w:rsidRPr="00F67588" w:rsidRDefault="00F67588" w:rsidP="00E877DD">
      <w:pPr>
        <w:numPr>
          <w:ilvl w:val="2"/>
          <w:numId w:val="2"/>
        </w:numPr>
        <w:tabs>
          <w:tab w:val="clear" w:pos="2160"/>
        </w:tabs>
        <w:ind w:left="284" w:right="-47" w:hanging="284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79DECF00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73B82689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§13</w:t>
      </w:r>
    </w:p>
    <w:p w14:paraId="7AAB5991" w14:textId="77777777" w:rsidR="00F67588" w:rsidRPr="00F67588" w:rsidRDefault="00F67588" w:rsidP="00F67588">
      <w:pPr>
        <w:widowControl w:val="0"/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F67588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F67588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1A97FD00" w14:textId="77777777" w:rsidR="00F67588" w:rsidRPr="00F67588" w:rsidRDefault="00F67588" w:rsidP="00F67588">
      <w:pPr>
        <w:widowControl w:val="0"/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F67588">
        <w:rPr>
          <w:rFonts w:eastAsia="SimSun"/>
          <w:color w:val="000000"/>
          <w:kern w:val="3"/>
          <w:sz w:val="22"/>
          <w:szCs w:val="22"/>
          <w:lang w:val="pl-PL"/>
        </w:rPr>
        <w:t xml:space="preserve">Zmiany Umowy, o których mowa w ust. 1 muszą być dokonywane z zachowaniem przepisu art. </w:t>
      </w:r>
      <w:r w:rsidRPr="00F67588">
        <w:rPr>
          <w:rFonts w:eastAsia="SimSun"/>
          <w:color w:val="000000"/>
          <w:kern w:val="3"/>
          <w:sz w:val="22"/>
          <w:szCs w:val="22"/>
          <w:lang w:val="pl-PL"/>
        </w:rPr>
        <w:lastRenderedPageBreak/>
        <w:t>454 oraz 455 ustawy Prawo zamówień publicznych.</w:t>
      </w:r>
      <w:r w:rsidRPr="00F67588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53D19D13" w14:textId="77777777" w:rsidR="00F67588" w:rsidRPr="00F67588" w:rsidRDefault="00F67588" w:rsidP="00F67588">
      <w:pPr>
        <w:widowControl w:val="0"/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F67588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</w:t>
      </w:r>
      <w:r w:rsidRPr="00F67588">
        <w:rPr>
          <w:rFonts w:eastAsia="SimSun"/>
          <w:color w:val="000000"/>
          <w:kern w:val="3"/>
          <w:sz w:val="22"/>
          <w:szCs w:val="22"/>
          <w:lang w:val="pl-PL"/>
        </w:rPr>
        <w:br/>
        <w:t xml:space="preserve">w następujących przypadkach: </w:t>
      </w:r>
    </w:p>
    <w:p w14:paraId="2B83C4F6" w14:textId="77777777" w:rsidR="00F67588" w:rsidRPr="00F67588" w:rsidRDefault="00F67588" w:rsidP="00F67588">
      <w:pPr>
        <w:numPr>
          <w:ilvl w:val="0"/>
          <w:numId w:val="4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bookmarkStart w:id="0" w:name="_Hlk87256647"/>
      <w:r w:rsidRPr="00F67588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7927C9C9" w14:textId="7D3BAFD3" w:rsidR="00F67588" w:rsidRPr="00F67588" w:rsidRDefault="00F67588" w:rsidP="00F67588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06751B9C" w14:textId="77777777" w:rsidR="00F67588" w:rsidRPr="00F67588" w:rsidRDefault="00F67588" w:rsidP="00F67588">
      <w:pPr>
        <w:numPr>
          <w:ilvl w:val="0"/>
          <w:numId w:val="4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zmiany określonego producenta, nr katalogowego przedmiotu umowy bądź jego elementów, poprawy jakości lub innych parametrów charakterystycznych dla danego elementu dostawy lub zmiany technologii na równoważną lub lepszą w szczególności </w:t>
      </w:r>
      <w:r w:rsidRPr="00F67588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55B0DF40" w14:textId="77777777" w:rsidR="00F67588" w:rsidRPr="00F67588" w:rsidRDefault="00F67588" w:rsidP="00F67588">
      <w:pPr>
        <w:numPr>
          <w:ilvl w:val="0"/>
          <w:numId w:val="4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F67588">
        <w:rPr>
          <w:color w:val="000000"/>
          <w:sz w:val="22"/>
          <w:szCs w:val="22"/>
          <w:lang w:val="pl-PL"/>
        </w:rPr>
        <w:br/>
        <w:t>na realizację Umowy;</w:t>
      </w:r>
    </w:p>
    <w:p w14:paraId="7D718133" w14:textId="77777777" w:rsidR="00F67588" w:rsidRPr="00F67588" w:rsidRDefault="00F67588" w:rsidP="00F67588">
      <w:pPr>
        <w:numPr>
          <w:ilvl w:val="0"/>
          <w:numId w:val="4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>przedłużenia okresu gwarancji, w sytuacji jej przedłużenia przez producenta lub Sprzedawcę,</w:t>
      </w:r>
    </w:p>
    <w:p w14:paraId="06767166" w14:textId="77777777" w:rsidR="00F67588" w:rsidRPr="00F67588" w:rsidRDefault="00F67588" w:rsidP="00F67588">
      <w:pPr>
        <w:numPr>
          <w:ilvl w:val="0"/>
          <w:numId w:val="4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F67588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08E910E1" w14:textId="77777777" w:rsidR="00F67588" w:rsidRPr="00F67588" w:rsidRDefault="00F67588" w:rsidP="00F67588">
      <w:pPr>
        <w:widowControl w:val="0"/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F67588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0392B67" w14:textId="77777777" w:rsidR="00F67588" w:rsidRPr="00F67588" w:rsidRDefault="00F67588" w:rsidP="00F67588">
      <w:pPr>
        <w:widowControl w:val="0"/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F67588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                </w:t>
      </w:r>
    </w:p>
    <w:p w14:paraId="5C42F9F0" w14:textId="77777777" w:rsidR="00F67588" w:rsidRPr="00F67588" w:rsidRDefault="00F67588" w:rsidP="00F67588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  <w:lang w:val="pl-PL"/>
        </w:rPr>
      </w:pPr>
    </w:p>
    <w:p w14:paraId="107B5F35" w14:textId="77777777" w:rsidR="00F67588" w:rsidRPr="00F67588" w:rsidRDefault="00F67588" w:rsidP="00F67588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  <w:r w:rsidRPr="00F67588">
        <w:rPr>
          <w:rFonts w:eastAsia="SimSun"/>
          <w:b/>
          <w:bCs/>
          <w:color w:val="000000"/>
          <w:kern w:val="2"/>
          <w:sz w:val="22"/>
          <w:szCs w:val="22"/>
        </w:rPr>
        <w:t>§ 14</w:t>
      </w:r>
    </w:p>
    <w:p w14:paraId="680020C2" w14:textId="77777777" w:rsidR="00F67588" w:rsidRPr="00F67588" w:rsidRDefault="00F67588" w:rsidP="00F67588">
      <w:pPr>
        <w:numPr>
          <w:ilvl w:val="0"/>
          <w:numId w:val="5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F67588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67F5AEA1" w14:textId="77777777" w:rsidR="00F67588" w:rsidRPr="00F67588" w:rsidRDefault="00F67588" w:rsidP="00F67588">
      <w:pPr>
        <w:numPr>
          <w:ilvl w:val="0"/>
          <w:numId w:val="5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F67588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573955DE" w14:textId="77777777" w:rsidR="00F67588" w:rsidRPr="00F67588" w:rsidRDefault="00F67588" w:rsidP="00F67588">
      <w:pPr>
        <w:numPr>
          <w:ilvl w:val="0"/>
          <w:numId w:val="5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F67588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4D9FF765" w14:textId="09A1B7EB" w:rsidR="00F67588" w:rsidRDefault="00F67588" w:rsidP="00F67588">
      <w:pPr>
        <w:numPr>
          <w:ilvl w:val="0"/>
          <w:numId w:val="5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F67588">
        <w:rPr>
          <w:color w:val="000000"/>
          <w:kern w:val="2"/>
          <w:sz w:val="22"/>
          <w:szCs w:val="22"/>
          <w:lang w:val="pl-PL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C197B34" w14:textId="189842A6" w:rsidR="00D359E8" w:rsidRDefault="00D359E8" w:rsidP="00D359E8">
      <w:p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</w:p>
    <w:p w14:paraId="24419C18" w14:textId="77777777" w:rsidR="00D359E8" w:rsidRPr="00F67588" w:rsidRDefault="00D359E8" w:rsidP="00D359E8">
      <w:p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</w:p>
    <w:p w14:paraId="0CE2BE0D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lastRenderedPageBreak/>
        <w:t>§ 15</w:t>
      </w:r>
    </w:p>
    <w:p w14:paraId="71A1C2D3" w14:textId="26D69E89" w:rsidR="00F67588" w:rsidRPr="00F67588" w:rsidRDefault="005C1951" w:rsidP="005C195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1.</w:t>
      </w:r>
      <w:r w:rsidR="00F67588" w:rsidRPr="00F67588">
        <w:rPr>
          <w:sz w:val="22"/>
          <w:szCs w:val="22"/>
          <w:lang w:val="pl-PL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65BC0B24" w14:textId="0617BEF2" w:rsidR="00F67588" w:rsidRPr="00F67588" w:rsidRDefault="005C1951" w:rsidP="005C195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2.</w:t>
      </w:r>
      <w:r w:rsidR="00F67588" w:rsidRPr="00F67588">
        <w:rPr>
          <w:sz w:val="22"/>
          <w:szCs w:val="22"/>
          <w:lang w:val="pl-PL"/>
        </w:rPr>
        <w:t>W razie wątpliwości, czy określona informacja stanowi tajemnicę Sprzedawca zobowiązany jest zwrócić się w formie pisemnej do Kupującego o wyjaśnienie takiej wątpliwości.</w:t>
      </w:r>
    </w:p>
    <w:p w14:paraId="7A0452E5" w14:textId="13CD0959" w:rsidR="00F67588" w:rsidRPr="00F67588" w:rsidRDefault="005C1951" w:rsidP="005C195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3.</w:t>
      </w:r>
      <w:r w:rsidR="00F67588" w:rsidRPr="00F67588">
        <w:rPr>
          <w:sz w:val="22"/>
          <w:szCs w:val="22"/>
          <w:lang w:val="pl-PL"/>
        </w:rPr>
        <w:t xml:space="preserve">Sprzedawca zobowiązuje się do wykorzystania uzyskanych, powyższych informacji jedynie w celu wykonania przedmiotu umowy. </w:t>
      </w:r>
    </w:p>
    <w:p w14:paraId="12ED0DD6" w14:textId="427C995B" w:rsidR="00F67588" w:rsidRPr="00F67588" w:rsidRDefault="005C1951" w:rsidP="005C195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4.</w:t>
      </w:r>
      <w:r w:rsidR="00F67588" w:rsidRPr="00F67588">
        <w:rPr>
          <w:sz w:val="22"/>
          <w:szCs w:val="22"/>
          <w:lang w:val="pl-PL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2B387AEC" w14:textId="5EF0E965" w:rsidR="00F67588" w:rsidRPr="00F67588" w:rsidRDefault="005C1951" w:rsidP="005C195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5.</w:t>
      </w:r>
      <w:r w:rsidR="00F67588" w:rsidRPr="00F67588">
        <w:rPr>
          <w:sz w:val="22"/>
          <w:szCs w:val="22"/>
          <w:lang w:val="pl-PL"/>
        </w:rPr>
        <w:t xml:space="preserve">Powyższe przepisy nie będą miały zastosowania wobec informacji powszechnie znanych </w:t>
      </w:r>
      <w:r w:rsidR="00F67588" w:rsidRPr="00F67588">
        <w:rPr>
          <w:sz w:val="22"/>
          <w:szCs w:val="22"/>
          <w:lang w:val="pl-PL"/>
        </w:rPr>
        <w:br/>
        <w:t>lub opublikowanych oraz w przypadku żądania ich ujawnienia przez uprawniony organ.</w:t>
      </w:r>
    </w:p>
    <w:p w14:paraId="30D081B5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</w:p>
    <w:p w14:paraId="4A0CCBA7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§16</w:t>
      </w:r>
    </w:p>
    <w:p w14:paraId="67EDA9C5" w14:textId="77777777" w:rsidR="00F67588" w:rsidRPr="00F67588" w:rsidRDefault="00F67588" w:rsidP="00F67588">
      <w:pPr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14:paraId="2396DE2F" w14:textId="77777777" w:rsidR="00F67588" w:rsidRPr="00F67588" w:rsidRDefault="00F67588" w:rsidP="00F67588">
      <w:pPr>
        <w:jc w:val="center"/>
        <w:rPr>
          <w:b/>
          <w:sz w:val="22"/>
          <w:szCs w:val="22"/>
          <w:lang w:val="pl-PL"/>
        </w:rPr>
      </w:pPr>
    </w:p>
    <w:p w14:paraId="6DD66EF6" w14:textId="77777777" w:rsidR="00F67588" w:rsidRPr="00F67588" w:rsidRDefault="00F67588" w:rsidP="00F67588">
      <w:pPr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§17</w:t>
      </w:r>
    </w:p>
    <w:p w14:paraId="566BD4EB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14:paraId="01D41776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§18</w:t>
      </w:r>
    </w:p>
    <w:p w14:paraId="4094C669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14:paraId="268C7AFF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§19</w:t>
      </w:r>
    </w:p>
    <w:p w14:paraId="765752BD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Wszelkie załączniki stanowią integralną część niniejszej umowy.</w:t>
      </w:r>
    </w:p>
    <w:p w14:paraId="0F0E0F27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</w:p>
    <w:p w14:paraId="296813A0" w14:textId="77777777" w:rsidR="00F67588" w:rsidRPr="00F67588" w:rsidRDefault="00F67588" w:rsidP="00F67588">
      <w:pPr>
        <w:ind w:right="-47"/>
        <w:jc w:val="center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>§20</w:t>
      </w:r>
    </w:p>
    <w:p w14:paraId="18C5AD68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  <w:r w:rsidRPr="00F67588">
        <w:rPr>
          <w:sz w:val="22"/>
          <w:szCs w:val="22"/>
          <w:lang w:val="pl-PL"/>
        </w:rPr>
        <w:t>Umowę sporządzono w 2 jednobrzmiących egzemplarzach po 1 dla każdej ze stron.</w:t>
      </w:r>
    </w:p>
    <w:p w14:paraId="729A1ECF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</w:p>
    <w:p w14:paraId="1D9CD59A" w14:textId="77777777" w:rsidR="00F67588" w:rsidRPr="00F67588" w:rsidRDefault="00F67588" w:rsidP="00F67588">
      <w:pPr>
        <w:ind w:right="-47"/>
        <w:jc w:val="both"/>
        <w:rPr>
          <w:sz w:val="22"/>
          <w:szCs w:val="22"/>
          <w:lang w:val="pl-PL"/>
        </w:rPr>
      </w:pPr>
    </w:p>
    <w:p w14:paraId="24BB25BA" w14:textId="77777777" w:rsidR="00F67588" w:rsidRPr="00F67588" w:rsidRDefault="00F67588" w:rsidP="00F67588">
      <w:pPr>
        <w:ind w:right="-47"/>
        <w:jc w:val="both"/>
        <w:rPr>
          <w:b/>
          <w:sz w:val="22"/>
          <w:szCs w:val="22"/>
          <w:lang w:val="pl-PL"/>
        </w:rPr>
      </w:pPr>
      <w:r w:rsidRPr="00F67588">
        <w:rPr>
          <w:b/>
          <w:sz w:val="22"/>
          <w:szCs w:val="22"/>
          <w:lang w:val="pl-PL"/>
        </w:rPr>
        <w:t xml:space="preserve">                  Za Sprzedawcę                                                                                   Za Kupującego</w:t>
      </w:r>
    </w:p>
    <w:p w14:paraId="3AA30D90" w14:textId="77777777" w:rsidR="00F67588" w:rsidRPr="00F67588" w:rsidRDefault="00F67588" w:rsidP="00F67588">
      <w:pPr>
        <w:rPr>
          <w:sz w:val="24"/>
          <w:szCs w:val="24"/>
          <w:lang w:val="pl-PL"/>
        </w:rPr>
      </w:pPr>
    </w:p>
    <w:p w14:paraId="1C4C219C" w14:textId="77777777" w:rsidR="00F67588" w:rsidRPr="00F67588" w:rsidRDefault="00F67588" w:rsidP="00F67588">
      <w:pPr>
        <w:rPr>
          <w:sz w:val="24"/>
          <w:szCs w:val="24"/>
          <w:lang w:val="pl-PL"/>
        </w:rPr>
      </w:pPr>
      <w:r w:rsidRPr="00F67588">
        <w:rPr>
          <w:sz w:val="24"/>
          <w:szCs w:val="24"/>
          <w:lang w:val="pl-PL"/>
        </w:rPr>
        <w:t>..........................................................</w:t>
      </w:r>
      <w:r w:rsidRPr="00F67588">
        <w:rPr>
          <w:sz w:val="24"/>
          <w:szCs w:val="24"/>
          <w:lang w:val="pl-PL"/>
        </w:rPr>
        <w:tab/>
      </w:r>
      <w:r w:rsidRPr="00F67588">
        <w:rPr>
          <w:sz w:val="24"/>
          <w:szCs w:val="24"/>
          <w:lang w:val="pl-PL"/>
        </w:rPr>
        <w:tab/>
      </w:r>
      <w:r w:rsidRPr="00F67588">
        <w:rPr>
          <w:sz w:val="24"/>
          <w:szCs w:val="24"/>
          <w:lang w:val="pl-PL"/>
        </w:rPr>
        <w:tab/>
        <w:t xml:space="preserve">                          ………………………….</w:t>
      </w:r>
    </w:p>
    <w:p w14:paraId="2FB21E69" w14:textId="77777777" w:rsidR="00F67588" w:rsidRPr="00F67588" w:rsidRDefault="00F67588" w:rsidP="00F67588">
      <w:pPr>
        <w:tabs>
          <w:tab w:val="left" w:pos="7050"/>
        </w:tabs>
        <w:rPr>
          <w:i/>
          <w:iCs/>
          <w:sz w:val="24"/>
          <w:szCs w:val="24"/>
          <w:lang w:val="pl-PL"/>
        </w:rPr>
      </w:pPr>
      <w:r w:rsidRPr="00F67588">
        <w:rPr>
          <w:i/>
          <w:iCs/>
          <w:sz w:val="24"/>
          <w:szCs w:val="24"/>
          <w:lang w:val="pl-PL"/>
        </w:rPr>
        <w:t xml:space="preserve">                (data i podpis)</w:t>
      </w:r>
      <w:r w:rsidRPr="00F67588">
        <w:rPr>
          <w:i/>
          <w:iCs/>
          <w:sz w:val="24"/>
          <w:szCs w:val="24"/>
          <w:lang w:val="pl-PL"/>
        </w:rPr>
        <w:tab/>
        <w:t>(data i podpis)</w:t>
      </w:r>
    </w:p>
    <w:p w14:paraId="5F457996" w14:textId="77777777" w:rsidR="00F67588" w:rsidRPr="00F67588" w:rsidRDefault="00F67588" w:rsidP="00F67588">
      <w:pPr>
        <w:rPr>
          <w:lang w:val="pl-PL"/>
        </w:rPr>
      </w:pPr>
    </w:p>
    <w:p w14:paraId="0CED6B4D" w14:textId="3C2A11B0" w:rsidR="00496551" w:rsidRDefault="00496551" w:rsidP="00983B77">
      <w:pPr>
        <w:rPr>
          <w:lang w:val="pl-PL"/>
        </w:rPr>
      </w:pPr>
    </w:p>
    <w:p w14:paraId="34F5728B" w14:textId="4737FDA9" w:rsidR="00C2388B" w:rsidRDefault="00C2388B" w:rsidP="00983B77">
      <w:pPr>
        <w:rPr>
          <w:lang w:val="pl-PL"/>
        </w:rPr>
      </w:pPr>
    </w:p>
    <w:p w14:paraId="4A0B1AF4" w14:textId="2715E553" w:rsidR="00C2388B" w:rsidRDefault="00C2388B" w:rsidP="00983B77">
      <w:pPr>
        <w:rPr>
          <w:lang w:val="pl-PL"/>
        </w:rPr>
      </w:pPr>
    </w:p>
    <w:p w14:paraId="0E0B5D19" w14:textId="64FF478B" w:rsidR="00C2388B" w:rsidRDefault="00C2388B" w:rsidP="00983B77">
      <w:pPr>
        <w:rPr>
          <w:lang w:val="pl-PL"/>
        </w:rPr>
      </w:pPr>
    </w:p>
    <w:p w14:paraId="306899EE" w14:textId="37E611A8" w:rsidR="00C2388B" w:rsidRDefault="00C2388B" w:rsidP="00983B77">
      <w:pPr>
        <w:rPr>
          <w:lang w:val="pl-PL"/>
        </w:rPr>
      </w:pPr>
    </w:p>
    <w:p w14:paraId="10403DD7" w14:textId="0B91127D" w:rsidR="00C2388B" w:rsidRDefault="00C2388B" w:rsidP="00983B77">
      <w:pPr>
        <w:rPr>
          <w:lang w:val="pl-PL"/>
        </w:rPr>
      </w:pPr>
    </w:p>
    <w:p w14:paraId="577EED6C" w14:textId="3B6721ED" w:rsidR="00C2388B" w:rsidRDefault="00C2388B" w:rsidP="00983B77">
      <w:pPr>
        <w:rPr>
          <w:lang w:val="pl-PL"/>
        </w:rPr>
      </w:pPr>
    </w:p>
    <w:p w14:paraId="7E8D44D4" w14:textId="0C968104" w:rsidR="00C2388B" w:rsidRDefault="00C2388B" w:rsidP="00983B77">
      <w:pPr>
        <w:rPr>
          <w:lang w:val="pl-PL"/>
        </w:rPr>
      </w:pPr>
    </w:p>
    <w:p w14:paraId="04E01DA5" w14:textId="24DDF658" w:rsidR="00C2388B" w:rsidRDefault="00C2388B" w:rsidP="00983B77">
      <w:pPr>
        <w:rPr>
          <w:lang w:val="pl-PL"/>
        </w:rPr>
      </w:pPr>
    </w:p>
    <w:p w14:paraId="724058AB" w14:textId="29969BFF" w:rsidR="00C2388B" w:rsidRDefault="00C2388B" w:rsidP="00983B77">
      <w:pPr>
        <w:rPr>
          <w:lang w:val="pl-PL"/>
        </w:rPr>
      </w:pPr>
    </w:p>
    <w:p w14:paraId="11EB537E" w14:textId="0BEEB1B0" w:rsidR="00C2388B" w:rsidRDefault="00C2388B" w:rsidP="00983B77">
      <w:pPr>
        <w:rPr>
          <w:lang w:val="pl-PL"/>
        </w:rPr>
      </w:pPr>
    </w:p>
    <w:p w14:paraId="5F236728" w14:textId="6C39488A" w:rsidR="00C2388B" w:rsidRDefault="00C2388B" w:rsidP="00983B77">
      <w:pPr>
        <w:rPr>
          <w:lang w:val="pl-PL"/>
        </w:rPr>
      </w:pPr>
    </w:p>
    <w:p w14:paraId="6CA0BC42" w14:textId="6D631FFE" w:rsidR="00C2388B" w:rsidRDefault="00C2388B" w:rsidP="00983B77">
      <w:pPr>
        <w:rPr>
          <w:lang w:val="pl-PL"/>
        </w:rPr>
      </w:pPr>
    </w:p>
    <w:p w14:paraId="0ECF4265" w14:textId="4032DE8E" w:rsidR="00C2388B" w:rsidRDefault="00C2388B" w:rsidP="00983B77">
      <w:pPr>
        <w:rPr>
          <w:lang w:val="pl-PL"/>
        </w:rPr>
      </w:pPr>
    </w:p>
    <w:p w14:paraId="7A90BA76" w14:textId="1D4E28A5" w:rsidR="00C2388B" w:rsidRDefault="00C2388B" w:rsidP="00983B77">
      <w:pPr>
        <w:rPr>
          <w:lang w:val="pl-PL"/>
        </w:rPr>
      </w:pPr>
    </w:p>
    <w:p w14:paraId="5A7A0B72" w14:textId="1715F586" w:rsidR="00C2388B" w:rsidRDefault="00C2388B" w:rsidP="00983B77">
      <w:pPr>
        <w:rPr>
          <w:lang w:val="pl-PL"/>
        </w:rPr>
      </w:pPr>
    </w:p>
    <w:p w14:paraId="4078D8BE" w14:textId="771FBA4D" w:rsidR="00C2388B" w:rsidRDefault="00C2388B" w:rsidP="00983B77">
      <w:pPr>
        <w:rPr>
          <w:lang w:val="pl-PL"/>
        </w:rPr>
      </w:pPr>
    </w:p>
    <w:p w14:paraId="3A411039" w14:textId="77777777" w:rsidR="00C2388B" w:rsidRPr="002803EC" w:rsidRDefault="00C2388B" w:rsidP="00C2388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t>Załączniki do umowy :</w:t>
      </w:r>
    </w:p>
    <w:p w14:paraId="6D18288E" w14:textId="77777777" w:rsidR="00C2388B" w:rsidRPr="002803EC" w:rsidRDefault="00C2388B" w:rsidP="00C2388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t xml:space="preserve">1) Szczegółowa specyfikacja sprzętu/opis przedmiotu zamówienia </w:t>
      </w:r>
    </w:p>
    <w:p w14:paraId="7B4A625B" w14:textId="5560B535" w:rsidR="00C2388B" w:rsidRPr="00C2388B" w:rsidRDefault="00C2388B" w:rsidP="00C2388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2803EC">
        <w:rPr>
          <w:rFonts w:ascii="Verdana" w:hAnsi="Verdana" w:cs="Times New Roman"/>
          <w:i/>
          <w:iCs/>
          <w:lang w:val="pl-PL"/>
        </w:rPr>
        <w:t>2) Oświadczenie dla celów podatkowych dotyczące podmiotów powiązanych</w:t>
      </w:r>
    </w:p>
    <w:p w14:paraId="6FAC3D09" w14:textId="77777777" w:rsidR="00C2388B" w:rsidRPr="002803EC" w:rsidRDefault="00C2388B" w:rsidP="00C2388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lastRenderedPageBreak/>
        <w:t>Załącznik nr 2 do umowy</w:t>
      </w:r>
    </w:p>
    <w:p w14:paraId="3DAE6566" w14:textId="77777777" w:rsidR="00C2388B" w:rsidRPr="002803EC" w:rsidRDefault="00C2388B" w:rsidP="00C2388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6674DFE1" w14:textId="77777777" w:rsidR="00C2388B" w:rsidRPr="002803EC" w:rsidRDefault="00C2388B" w:rsidP="00C2388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CBDB52C" w14:textId="77777777" w:rsidR="00C2388B" w:rsidRPr="002803EC" w:rsidRDefault="00C2388B" w:rsidP="00C2388B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 w:rsidRPr="002803EC">
        <w:rPr>
          <w:rFonts w:ascii="Verdana" w:hAnsi="Verdana" w:cs="Arial"/>
          <w:lang w:val="pl-PL"/>
        </w:rPr>
        <w:t>.....................................… </w:t>
      </w:r>
    </w:p>
    <w:p w14:paraId="04DC2B2F" w14:textId="77777777" w:rsidR="00C2388B" w:rsidRPr="002803EC" w:rsidRDefault="00C2388B" w:rsidP="00C2388B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Nazwa Wykonawcy</w:t>
      </w:r>
    </w:p>
    <w:p w14:paraId="0D716785" w14:textId="77777777" w:rsidR="00C2388B" w:rsidRPr="002803EC" w:rsidRDefault="00C2388B" w:rsidP="00C2388B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529D0AB1" w14:textId="77777777" w:rsidR="00C2388B" w:rsidRPr="002803EC" w:rsidRDefault="00C2388B" w:rsidP="00C2388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.....................................…</w:t>
      </w:r>
    </w:p>
    <w:p w14:paraId="6DB01D09" w14:textId="77777777" w:rsidR="00C2388B" w:rsidRPr="002803EC" w:rsidRDefault="00C2388B" w:rsidP="00C2388B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 w:rsidRPr="002803EC">
        <w:rPr>
          <w:rFonts w:ascii="Verdana" w:hAnsi="Verdana" w:cs="Arial"/>
          <w:lang w:val="pl-PL"/>
        </w:rPr>
        <w:t>NIP</w:t>
      </w:r>
      <w:r w:rsidRPr="002803EC">
        <w:rPr>
          <w:rFonts w:ascii="Verdana" w:hAnsi="Verdana" w:cs="Calibri"/>
          <w:lang w:val="pl-PL"/>
        </w:rPr>
        <w:tab/>
      </w:r>
      <w:r w:rsidRPr="002803EC">
        <w:rPr>
          <w:rFonts w:ascii="Verdana" w:hAnsi="Verdana" w:cs="Arial"/>
          <w:lang w:val="pl-PL"/>
        </w:rPr>
        <w:t> </w:t>
      </w:r>
    </w:p>
    <w:p w14:paraId="1856E253" w14:textId="77777777" w:rsidR="00C2388B" w:rsidRPr="002803EC" w:rsidRDefault="00C2388B" w:rsidP="00C2388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8354DF6" w14:textId="77777777" w:rsidR="00C2388B" w:rsidRPr="002803EC" w:rsidRDefault="00C2388B" w:rsidP="00C2388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FFCBEF8" w14:textId="77777777" w:rsidR="00C2388B" w:rsidRPr="002803EC" w:rsidRDefault="00C2388B" w:rsidP="00C2388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6E36F972" w14:textId="77777777" w:rsidR="00C2388B" w:rsidRPr="002803EC" w:rsidRDefault="00C2388B" w:rsidP="00C2388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4E0C83F2" w14:textId="77777777" w:rsidR="00C2388B" w:rsidRPr="002803EC" w:rsidRDefault="00C2388B" w:rsidP="00C2388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>OŚWIADCZENIE DLA CELÓW PODATKOWYCH</w:t>
      </w:r>
    </w:p>
    <w:p w14:paraId="512ECCBB" w14:textId="77777777" w:rsidR="00C2388B" w:rsidRPr="002803EC" w:rsidRDefault="00C2388B" w:rsidP="00C2388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0B70F868" w14:textId="77777777" w:rsidR="00C2388B" w:rsidRPr="002803EC" w:rsidRDefault="00C2388B" w:rsidP="00C2388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07F6526D" w14:textId="77777777" w:rsidR="00C2388B" w:rsidRPr="002803EC" w:rsidRDefault="00C2388B" w:rsidP="00C2388B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lang w:val="pl-PL"/>
        </w:rPr>
        <w:t>Działając w imieniu ………………………………, (dalej jako: „</w:t>
      </w:r>
      <w:r w:rsidRPr="002803EC">
        <w:rPr>
          <w:rFonts w:ascii="Verdana" w:hAnsi="Verdana" w:cs="Arial"/>
          <w:b/>
          <w:bCs/>
          <w:lang w:val="pl-PL"/>
        </w:rPr>
        <w:t>Podmiot</w:t>
      </w:r>
      <w:r w:rsidRPr="002803EC">
        <w:rPr>
          <w:rFonts w:ascii="Verdana" w:hAnsi="Verdana" w:cs="Arial"/>
          <w:lang w:val="pl-PL"/>
        </w:rPr>
        <w:t>”) niniejszym oświadcza, że Podmiot:</w:t>
      </w:r>
    </w:p>
    <w:p w14:paraId="0FC4CC42" w14:textId="77777777" w:rsidR="00C2388B" w:rsidRPr="002803EC" w:rsidRDefault="00C2388B" w:rsidP="00C2388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hAnsi="Verdana" w:cs="Arial"/>
          <w:b/>
          <w:bCs/>
          <w:lang w:val="pl-PL"/>
        </w:rPr>
        <w:t>jest / nie jest</w:t>
      </w:r>
      <w:r w:rsidRPr="002803EC">
        <w:rPr>
          <w:rFonts w:ascii="Verdana" w:hAnsi="Verdana" w:cs="Arial"/>
          <w:vertAlign w:val="superscript"/>
          <w:lang w:val="pl-PL"/>
        </w:rPr>
        <w:footnoteReference w:id="1"/>
      </w:r>
      <w:r w:rsidRPr="002803EC">
        <w:rPr>
          <w:rFonts w:ascii="Verdana" w:hAnsi="Verdana" w:cs="Arial"/>
          <w:lang w:val="pl-PL"/>
        </w:rPr>
        <w:t xml:space="preserve"> podmiotem powiązanym z Akademią Górniczo-Hutniczą </w:t>
      </w:r>
      <w:r w:rsidRPr="002803EC"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 w:rsidRPr="002803EC">
        <w:rPr>
          <w:rFonts w:ascii="Verdana" w:hAnsi="Verdana" w:cs="Arial"/>
          <w:vertAlign w:val="superscript"/>
          <w:lang w:val="pl-PL"/>
        </w:rPr>
        <w:footnoteReference w:id="2"/>
      </w:r>
      <w:r w:rsidRPr="002803EC">
        <w:rPr>
          <w:rFonts w:ascii="Verdana" w:hAnsi="Verdana" w:cs="Arial"/>
          <w:lang w:val="pl-PL"/>
        </w:rPr>
        <w:t>;</w:t>
      </w:r>
    </w:p>
    <w:p w14:paraId="0BDCBD59" w14:textId="77777777" w:rsidR="00C2388B" w:rsidRPr="002803EC" w:rsidRDefault="00C2388B" w:rsidP="00C2388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eastAsia="Calibri" w:hAnsi="Verdana" w:cs="Arial"/>
          <w:b/>
          <w:bCs/>
          <w:lang w:val="pl-PL" w:eastAsia="en-US"/>
        </w:rPr>
        <w:t>jest / nie</w:t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jest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 w:rsidRPr="002803EC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</w:p>
    <w:p w14:paraId="2E58A9BE" w14:textId="77777777" w:rsidR="00C2388B" w:rsidRPr="002803EC" w:rsidRDefault="00C2388B" w:rsidP="00C2388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2803EC">
        <w:rPr>
          <w:rFonts w:ascii="Verdana" w:eastAsia="Calibri" w:hAnsi="Verdana" w:cs="Arial"/>
          <w:lang w:val="pl-PL" w:eastAsia="en-US"/>
        </w:rPr>
        <w:t>rzeczywisty właściciel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 w:rsidRPr="002803EC">
        <w:rPr>
          <w:rFonts w:ascii="Verdana" w:eastAsia="Calibri" w:hAnsi="Verdana" w:cs="Arial"/>
          <w:lang w:val="pl-PL" w:eastAsia="en-US"/>
        </w:rPr>
        <w:t xml:space="preserve"> Podmiotu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jest / nie jest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 w:rsidRPr="002803EC">
        <w:rPr>
          <w:rFonts w:ascii="Verdana" w:eastAsia="Calibri" w:hAnsi="Verdana" w:cs="Arial"/>
          <w:lang w:val="pl-PL" w:eastAsia="en-US"/>
        </w:rPr>
        <w:t xml:space="preserve"> podmiotem mającym miejsce </w:t>
      </w:r>
      <w:r w:rsidRPr="002803EC">
        <w:rPr>
          <w:rFonts w:ascii="Verdana" w:eastAsia="Calibri" w:hAnsi="Verdana" w:cs="Arial"/>
          <w:lang w:val="pl-PL" w:eastAsia="en-US"/>
        </w:rPr>
        <w:lastRenderedPageBreak/>
        <w:t>zamieszkania, siedzibę lub zarząd na terytorium lub w kraju stosującym szkodliwą konkurencję podatkową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t>4</w:t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</w:p>
    <w:p w14:paraId="1A74B086" w14:textId="77777777" w:rsidR="00C2388B" w:rsidRPr="002803EC" w:rsidRDefault="00C2388B" w:rsidP="00C2388B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2803EC">
        <w:rPr>
          <w:rFonts w:ascii="Verdana" w:eastAsia="Calibri" w:hAnsi="Verdana" w:cs="Arial"/>
          <w:lang w:val="pl-PL" w:eastAsia="en-US"/>
        </w:rPr>
        <w:t xml:space="preserve">Podmiot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 w:rsidRPr="002803EC">
        <w:rPr>
          <w:rFonts w:ascii="Verdana" w:hAnsi="Verdana" w:cs="Arial"/>
          <w:vertAlign w:val="superscript"/>
          <w:lang w:val="pl-PL"/>
        </w:rPr>
        <w:footnoteReference w:id="7"/>
      </w:r>
      <w:r w:rsidRPr="002803EC">
        <w:rPr>
          <w:rFonts w:ascii="Verdana" w:hAnsi="Verdana" w:cs="Arial"/>
          <w:lang w:val="pl-PL"/>
        </w:rPr>
        <w:t xml:space="preserve"> </w:t>
      </w:r>
      <w:r w:rsidRPr="002803EC"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 w:rsidRPr="002803EC"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 w:rsidRPr="002803EC">
        <w:rPr>
          <w:rFonts w:ascii="Verdana" w:eastAsia="Calibri" w:hAnsi="Verdana" w:cs="Arial"/>
          <w:lang w:val="pl-PL" w:eastAsia="en-US"/>
        </w:rPr>
        <w:t xml:space="preserve"> </w:t>
      </w:r>
      <w:r w:rsidRPr="002803EC">
        <w:rPr>
          <w:rFonts w:ascii="Verdana" w:eastAsia="Calibri" w:hAnsi="Verdana" w:cs="Arial"/>
          <w:lang w:val="pl-PL" w:eastAsia="en-US"/>
        </w:rPr>
        <w:br/>
        <w:t>w rozumieniu art. 24a ustawy z dnia 15 lutego 1992 r. o podatku dochodowym od osób prawnych.</w:t>
      </w:r>
    </w:p>
    <w:p w14:paraId="09A4B7A2" w14:textId="77777777" w:rsidR="00C2388B" w:rsidRPr="002803EC" w:rsidRDefault="00C2388B" w:rsidP="00C2388B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0F25891D" w14:textId="77777777" w:rsidR="00C2388B" w:rsidRPr="002803EC" w:rsidRDefault="00C2388B" w:rsidP="00C2388B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 w:rsidRPr="002803EC"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2803EC"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2E09C70C" w14:textId="77777777" w:rsidR="00C2388B" w:rsidRPr="002803EC" w:rsidRDefault="00C2388B" w:rsidP="00C2388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825E2F6" w14:textId="77777777" w:rsidR="00C2388B" w:rsidRPr="002803EC" w:rsidRDefault="00C2388B" w:rsidP="00C2388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080DBC5" w14:textId="77777777" w:rsidR="00C2388B" w:rsidRPr="002803EC" w:rsidRDefault="00C2388B" w:rsidP="00C2388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A7BFDB2" w14:textId="77777777" w:rsidR="00C2388B" w:rsidRPr="002803EC" w:rsidRDefault="00C2388B" w:rsidP="00C2388B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2388B" w:rsidRPr="00C2388B" w14:paraId="1BA876E4" w14:textId="77777777" w:rsidTr="00B278B9">
        <w:tc>
          <w:tcPr>
            <w:tcW w:w="4105" w:type="dxa"/>
            <w:hideMark/>
          </w:tcPr>
          <w:p w14:paraId="21C04326" w14:textId="77777777" w:rsidR="00C2388B" w:rsidRPr="002803EC" w:rsidRDefault="00C2388B" w:rsidP="00B278B9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2803EC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67DCC618" w14:textId="77777777" w:rsidR="00C2388B" w:rsidRPr="002803EC" w:rsidRDefault="00C2388B" w:rsidP="00B278B9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</w:pPr>
            <w:r w:rsidRPr="002803EC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28E5B915" w14:textId="77777777" w:rsidR="00C2388B" w:rsidRPr="002803EC" w:rsidRDefault="00C2388B" w:rsidP="00C2388B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0FFA3392" w14:textId="77777777" w:rsidR="00C2388B" w:rsidRPr="002803EC" w:rsidRDefault="00C2388B" w:rsidP="00C2388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0C785DC2" w14:textId="77777777" w:rsidR="00C2388B" w:rsidRPr="00F67588" w:rsidRDefault="00C2388B" w:rsidP="00983B77">
      <w:pPr>
        <w:rPr>
          <w:lang w:val="pl-PL"/>
        </w:rPr>
      </w:pPr>
    </w:p>
    <w:sectPr w:rsidR="00C2388B" w:rsidRPr="00F675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84495" w14:textId="77777777" w:rsidR="005B606D" w:rsidRDefault="005B606D">
      <w:r>
        <w:separator/>
      </w:r>
    </w:p>
  </w:endnote>
  <w:endnote w:type="continuationSeparator" w:id="0">
    <w:p w14:paraId="5745AD62" w14:textId="77777777" w:rsidR="005B606D" w:rsidRDefault="005B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E6FB9" w14:textId="77777777" w:rsidR="001D2A59" w:rsidRDefault="001D2A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B94C1" w14:textId="77777777" w:rsidR="001D2A59" w:rsidRDefault="001D2A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0C945" w14:textId="77777777" w:rsidR="001D2A59" w:rsidRDefault="001D2A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ED70C" w14:textId="77777777" w:rsidR="005B606D" w:rsidRDefault="005B606D">
      <w:r>
        <w:separator/>
      </w:r>
    </w:p>
  </w:footnote>
  <w:footnote w:type="continuationSeparator" w:id="0">
    <w:p w14:paraId="389DF7C8" w14:textId="77777777" w:rsidR="005B606D" w:rsidRDefault="005B606D">
      <w:r>
        <w:continuationSeparator/>
      </w:r>
    </w:p>
  </w:footnote>
  <w:footnote w:id="1">
    <w:p w14:paraId="0C9932D2" w14:textId="77777777" w:rsidR="00C2388B" w:rsidRDefault="00C2388B" w:rsidP="00C2388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C3F6067" w14:textId="77777777" w:rsidR="00C2388B" w:rsidRDefault="00C2388B" w:rsidP="00C2388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623F82" w14:textId="77777777" w:rsidR="00C2388B" w:rsidRDefault="00C2388B" w:rsidP="00C2388B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2B543E" w14:textId="77777777" w:rsidR="00C2388B" w:rsidRDefault="00C2388B" w:rsidP="00C2388B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34B8539" w14:textId="77777777" w:rsidR="00C2388B" w:rsidRDefault="00C2388B" w:rsidP="00C2388B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342A61D" w14:textId="77777777" w:rsidR="00C2388B" w:rsidRDefault="00C2388B" w:rsidP="00C2388B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EB682C" w14:textId="77777777" w:rsidR="00C2388B" w:rsidRDefault="00C2388B" w:rsidP="00C2388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083E52" w14:textId="77777777" w:rsidR="00C2388B" w:rsidRDefault="00C2388B" w:rsidP="00C2388B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F4B9D91" w14:textId="77777777" w:rsidR="00C2388B" w:rsidRDefault="00C2388B" w:rsidP="00C2388B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E88BFC" w14:textId="77777777" w:rsidR="00C2388B" w:rsidRDefault="00C2388B" w:rsidP="00C2388B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4F00E3" w14:textId="77777777" w:rsidR="00C2388B" w:rsidRDefault="00C2388B" w:rsidP="00C2388B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E1E31A" w14:textId="77777777" w:rsidR="00C2388B" w:rsidRDefault="00C2388B" w:rsidP="00C2388B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D236BC" w14:textId="77777777" w:rsidR="00C2388B" w:rsidRDefault="00C2388B" w:rsidP="00C2388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E8A9F6A" w14:textId="77777777" w:rsidR="00C2388B" w:rsidRDefault="00C2388B" w:rsidP="00C2388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7128C8A" w14:textId="77777777" w:rsidR="00C2388B" w:rsidRDefault="00C2388B" w:rsidP="00C2388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DA6343D" w14:textId="77777777" w:rsidR="00C2388B" w:rsidRDefault="00C2388B" w:rsidP="00C2388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C2F0B83" w14:textId="77777777" w:rsidR="00C2388B" w:rsidRDefault="00C2388B" w:rsidP="00C2388B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3D96419" w14:textId="77777777" w:rsidR="00C2388B" w:rsidRDefault="00C2388B" w:rsidP="00C2388B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5E2062C" w14:textId="77777777" w:rsidR="00C2388B" w:rsidRDefault="00C2388B" w:rsidP="00C2388B">
      <w:pPr>
        <w:pStyle w:val="Tekstprzypisudolnego"/>
        <w:numPr>
          <w:ilvl w:val="0"/>
          <w:numId w:val="1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B139FD2" w14:textId="77777777" w:rsidR="00C2388B" w:rsidRDefault="00C2388B" w:rsidP="00C2388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AE73354" w14:textId="77777777" w:rsidR="00C2388B" w:rsidRDefault="00C2388B" w:rsidP="00C2388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2A8D08B" w14:textId="77777777" w:rsidR="00C2388B" w:rsidRDefault="00C2388B" w:rsidP="00C2388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15532B9" w14:textId="77777777" w:rsidR="00C2388B" w:rsidRDefault="00C2388B" w:rsidP="00C2388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C87AEF7" w14:textId="77777777" w:rsidR="00C2388B" w:rsidRDefault="00C2388B" w:rsidP="00C2388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C4FDF58" w14:textId="77777777" w:rsidR="00C2388B" w:rsidRDefault="00C2388B" w:rsidP="00C2388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F3813DA" w14:textId="77777777" w:rsidR="00C2388B" w:rsidRDefault="00C2388B" w:rsidP="00C2388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5E66B8" w14:textId="77777777" w:rsidR="00C2388B" w:rsidRDefault="00C2388B" w:rsidP="00C2388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197501F" w14:textId="77777777" w:rsidR="00C2388B" w:rsidRDefault="00C2388B" w:rsidP="00C2388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4E9A6B5" w14:textId="77777777" w:rsidR="00C2388B" w:rsidRDefault="00C2388B" w:rsidP="00C2388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2AD2162" w14:textId="77777777" w:rsidR="00C2388B" w:rsidRDefault="00C2388B" w:rsidP="00C2388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5F74A" w14:textId="77777777" w:rsidR="001D2A59" w:rsidRDefault="001D2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5475D" w14:textId="77777777" w:rsidR="001D2A59" w:rsidRDefault="001D2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77E56" w14:textId="77777777" w:rsidR="001D2A59" w:rsidRDefault="001D2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8B409D"/>
    <w:multiLevelType w:val="hybridMultilevel"/>
    <w:tmpl w:val="1AD826D2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8D765CE2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551FD"/>
    <w:multiLevelType w:val="hybridMultilevel"/>
    <w:tmpl w:val="5F407B68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BF0F92"/>
    <w:multiLevelType w:val="hybridMultilevel"/>
    <w:tmpl w:val="0F44E84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7461F8"/>
    <w:multiLevelType w:val="hybridMultilevel"/>
    <w:tmpl w:val="C56E89A2"/>
    <w:lvl w:ilvl="0" w:tplc="A25E8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45130C"/>
    <w:multiLevelType w:val="hybridMultilevel"/>
    <w:tmpl w:val="C63A3564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1F46A3"/>
    <w:multiLevelType w:val="hybridMultilevel"/>
    <w:tmpl w:val="2BAA6B6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58F1A77"/>
    <w:multiLevelType w:val="hybridMultilevel"/>
    <w:tmpl w:val="FDB0D78E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D4D0B2C"/>
    <w:multiLevelType w:val="hybridMultilevel"/>
    <w:tmpl w:val="B3DEF9DA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970843"/>
    <w:multiLevelType w:val="hybridMultilevel"/>
    <w:tmpl w:val="4D423404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CD421FF"/>
    <w:multiLevelType w:val="hybridMultilevel"/>
    <w:tmpl w:val="FE4C3372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2407C4"/>
    <w:multiLevelType w:val="hybridMultilevel"/>
    <w:tmpl w:val="0A501B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7700098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5966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6009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35174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44842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894269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66370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01871588">
    <w:abstractNumId w:val="20"/>
  </w:num>
  <w:num w:numId="9" w16cid:durableId="17508130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832812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313785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35019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08480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71948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1271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44421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003260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14858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10216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06D"/>
    <w:rsid w:val="000033EA"/>
    <w:rsid w:val="0002467C"/>
    <w:rsid w:val="00040A7A"/>
    <w:rsid w:val="000936CA"/>
    <w:rsid w:val="00097182"/>
    <w:rsid w:val="000B1A00"/>
    <w:rsid w:val="000C0F66"/>
    <w:rsid w:val="001764D4"/>
    <w:rsid w:val="001D2A59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B606D"/>
    <w:rsid w:val="005C1951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3B77"/>
    <w:rsid w:val="0098432D"/>
    <w:rsid w:val="00997B0E"/>
    <w:rsid w:val="009A694A"/>
    <w:rsid w:val="009A7064"/>
    <w:rsid w:val="009F7ECA"/>
    <w:rsid w:val="00A07569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88B"/>
    <w:rsid w:val="00C23E95"/>
    <w:rsid w:val="00C74D2A"/>
    <w:rsid w:val="00C923E8"/>
    <w:rsid w:val="00C93478"/>
    <w:rsid w:val="00CD12B0"/>
    <w:rsid w:val="00D03706"/>
    <w:rsid w:val="00D359E8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877DD"/>
    <w:rsid w:val="00ED7A5A"/>
    <w:rsid w:val="00EE6740"/>
    <w:rsid w:val="00EF0390"/>
    <w:rsid w:val="00F67588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549F9"/>
  <w15:chartTrackingRefBased/>
  <w15:docId w15:val="{921A6296-2AB3-4D35-BBEE-D601161E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8</Pages>
  <Words>2584</Words>
  <Characters>17378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19923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7</cp:revision>
  <cp:lastPrinted>1899-12-31T23:00:00Z</cp:lastPrinted>
  <dcterms:created xsi:type="dcterms:W3CDTF">2022-07-14T09:45:00Z</dcterms:created>
  <dcterms:modified xsi:type="dcterms:W3CDTF">2022-07-15T08:55:00Z</dcterms:modified>
</cp:coreProperties>
</file>