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86DF" w14:textId="77777777" w:rsidR="000815F4" w:rsidRPr="000815F4" w:rsidRDefault="000815F4" w:rsidP="000815F4">
      <w:pPr>
        <w:keepNext/>
        <w:spacing w:before="240" w:after="60"/>
        <w:jc w:val="right"/>
        <w:outlineLvl w:val="2"/>
        <w:rPr>
          <w:sz w:val="22"/>
          <w:szCs w:val="22"/>
        </w:rPr>
      </w:pPr>
      <w:r w:rsidRPr="000815F4">
        <w:rPr>
          <w:rFonts w:ascii="Calibri Light" w:hAnsi="Calibri Light"/>
          <w:bCs/>
          <w:sz w:val="22"/>
          <w:szCs w:val="22"/>
        </w:rPr>
        <w:tab/>
      </w:r>
      <w:r w:rsidRPr="000815F4">
        <w:rPr>
          <w:rFonts w:ascii="Calibri Light" w:hAnsi="Calibri Light"/>
          <w:bCs/>
          <w:sz w:val="22"/>
          <w:szCs w:val="22"/>
        </w:rPr>
        <w:tab/>
      </w:r>
      <w:r w:rsidRPr="000815F4">
        <w:rPr>
          <w:b/>
          <w:bCs/>
          <w:sz w:val="22"/>
          <w:szCs w:val="22"/>
        </w:rPr>
        <w:t>Załącznik nr 1</w:t>
      </w:r>
    </w:p>
    <w:p w14:paraId="52E7CD76" w14:textId="77777777" w:rsidR="000815F4" w:rsidRPr="000815F4" w:rsidRDefault="000815F4" w:rsidP="000815F4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1C20767" w14:textId="77777777" w:rsidR="000815F4" w:rsidRPr="000815F4" w:rsidRDefault="000815F4" w:rsidP="000815F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FORMULARZ OFERTY</w:t>
      </w:r>
    </w:p>
    <w:p w14:paraId="2BA2C499" w14:textId="77777777" w:rsidR="000815F4" w:rsidRPr="000815F4" w:rsidRDefault="000815F4" w:rsidP="000815F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E5CF4AE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NAZWA WYKONAWCY:……………………………………………………………………..</w:t>
      </w:r>
    </w:p>
    <w:p w14:paraId="6F237B8B" w14:textId="77777777" w:rsidR="000815F4" w:rsidRPr="000815F4" w:rsidRDefault="000815F4" w:rsidP="000815F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815F4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3F477683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ADRES:…………………………………………………………………………………………</w:t>
      </w:r>
    </w:p>
    <w:p w14:paraId="339A5289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WOJEWÓDZTWO ……………………………..........................................................................</w:t>
      </w:r>
    </w:p>
    <w:p w14:paraId="425D2E88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>TEL.</w:t>
      </w:r>
      <w:r w:rsidRPr="000815F4">
        <w:rPr>
          <w:sz w:val="22"/>
        </w:rPr>
        <w:t>……………………………………………………………………………………………..</w:t>
      </w:r>
    </w:p>
    <w:p w14:paraId="0BCEEC4E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 xml:space="preserve">FAX </w:t>
      </w:r>
      <w:r w:rsidRPr="000815F4">
        <w:rPr>
          <w:sz w:val="22"/>
        </w:rPr>
        <w:t>…………………………………………………………………………………………….</w:t>
      </w:r>
    </w:p>
    <w:p w14:paraId="1C4C1819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>E-MAIL………………………………………………………………………………………….</w:t>
      </w:r>
    </w:p>
    <w:p w14:paraId="2E452D8E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  <w:lang w:val="de-DE"/>
        </w:rPr>
        <w:t xml:space="preserve">NIP…………………………………. </w:t>
      </w:r>
      <w:r w:rsidRPr="000815F4">
        <w:rPr>
          <w:sz w:val="22"/>
        </w:rPr>
        <w:t>REGON:………………………………………………...</w:t>
      </w:r>
    </w:p>
    <w:p w14:paraId="2EF17C73" w14:textId="77777777" w:rsidR="000815F4" w:rsidRPr="000815F4" w:rsidRDefault="000815F4" w:rsidP="000815F4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0815F4">
        <w:rPr>
          <w:sz w:val="22"/>
        </w:rPr>
        <w:t>BANK/ NR KONTA ……………………………………………………………………………</w:t>
      </w:r>
    </w:p>
    <w:p w14:paraId="014015C8" w14:textId="77777777" w:rsidR="000815F4" w:rsidRPr="000815F4" w:rsidRDefault="000815F4" w:rsidP="000815F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2905082" w14:textId="77777777" w:rsidR="000815F4" w:rsidRPr="000815F4" w:rsidRDefault="000815F4" w:rsidP="000815F4">
      <w:pPr>
        <w:spacing w:line="360" w:lineRule="auto"/>
        <w:rPr>
          <w:sz w:val="22"/>
          <w:szCs w:val="22"/>
        </w:rPr>
      </w:pPr>
      <w:r w:rsidRPr="000815F4">
        <w:rPr>
          <w:sz w:val="22"/>
          <w:szCs w:val="22"/>
        </w:rPr>
        <w:t>Do: Nazwa i siedziba Zamawiającego:</w:t>
      </w:r>
    </w:p>
    <w:p w14:paraId="456D3D34" w14:textId="77777777" w:rsidR="000815F4" w:rsidRPr="000815F4" w:rsidRDefault="000815F4" w:rsidP="000815F4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Akademia Górniczo - Hutnicza</w:t>
      </w:r>
    </w:p>
    <w:p w14:paraId="0AD1DF27" w14:textId="77777777" w:rsidR="000815F4" w:rsidRPr="000815F4" w:rsidRDefault="000815F4" w:rsidP="000815F4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im. Stanisława Staszica w Krakowie</w:t>
      </w:r>
    </w:p>
    <w:p w14:paraId="306AA280" w14:textId="77777777" w:rsidR="000815F4" w:rsidRPr="000815F4" w:rsidRDefault="000815F4" w:rsidP="000815F4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Dział Zamówień Publicznych  </w:t>
      </w:r>
    </w:p>
    <w:p w14:paraId="05E8DF59" w14:textId="77777777" w:rsidR="000815F4" w:rsidRPr="000815F4" w:rsidRDefault="000815F4" w:rsidP="000815F4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Al. Mickiewicza 30 </w:t>
      </w:r>
    </w:p>
    <w:p w14:paraId="51CCFA73" w14:textId="77777777" w:rsidR="000815F4" w:rsidRPr="000815F4" w:rsidRDefault="000815F4" w:rsidP="000815F4">
      <w:pPr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30-059 Kraków,  </w:t>
      </w:r>
    </w:p>
    <w:p w14:paraId="3FB0F28E" w14:textId="07EB06EA" w:rsidR="000815F4" w:rsidRPr="000815F4" w:rsidRDefault="000815F4" w:rsidP="000815F4">
      <w:pPr>
        <w:jc w:val="both"/>
        <w:rPr>
          <w:sz w:val="22"/>
          <w:szCs w:val="22"/>
        </w:rPr>
      </w:pPr>
      <w:r w:rsidRPr="000815F4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0815F4">
        <w:rPr>
          <w:sz w:val="22"/>
          <w:szCs w:val="22"/>
        </w:rPr>
        <w:t>:</w:t>
      </w:r>
      <w:r w:rsidRPr="000815F4">
        <w:rPr>
          <w:b/>
          <w:bCs/>
          <w:sz w:val="22"/>
          <w:szCs w:val="22"/>
        </w:rPr>
        <w:t xml:space="preserve"> </w:t>
      </w:r>
      <w:bookmarkEnd w:id="0"/>
      <w:r w:rsidRPr="000815F4">
        <w:rPr>
          <w:rFonts w:ascii="Arial" w:hAnsi="Arial" w:cs="Arial"/>
          <w:b/>
          <w:sz w:val="20"/>
          <w:szCs w:val="20"/>
        </w:rPr>
        <w:t>Dostawa środków czystości dla potrzeb AGH - KC-</w:t>
      </w:r>
      <w:proofErr w:type="spellStart"/>
      <w:r w:rsidRPr="000815F4">
        <w:rPr>
          <w:rFonts w:ascii="Arial" w:hAnsi="Arial" w:cs="Arial"/>
          <w:b/>
          <w:sz w:val="20"/>
          <w:szCs w:val="20"/>
        </w:rPr>
        <w:t>zp</w:t>
      </w:r>
      <w:proofErr w:type="spellEnd"/>
      <w:r w:rsidRPr="000815F4">
        <w:rPr>
          <w:rFonts w:ascii="Arial" w:hAnsi="Arial" w:cs="Arial"/>
          <w:b/>
          <w:sz w:val="20"/>
          <w:szCs w:val="20"/>
        </w:rPr>
        <w:t>. 272-</w:t>
      </w:r>
      <w:r>
        <w:rPr>
          <w:rFonts w:ascii="Arial" w:hAnsi="Arial" w:cs="Arial"/>
          <w:b/>
          <w:sz w:val="20"/>
          <w:szCs w:val="20"/>
        </w:rPr>
        <w:t>453</w:t>
      </w:r>
      <w:r w:rsidRPr="000815F4">
        <w:rPr>
          <w:rFonts w:ascii="Arial" w:hAnsi="Arial" w:cs="Arial"/>
          <w:b/>
          <w:sz w:val="20"/>
          <w:szCs w:val="20"/>
        </w:rPr>
        <w:t>/22</w:t>
      </w:r>
      <w:r w:rsidRPr="000815F4">
        <w:rPr>
          <w:b/>
          <w:bCs/>
          <w:sz w:val="22"/>
          <w:szCs w:val="22"/>
        </w:rPr>
        <w:t xml:space="preserve">, </w:t>
      </w:r>
      <w:r w:rsidRPr="000815F4">
        <w:rPr>
          <w:sz w:val="22"/>
          <w:szCs w:val="22"/>
        </w:rPr>
        <w:t>oferuję realizację przedmiotu zamówienia, zgodnie z zasadami określonymi w specyfikacji warunków zamówienia.</w:t>
      </w:r>
    </w:p>
    <w:p w14:paraId="02561731" w14:textId="77777777" w:rsidR="000815F4" w:rsidRPr="000815F4" w:rsidRDefault="000815F4" w:rsidP="000815F4">
      <w:pPr>
        <w:jc w:val="both"/>
        <w:rPr>
          <w:sz w:val="22"/>
          <w:szCs w:val="22"/>
        </w:rPr>
      </w:pPr>
    </w:p>
    <w:p w14:paraId="3BC471F7" w14:textId="77777777" w:rsidR="000815F4" w:rsidRPr="000815F4" w:rsidRDefault="000815F4" w:rsidP="000815F4">
      <w:pPr>
        <w:widowControl w:val="0"/>
        <w:ind w:right="1"/>
        <w:rPr>
          <w:b/>
          <w:sz w:val="22"/>
          <w:szCs w:val="22"/>
        </w:rPr>
      </w:pPr>
    </w:p>
    <w:p w14:paraId="7A54EF4A" w14:textId="77777777" w:rsidR="000815F4" w:rsidRPr="000815F4" w:rsidRDefault="000815F4" w:rsidP="000815F4">
      <w:pPr>
        <w:widowControl w:val="0"/>
        <w:ind w:right="1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Cena brutto: .........................................................................PLN</w:t>
      </w:r>
    </w:p>
    <w:p w14:paraId="276CE391" w14:textId="77777777" w:rsidR="000815F4" w:rsidRPr="000815F4" w:rsidRDefault="000815F4" w:rsidP="000815F4">
      <w:pPr>
        <w:widowControl w:val="0"/>
        <w:ind w:right="1"/>
        <w:jc w:val="both"/>
        <w:rPr>
          <w:b/>
          <w:sz w:val="22"/>
          <w:szCs w:val="22"/>
        </w:rPr>
      </w:pPr>
    </w:p>
    <w:p w14:paraId="17630AEB" w14:textId="77777777" w:rsidR="000815F4" w:rsidRPr="000815F4" w:rsidRDefault="000815F4" w:rsidP="000815F4">
      <w:pPr>
        <w:widowControl w:val="0"/>
        <w:ind w:right="1"/>
        <w:jc w:val="both"/>
        <w:rPr>
          <w:sz w:val="22"/>
          <w:szCs w:val="22"/>
        </w:rPr>
      </w:pPr>
      <w:r w:rsidRPr="000815F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DA699A9" w14:textId="77777777" w:rsidR="000815F4" w:rsidRPr="000815F4" w:rsidRDefault="000815F4" w:rsidP="000815F4">
      <w:pPr>
        <w:widowControl w:val="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Powyższa cena zawiera właściwą stawkę podatku VAT</w:t>
      </w:r>
    </w:p>
    <w:p w14:paraId="0B61BC65" w14:textId="77777777" w:rsidR="000815F4" w:rsidRPr="000815F4" w:rsidRDefault="000815F4" w:rsidP="000815F4">
      <w:pPr>
        <w:widowControl w:val="0"/>
        <w:ind w:right="1"/>
        <w:jc w:val="both"/>
        <w:rPr>
          <w:b/>
          <w:sz w:val="22"/>
          <w:szCs w:val="22"/>
        </w:rPr>
      </w:pPr>
    </w:p>
    <w:p w14:paraId="3F85138E" w14:textId="77777777" w:rsidR="000815F4" w:rsidRPr="000815F4" w:rsidRDefault="000815F4" w:rsidP="000815F4">
      <w:pPr>
        <w:widowControl w:val="0"/>
        <w:ind w:right="1"/>
        <w:jc w:val="both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Termin realizacji umowy: sukcesywnie 12 miesięcy od daty podpisania umowy</w:t>
      </w:r>
      <w:r w:rsidRPr="000815F4">
        <w:rPr>
          <w:sz w:val="22"/>
          <w:szCs w:val="22"/>
        </w:rPr>
        <w:t>.</w:t>
      </w:r>
    </w:p>
    <w:p w14:paraId="6F4C1682" w14:textId="77777777" w:rsidR="000815F4" w:rsidRPr="000815F4" w:rsidRDefault="000815F4" w:rsidP="000815F4">
      <w:pPr>
        <w:widowControl w:val="0"/>
        <w:ind w:right="1"/>
        <w:jc w:val="both"/>
        <w:rPr>
          <w:b/>
          <w:sz w:val="22"/>
          <w:szCs w:val="22"/>
        </w:rPr>
      </w:pPr>
    </w:p>
    <w:p w14:paraId="550876F5" w14:textId="77777777" w:rsidR="000815F4" w:rsidRPr="000815F4" w:rsidRDefault="000815F4" w:rsidP="000815F4">
      <w:pPr>
        <w:widowControl w:val="0"/>
        <w:ind w:right="1"/>
        <w:jc w:val="both"/>
        <w:rPr>
          <w:b/>
          <w:bCs/>
          <w:iCs/>
          <w:color w:val="FF0000"/>
          <w:sz w:val="22"/>
          <w:szCs w:val="22"/>
        </w:rPr>
      </w:pPr>
      <w:r w:rsidRPr="00995BC6">
        <w:rPr>
          <w:b/>
          <w:sz w:val="22"/>
          <w:szCs w:val="22"/>
        </w:rPr>
        <w:t xml:space="preserve">Termin realizacji zamówienia cząstkowego </w:t>
      </w:r>
      <w:r w:rsidRPr="00995BC6">
        <w:rPr>
          <w:sz w:val="22"/>
          <w:szCs w:val="22"/>
        </w:rPr>
        <w:t xml:space="preserve">………………... dni roboczych </w:t>
      </w:r>
      <w:r w:rsidRPr="00995BC6">
        <w:rPr>
          <w:b/>
          <w:bCs/>
          <w:iCs/>
          <w:color w:val="FF0000"/>
          <w:sz w:val="22"/>
          <w:szCs w:val="22"/>
        </w:rPr>
        <w:t>(</w:t>
      </w:r>
      <w:r w:rsidRPr="000815F4">
        <w:rPr>
          <w:b/>
          <w:bCs/>
          <w:iCs/>
          <w:color w:val="FF0000"/>
          <w:sz w:val="22"/>
          <w:szCs w:val="22"/>
        </w:rPr>
        <w:t>kryterium oceny ofert)</w:t>
      </w:r>
    </w:p>
    <w:p w14:paraId="40C8670D" w14:textId="77777777" w:rsidR="000815F4" w:rsidRPr="000815F4" w:rsidRDefault="000815F4" w:rsidP="000815F4">
      <w:pPr>
        <w:widowControl w:val="0"/>
        <w:ind w:right="1"/>
        <w:jc w:val="both"/>
        <w:rPr>
          <w:b/>
          <w:bCs/>
          <w:iCs/>
          <w:color w:val="FF0000"/>
          <w:sz w:val="22"/>
          <w:szCs w:val="22"/>
        </w:rPr>
      </w:pPr>
      <w:r w:rsidRPr="000815F4">
        <w:rPr>
          <w:b/>
          <w:bCs/>
          <w:iCs/>
          <w:sz w:val="22"/>
          <w:szCs w:val="22"/>
        </w:rPr>
        <w:t xml:space="preserve">Jakość próbek </w:t>
      </w:r>
      <w:r w:rsidRPr="000815F4">
        <w:rPr>
          <w:b/>
          <w:bCs/>
          <w:iCs/>
          <w:color w:val="FF0000"/>
          <w:sz w:val="22"/>
          <w:szCs w:val="22"/>
        </w:rPr>
        <w:t>(kryterium oceny ofert)</w:t>
      </w:r>
    </w:p>
    <w:p w14:paraId="63263397" w14:textId="77777777" w:rsidR="000815F4" w:rsidRPr="000815F4" w:rsidRDefault="000815F4" w:rsidP="000815F4">
      <w:pPr>
        <w:widowControl w:val="0"/>
        <w:ind w:right="1"/>
        <w:jc w:val="both"/>
        <w:rPr>
          <w:sz w:val="22"/>
          <w:szCs w:val="22"/>
          <w:highlight w:val="yellow"/>
        </w:rPr>
      </w:pPr>
    </w:p>
    <w:p w14:paraId="4B9607D7" w14:textId="77777777" w:rsidR="000815F4" w:rsidRPr="000815F4" w:rsidRDefault="000815F4" w:rsidP="000815F4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55B790BB" w14:textId="77777777" w:rsidR="000815F4" w:rsidRPr="000815F4" w:rsidRDefault="000815F4" w:rsidP="000815F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0815F4">
        <w:rPr>
          <w:b/>
          <w:sz w:val="22"/>
          <w:szCs w:val="22"/>
        </w:rPr>
        <w:t xml:space="preserve">Termin płatności: </w:t>
      </w:r>
      <w:r w:rsidRPr="000815F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3836AA" w14:textId="77777777" w:rsidR="000815F4" w:rsidRPr="000815F4" w:rsidRDefault="000815F4" w:rsidP="000815F4">
      <w:pPr>
        <w:rPr>
          <w:b/>
          <w:sz w:val="22"/>
          <w:szCs w:val="20"/>
          <w:u w:val="single"/>
        </w:rPr>
      </w:pPr>
    </w:p>
    <w:p w14:paraId="4D9604B4" w14:textId="77777777" w:rsidR="000815F4" w:rsidRPr="000815F4" w:rsidRDefault="000815F4" w:rsidP="000815F4">
      <w:pPr>
        <w:rPr>
          <w:b/>
          <w:sz w:val="22"/>
          <w:szCs w:val="20"/>
          <w:u w:val="single"/>
        </w:rPr>
      </w:pPr>
    </w:p>
    <w:p w14:paraId="0F3F4B6E" w14:textId="77777777" w:rsidR="000815F4" w:rsidRPr="000815F4" w:rsidRDefault="000815F4" w:rsidP="000815F4">
      <w:pPr>
        <w:rPr>
          <w:b/>
          <w:sz w:val="22"/>
          <w:szCs w:val="20"/>
          <w:u w:val="single"/>
        </w:rPr>
      </w:pPr>
    </w:p>
    <w:p w14:paraId="71863313" w14:textId="23D730E6" w:rsidR="000815F4" w:rsidRPr="000815F4" w:rsidRDefault="000815F4" w:rsidP="000815F4">
      <w:pPr>
        <w:rPr>
          <w:b/>
          <w:sz w:val="22"/>
          <w:szCs w:val="20"/>
          <w:u w:val="single"/>
        </w:rPr>
      </w:pPr>
    </w:p>
    <w:p w14:paraId="4462431C" w14:textId="77777777" w:rsidR="000815F4" w:rsidRPr="000815F4" w:rsidRDefault="000815F4" w:rsidP="000815F4">
      <w:pPr>
        <w:rPr>
          <w:b/>
          <w:sz w:val="22"/>
          <w:szCs w:val="20"/>
          <w:u w:val="single"/>
        </w:rPr>
      </w:pPr>
      <w:r w:rsidRPr="000815F4">
        <w:rPr>
          <w:b/>
          <w:sz w:val="22"/>
          <w:szCs w:val="20"/>
          <w:u w:val="single"/>
        </w:rPr>
        <w:lastRenderedPageBreak/>
        <w:t>Jednocześnie oświadczamy, że:</w:t>
      </w:r>
    </w:p>
    <w:p w14:paraId="08B54F89" w14:textId="77777777" w:rsidR="000815F4" w:rsidRPr="000815F4" w:rsidRDefault="000815F4" w:rsidP="000815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0815F4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2EB8DD63" w14:textId="77777777" w:rsidR="000815F4" w:rsidRPr="000815F4" w:rsidRDefault="000815F4" w:rsidP="000815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0815F4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15F4">
        <w:rPr>
          <w:color w:val="000000"/>
          <w:sz w:val="22"/>
          <w:szCs w:val="20"/>
        </w:rPr>
        <w:t xml:space="preserve"> i nie wnosimy do nich żadnych zastrzeżeń.</w:t>
      </w:r>
    </w:p>
    <w:p w14:paraId="0511F5A9" w14:textId="77777777" w:rsidR="000815F4" w:rsidRPr="000815F4" w:rsidRDefault="000815F4" w:rsidP="000815F4">
      <w:pPr>
        <w:numPr>
          <w:ilvl w:val="0"/>
          <w:numId w:val="1"/>
        </w:numPr>
        <w:rPr>
          <w:sz w:val="22"/>
          <w:szCs w:val="20"/>
        </w:rPr>
      </w:pPr>
      <w:r w:rsidRPr="000815F4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0A0DF1" w14:textId="77777777" w:rsidR="000815F4" w:rsidRPr="000815F4" w:rsidRDefault="000815F4" w:rsidP="000815F4">
      <w:pPr>
        <w:ind w:left="360"/>
        <w:jc w:val="both"/>
        <w:rPr>
          <w:i/>
          <w:sz w:val="22"/>
          <w:szCs w:val="20"/>
        </w:rPr>
      </w:pPr>
      <w:r w:rsidRPr="000815F4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C59D36" w14:textId="77777777" w:rsidR="000815F4" w:rsidRPr="000815F4" w:rsidRDefault="000815F4" w:rsidP="000815F4">
      <w:pPr>
        <w:ind w:left="360"/>
        <w:jc w:val="both"/>
        <w:rPr>
          <w:i/>
          <w:sz w:val="22"/>
          <w:szCs w:val="20"/>
        </w:rPr>
      </w:pPr>
      <w:r w:rsidRPr="000815F4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2CDF1C" w14:textId="77777777" w:rsidR="000815F4" w:rsidRPr="000815F4" w:rsidRDefault="000815F4" w:rsidP="000815F4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815F4" w:rsidRPr="000815F4" w14:paraId="3AA65A9F" w14:textId="77777777" w:rsidTr="000815F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7FB61" w14:textId="77777777" w:rsidR="000815F4" w:rsidRPr="000815F4" w:rsidRDefault="000815F4" w:rsidP="000815F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399A5" w14:textId="77777777" w:rsidR="000815F4" w:rsidRPr="000815F4" w:rsidRDefault="000815F4" w:rsidP="000815F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 xml:space="preserve">Opis części zamówienia, którą wykonawca </w:t>
            </w:r>
          </w:p>
          <w:p w14:paraId="7E5A2DDF" w14:textId="77777777" w:rsidR="000815F4" w:rsidRPr="000815F4" w:rsidRDefault="000815F4" w:rsidP="000815F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EC988" w14:textId="77777777" w:rsidR="000815F4" w:rsidRPr="000815F4" w:rsidRDefault="000815F4" w:rsidP="000815F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Nazwa podwykonawcy</w:t>
            </w:r>
            <w:r w:rsidRPr="000815F4">
              <w:rPr>
                <w:sz w:val="22"/>
                <w:szCs w:val="20"/>
              </w:rPr>
              <w:br/>
              <w:t>(o ile jest znana)</w:t>
            </w:r>
          </w:p>
        </w:tc>
      </w:tr>
      <w:tr w:rsidR="000815F4" w:rsidRPr="000815F4" w14:paraId="12703D05" w14:textId="77777777" w:rsidTr="000815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F550A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E1ADA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8FC34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0815F4" w:rsidRPr="000815F4" w14:paraId="0D742CC1" w14:textId="77777777" w:rsidTr="000815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1B265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5B4C4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4A894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3CE5ACAC" w14:textId="77777777" w:rsidR="000815F4" w:rsidRPr="000815F4" w:rsidRDefault="000815F4" w:rsidP="000815F4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Upoważnionymi do reprezentowania naszej firmy są następujące osoby:</w:t>
      </w:r>
    </w:p>
    <w:p w14:paraId="521E240A" w14:textId="77777777" w:rsidR="000815F4" w:rsidRPr="000815F4" w:rsidRDefault="000815F4" w:rsidP="000815F4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0815F4">
        <w:rPr>
          <w:b/>
          <w:bCs/>
          <w:kern w:val="32"/>
          <w:sz w:val="22"/>
          <w:szCs w:val="20"/>
        </w:rPr>
        <w:tab/>
        <w:t>Imię i Nazwisko</w:t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</w:p>
    <w:p w14:paraId="69598080" w14:textId="77777777" w:rsidR="000815F4" w:rsidRPr="000815F4" w:rsidRDefault="000815F4" w:rsidP="000815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0815F4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0815F4">
        <w:rPr>
          <w:sz w:val="22"/>
          <w:szCs w:val="20"/>
        </w:rPr>
        <w:tab/>
      </w:r>
      <w:r w:rsidRPr="000815F4">
        <w:rPr>
          <w:sz w:val="22"/>
          <w:szCs w:val="20"/>
        </w:rPr>
        <w:tab/>
        <w:t xml:space="preserve"> </w:t>
      </w:r>
    </w:p>
    <w:p w14:paraId="29A3ABC8" w14:textId="77777777" w:rsidR="000815F4" w:rsidRPr="000815F4" w:rsidRDefault="000815F4" w:rsidP="000815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0701E61C" w14:textId="77777777" w:rsidR="000815F4" w:rsidRPr="000815F4" w:rsidRDefault="000815F4" w:rsidP="000815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0815F4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0815F4">
        <w:rPr>
          <w:sz w:val="22"/>
          <w:szCs w:val="20"/>
        </w:rPr>
        <w:tab/>
      </w:r>
      <w:r w:rsidRPr="000815F4">
        <w:rPr>
          <w:sz w:val="22"/>
          <w:szCs w:val="20"/>
        </w:rPr>
        <w:tab/>
        <w:t xml:space="preserve"> </w:t>
      </w:r>
    </w:p>
    <w:p w14:paraId="6EE57A77" w14:textId="77777777" w:rsidR="000815F4" w:rsidRPr="000815F4" w:rsidRDefault="000815F4" w:rsidP="000815F4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upoważnienie dla powyżej wskazanych osób wynika z następującego (</w:t>
      </w:r>
      <w:proofErr w:type="spellStart"/>
      <w:r w:rsidRPr="000815F4">
        <w:rPr>
          <w:sz w:val="22"/>
          <w:szCs w:val="20"/>
        </w:rPr>
        <w:t>ych</w:t>
      </w:r>
      <w:proofErr w:type="spellEnd"/>
      <w:r w:rsidRPr="000815F4">
        <w:rPr>
          <w:sz w:val="22"/>
          <w:szCs w:val="20"/>
        </w:rPr>
        <w:t>) dokumentu(ów)</w:t>
      </w:r>
    </w:p>
    <w:p w14:paraId="74980D34" w14:textId="77777777" w:rsidR="000815F4" w:rsidRPr="000815F4" w:rsidRDefault="000815F4" w:rsidP="000815F4">
      <w:p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83F8C57" w14:textId="77777777" w:rsidR="000815F4" w:rsidRPr="000815F4" w:rsidRDefault="000815F4" w:rsidP="000815F4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załącznikami do niniejszej oferty są:</w:t>
      </w:r>
    </w:p>
    <w:p w14:paraId="08F7903E" w14:textId="77777777" w:rsidR="000815F4" w:rsidRPr="000815F4" w:rsidRDefault="000815F4" w:rsidP="000815F4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………………………………………………………………………………………….</w:t>
      </w:r>
    </w:p>
    <w:p w14:paraId="1C655B90" w14:textId="77777777" w:rsidR="000815F4" w:rsidRPr="000815F4" w:rsidRDefault="000815F4" w:rsidP="000815F4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……………………………………………..……………………………………………</w:t>
      </w:r>
    </w:p>
    <w:p w14:paraId="77767043" w14:textId="77777777" w:rsidR="000815F4" w:rsidRPr="000815F4" w:rsidRDefault="000815F4" w:rsidP="000815F4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15BDA916" w14:textId="77777777" w:rsidR="000815F4" w:rsidRPr="000815F4" w:rsidRDefault="000815F4" w:rsidP="000815F4">
      <w:pPr>
        <w:jc w:val="both"/>
        <w:rPr>
          <w:sz w:val="22"/>
          <w:szCs w:val="20"/>
        </w:rPr>
      </w:pPr>
    </w:p>
    <w:p w14:paraId="280C7674" w14:textId="77777777" w:rsidR="000815F4" w:rsidRPr="000815F4" w:rsidRDefault="000815F4" w:rsidP="000815F4">
      <w:pPr>
        <w:jc w:val="right"/>
        <w:rPr>
          <w:sz w:val="22"/>
          <w:szCs w:val="20"/>
        </w:rPr>
      </w:pPr>
    </w:p>
    <w:p w14:paraId="0129023B" w14:textId="77777777" w:rsidR="000815F4" w:rsidRPr="000815F4" w:rsidRDefault="000815F4" w:rsidP="000815F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0815F4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</w:t>
      </w:r>
      <w:r w:rsidRPr="000815F4">
        <w:rPr>
          <w:rFonts w:eastAsia="Calibri"/>
          <w:i/>
          <w:sz w:val="22"/>
          <w:szCs w:val="22"/>
          <w:lang w:eastAsia="zh-CN"/>
        </w:rPr>
        <w:t>.</w:t>
      </w:r>
    </w:p>
    <w:p w14:paraId="255B04C6" w14:textId="77777777" w:rsidR="00FE545C" w:rsidRPr="003F44B2" w:rsidRDefault="00FE545C" w:rsidP="003F44B2"/>
    <w:sectPr w:rsidR="00FE545C" w:rsidRPr="003F44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5BA04" w14:textId="77777777" w:rsidR="008F6120" w:rsidRDefault="008F6120">
      <w:r>
        <w:separator/>
      </w:r>
    </w:p>
  </w:endnote>
  <w:endnote w:type="continuationSeparator" w:id="0">
    <w:p w14:paraId="65090421" w14:textId="77777777" w:rsidR="008F6120" w:rsidRDefault="008F6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39F17" w14:textId="77777777" w:rsidR="00985B71" w:rsidRDefault="00985B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CD2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F3FAB" w14:textId="77777777" w:rsidR="00985B71" w:rsidRDefault="00985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D0DF0" w14:textId="77777777" w:rsidR="008F6120" w:rsidRDefault="008F6120">
      <w:r>
        <w:separator/>
      </w:r>
    </w:p>
  </w:footnote>
  <w:footnote w:type="continuationSeparator" w:id="0">
    <w:p w14:paraId="34377349" w14:textId="77777777" w:rsidR="008F6120" w:rsidRDefault="008F6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354B" w14:textId="77777777" w:rsidR="00985B71" w:rsidRDefault="00985B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AC1A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876E" w14:textId="77777777" w:rsidR="00985B71" w:rsidRDefault="00985B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49935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7162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0663728">
    <w:abstractNumId w:val="0"/>
  </w:num>
  <w:num w:numId="4" w16cid:durableId="1898584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120"/>
    <w:rsid w:val="00012286"/>
    <w:rsid w:val="00071CCC"/>
    <w:rsid w:val="000815F4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F44B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6120"/>
    <w:rsid w:val="00970FE4"/>
    <w:rsid w:val="00985B71"/>
    <w:rsid w:val="00995BC6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A0348"/>
  <w15:chartTrackingRefBased/>
  <w15:docId w15:val="{5756E3EB-95A9-4DE7-AB21-657BF2565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3948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2022-07-14T09:44:00Z</dcterms:created>
  <dcterms:modified xsi:type="dcterms:W3CDTF">2022-07-14T11:29:00Z</dcterms:modified>
</cp:coreProperties>
</file>