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77777777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32E9AAB5" w:rsidR="00793BCD" w:rsidRPr="00793BCD" w:rsidRDefault="00793BCD" w:rsidP="00793BCD">
      <w:pPr>
        <w:widowControl w:val="0"/>
        <w:ind w:right="1"/>
        <w:jc w:val="both"/>
      </w:pPr>
      <w:r w:rsidRPr="00793BCD">
        <w:t xml:space="preserve">Przystępując do postępowania o udzielenie zamówienia publicznego, którego przedmiotem jest </w:t>
      </w:r>
      <w:r w:rsidR="00D53C0C" w:rsidRPr="00D53C0C">
        <w:rPr>
          <w:b/>
        </w:rPr>
        <w:t xml:space="preserve">dostawa 2 szt. laptopów na potrzeby prowadzenia prac doktorskich w ramach Projektu POWR.03.05.00-00-Z309/18 dla </w:t>
      </w:r>
      <w:proofErr w:type="spellStart"/>
      <w:r w:rsidR="00D53C0C" w:rsidRPr="00D53C0C">
        <w:rPr>
          <w:b/>
        </w:rPr>
        <w:t>WIMiR</w:t>
      </w:r>
      <w:proofErr w:type="spellEnd"/>
      <w:r w:rsidR="00D53C0C" w:rsidRPr="00D53C0C">
        <w:rPr>
          <w:b/>
        </w:rPr>
        <w:t xml:space="preserve"> - KC-zp.272-354/22</w:t>
      </w:r>
      <w:r w:rsidRPr="00793BCD">
        <w:rPr>
          <w:b/>
          <w:sz w:val="26"/>
        </w:rPr>
        <w:t xml:space="preserve">, </w:t>
      </w:r>
      <w:r w:rsidRPr="00793BCD">
        <w:t>oferuję realizację przedmiotu zamówienia, zgodnie z zasadami określonymi w specyfikacji warunków zamówienia.</w:t>
      </w:r>
    </w:p>
    <w:p w14:paraId="645623F5" w14:textId="77777777" w:rsidR="00793BCD" w:rsidRPr="00793BCD" w:rsidRDefault="00793BCD" w:rsidP="00793BCD">
      <w:pPr>
        <w:tabs>
          <w:tab w:val="right" w:pos="9000"/>
        </w:tabs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765"/>
        <w:gridCol w:w="1503"/>
        <w:gridCol w:w="1276"/>
        <w:gridCol w:w="1559"/>
      </w:tblGrid>
      <w:tr w:rsidR="00374D0C" w14:paraId="6D7CF529" w14:textId="77777777" w:rsidTr="008632A7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ED0D04" w14:textId="77777777" w:rsidR="00374D0C" w:rsidRDefault="00374D0C" w:rsidP="00863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192793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41100A12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5F1BF3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1EBFF0BA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D2A59C2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14:paraId="4482D2EE" w14:textId="5C3B92E5" w:rsidR="001554C9" w:rsidRDefault="001554C9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Szt. 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E2D99D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C33E1E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32D5D2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041B9B9" w14:textId="77777777" w:rsidR="00374D0C" w:rsidRDefault="00374D0C" w:rsidP="00863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47EBF47" w14:textId="77777777" w:rsidR="00374D0C" w:rsidRDefault="00374D0C" w:rsidP="008632A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374D0C" w14:paraId="27895BB6" w14:textId="77777777" w:rsidTr="008632A7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D61516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F3DC1C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500666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1243EE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C4E93D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3492AA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EB64DD" w14:textId="77777777" w:rsidR="00374D0C" w:rsidRDefault="00374D0C" w:rsidP="008632A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374D0C" w14:paraId="1034CD3A" w14:textId="77777777" w:rsidTr="008632A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901E78" w14:textId="77777777" w:rsidR="00374D0C" w:rsidRDefault="00374D0C" w:rsidP="008632A7">
            <w:pPr>
              <w:ind w:right="425"/>
              <w:rPr>
                <w:sz w:val="22"/>
              </w:rPr>
            </w:pPr>
          </w:p>
          <w:p w14:paraId="42EDDB21" w14:textId="77777777" w:rsidR="00374D0C" w:rsidRDefault="00374D0C" w:rsidP="008632A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FC4C4B" w14:textId="77777777" w:rsidR="00374D0C" w:rsidRDefault="00374D0C" w:rsidP="008632A7">
            <w:pPr>
              <w:rPr>
                <w:sz w:val="18"/>
                <w:szCs w:val="18"/>
              </w:rPr>
            </w:pPr>
          </w:p>
          <w:p w14:paraId="1F07A1C7" w14:textId="39DFE8F9" w:rsidR="00374D0C" w:rsidRPr="002707E8" w:rsidRDefault="00374D0C" w:rsidP="008632A7">
            <w:pPr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Laptop nr 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D6228B" w14:textId="77777777" w:rsidR="00374D0C" w:rsidRDefault="00374D0C" w:rsidP="008632A7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F7DA67" w14:textId="77777777" w:rsidR="00374D0C" w:rsidRDefault="00374D0C" w:rsidP="008632A7">
            <w:pPr>
              <w:ind w:right="425"/>
              <w:rPr>
                <w:sz w:val="18"/>
                <w:szCs w:val="18"/>
              </w:rPr>
            </w:pPr>
          </w:p>
          <w:p w14:paraId="1E828C32" w14:textId="71851CE9" w:rsidR="00374D0C" w:rsidRDefault="00374D0C" w:rsidP="008632A7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491E6D" w14:textId="77777777" w:rsidR="00374D0C" w:rsidRDefault="00374D0C" w:rsidP="008632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210148" w14:textId="77777777" w:rsidR="00374D0C" w:rsidRDefault="00374D0C" w:rsidP="008632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3AFE26" w14:textId="77777777" w:rsidR="00374D0C" w:rsidRDefault="00374D0C" w:rsidP="008632A7">
            <w:pPr>
              <w:ind w:right="425"/>
              <w:rPr>
                <w:sz w:val="22"/>
              </w:rPr>
            </w:pPr>
          </w:p>
        </w:tc>
      </w:tr>
      <w:tr w:rsidR="001554C9" w14:paraId="3B810627" w14:textId="77777777" w:rsidTr="008632A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6ED911A" w14:textId="115E1EA4" w:rsidR="001554C9" w:rsidRDefault="001554C9" w:rsidP="008632A7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E45A3B" w14:textId="659B94DB" w:rsidR="001554C9" w:rsidRDefault="00900215" w:rsidP="008632A7">
            <w:pPr>
              <w:rPr>
                <w:sz w:val="18"/>
                <w:szCs w:val="18"/>
              </w:rPr>
            </w:pPr>
            <w:proofErr w:type="spellStart"/>
            <w:r w:rsidRPr="004D322D">
              <w:rPr>
                <w:sz w:val="20"/>
                <w:szCs w:val="20"/>
              </w:rPr>
              <w:t>Replikator</w:t>
            </w:r>
            <w:proofErr w:type="spellEnd"/>
            <w:r w:rsidRPr="004D322D">
              <w:rPr>
                <w:sz w:val="20"/>
                <w:szCs w:val="20"/>
              </w:rPr>
              <w:t xml:space="preserve"> portów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663D5C" w14:textId="77777777" w:rsidR="001554C9" w:rsidRDefault="001554C9" w:rsidP="008632A7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CC78A" w14:textId="528CD1F2" w:rsidR="001554C9" w:rsidRDefault="001554C9" w:rsidP="008632A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8FE02A" w14:textId="77777777" w:rsidR="001554C9" w:rsidRDefault="001554C9" w:rsidP="008632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97555E" w14:textId="77777777" w:rsidR="001554C9" w:rsidRDefault="001554C9" w:rsidP="008632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B2D422" w14:textId="77777777" w:rsidR="001554C9" w:rsidRDefault="001554C9" w:rsidP="008632A7">
            <w:pPr>
              <w:ind w:right="425"/>
              <w:rPr>
                <w:sz w:val="22"/>
              </w:rPr>
            </w:pPr>
          </w:p>
        </w:tc>
      </w:tr>
      <w:tr w:rsidR="001554C9" w14:paraId="7F3849C6" w14:textId="77777777" w:rsidTr="008632A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F64F750" w14:textId="320D748A" w:rsidR="001554C9" w:rsidRDefault="001554C9" w:rsidP="008632A7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1CEF19" w14:textId="77777777" w:rsidR="001554C9" w:rsidRDefault="001554C9" w:rsidP="001554C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Laptop nr 2 </w:t>
            </w:r>
          </w:p>
          <w:p w14:paraId="4F707B93" w14:textId="77777777" w:rsidR="001554C9" w:rsidRDefault="001554C9" w:rsidP="008632A7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418321" w14:textId="77777777" w:rsidR="001554C9" w:rsidRDefault="001554C9" w:rsidP="008632A7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5062D4" w14:textId="7F5F104B" w:rsidR="001554C9" w:rsidRDefault="001554C9" w:rsidP="008632A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EC30B1" w14:textId="77777777" w:rsidR="001554C9" w:rsidRDefault="001554C9" w:rsidP="008632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14A953" w14:textId="77777777" w:rsidR="001554C9" w:rsidRDefault="001554C9" w:rsidP="008632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B0C9BE" w14:textId="77777777" w:rsidR="001554C9" w:rsidRDefault="001554C9" w:rsidP="008632A7">
            <w:pPr>
              <w:ind w:right="425"/>
              <w:rPr>
                <w:sz w:val="22"/>
              </w:rPr>
            </w:pPr>
          </w:p>
        </w:tc>
      </w:tr>
      <w:tr w:rsidR="001554C9" w14:paraId="7019DF1F" w14:textId="77777777" w:rsidTr="001554C9">
        <w:trPr>
          <w:trHeight w:val="419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4B1E03E" w14:textId="55B843BB" w:rsidR="001554C9" w:rsidRDefault="001554C9" w:rsidP="001554C9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4459EA" w14:textId="5D8DD3B9" w:rsidR="001554C9" w:rsidRPr="00374D0C" w:rsidRDefault="001554C9" w:rsidP="001554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Zestaw(3w1)</w:t>
            </w:r>
          </w:p>
          <w:p w14:paraId="743A3820" w14:textId="77777777" w:rsidR="001554C9" w:rsidRDefault="001554C9" w:rsidP="001554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Mysz </w:t>
            </w:r>
          </w:p>
          <w:p w14:paraId="788826D2" w14:textId="77777777" w:rsidR="001554C9" w:rsidRDefault="001554C9" w:rsidP="001554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Klawiatura </w:t>
            </w:r>
          </w:p>
          <w:p w14:paraId="46F490E0" w14:textId="1CAA8AE6" w:rsidR="001554C9" w:rsidRPr="00900215" w:rsidRDefault="001554C9" w:rsidP="001554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Słuchawki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66BFDC" w14:textId="62126FA1" w:rsidR="001554C9" w:rsidRDefault="001554C9" w:rsidP="001554C9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F78452" w14:textId="7D011636" w:rsidR="001554C9" w:rsidRDefault="001554C9" w:rsidP="001554C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14:paraId="13DB36A3" w14:textId="747F46A3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BCB47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42483F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DA707A" w14:textId="77777777" w:rsidR="001554C9" w:rsidRDefault="001554C9" w:rsidP="001554C9">
            <w:pPr>
              <w:ind w:right="425"/>
              <w:rPr>
                <w:sz w:val="22"/>
              </w:rPr>
            </w:pPr>
          </w:p>
        </w:tc>
      </w:tr>
      <w:tr w:rsidR="001554C9" w14:paraId="5404E0FB" w14:textId="77777777" w:rsidTr="008632A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817892" w14:textId="190B5040" w:rsidR="001554C9" w:rsidRDefault="001554C9" w:rsidP="001554C9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B2C71" w14:textId="5904A7CF" w:rsidR="001554C9" w:rsidRPr="001554C9" w:rsidRDefault="001554C9" w:rsidP="001554C9">
            <w:pPr>
              <w:rPr>
                <w:sz w:val="22"/>
                <w:szCs w:val="22"/>
              </w:rPr>
            </w:pPr>
            <w:r w:rsidRPr="001554C9">
              <w:rPr>
                <w:sz w:val="22"/>
                <w:szCs w:val="22"/>
              </w:rPr>
              <w:t>Mysz 3D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E4B5C1" w14:textId="77777777" w:rsidR="001554C9" w:rsidRDefault="001554C9" w:rsidP="001554C9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1D8AA0" w14:textId="67F68115" w:rsidR="001554C9" w:rsidRDefault="004F6371" w:rsidP="001554C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5BE9F9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2BEB19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E6D84E" w14:textId="77777777" w:rsidR="001554C9" w:rsidRDefault="001554C9" w:rsidP="001554C9">
            <w:pPr>
              <w:ind w:right="425"/>
              <w:rPr>
                <w:sz w:val="22"/>
              </w:rPr>
            </w:pPr>
          </w:p>
        </w:tc>
      </w:tr>
      <w:tr w:rsidR="001554C9" w14:paraId="62435957" w14:textId="77777777" w:rsidTr="008632A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D9E25DE" w14:textId="77777777" w:rsidR="001554C9" w:rsidRDefault="001554C9" w:rsidP="001554C9">
            <w:pPr>
              <w:ind w:right="425"/>
              <w:rPr>
                <w:sz w:val="22"/>
              </w:rPr>
            </w:pPr>
          </w:p>
        </w:tc>
        <w:tc>
          <w:tcPr>
            <w:tcW w:w="15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71F7484" w14:textId="77777777" w:rsidR="001554C9" w:rsidRPr="00A269ED" w:rsidRDefault="001554C9" w:rsidP="001554C9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5AEA3" w14:textId="77777777" w:rsidR="001554C9" w:rsidRPr="00EF4511" w:rsidRDefault="001554C9" w:rsidP="001554C9">
            <w:pPr>
              <w:ind w:right="425"/>
              <w:jc w:val="right"/>
              <w:rPr>
                <w:b/>
                <w:color w:val="FF0000"/>
                <w:sz w:val="22"/>
              </w:rPr>
            </w:pPr>
            <w:r w:rsidRPr="00EF4511">
              <w:rPr>
                <w:b/>
                <w:color w:val="FF0000"/>
                <w:sz w:val="22"/>
              </w:rPr>
              <w:t xml:space="preserve">Razem 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C99662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  <w:p w14:paraId="1E9AE80C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4E1E9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8169" w14:textId="77777777" w:rsidR="001554C9" w:rsidRDefault="001554C9" w:rsidP="001554C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63DA" w14:textId="77777777" w:rsidR="001554C9" w:rsidRDefault="001554C9" w:rsidP="001554C9">
            <w:pPr>
              <w:ind w:right="425"/>
              <w:rPr>
                <w:sz w:val="22"/>
              </w:rPr>
            </w:pPr>
          </w:p>
        </w:tc>
      </w:tr>
    </w:tbl>
    <w:p w14:paraId="7B6EB2CA" w14:textId="77777777" w:rsidR="00793BCD" w:rsidRPr="00793BCD" w:rsidRDefault="00793BCD" w:rsidP="00793BCD">
      <w:pPr>
        <w:widowControl w:val="0"/>
        <w:spacing w:line="360" w:lineRule="auto"/>
        <w:ind w:right="1"/>
        <w:jc w:val="both"/>
        <w:rPr>
          <w:b/>
        </w:rPr>
      </w:pPr>
      <w:r w:rsidRPr="00793BCD">
        <w:rPr>
          <w:b/>
        </w:rPr>
        <w:lastRenderedPageBreak/>
        <w:t xml:space="preserve">Termin realizacji umowy: </w:t>
      </w:r>
      <w:r w:rsidRPr="00793BCD">
        <w:t>………..</w:t>
      </w:r>
      <w:r w:rsidRPr="00793BCD">
        <w:rPr>
          <w:b/>
          <w:bCs/>
        </w:rPr>
        <w:t xml:space="preserve"> dni od daty podpisania umowy</w:t>
      </w:r>
      <w:r w:rsidRPr="00793BCD">
        <w:t xml:space="preserve"> </w:t>
      </w:r>
      <w:r w:rsidRPr="00793BCD">
        <w:rPr>
          <w:highlight w:val="yellow"/>
        </w:rPr>
        <w:t>(</w:t>
      </w:r>
      <w:r w:rsidRPr="00793BCD">
        <w:rPr>
          <w:i/>
          <w:highlight w:val="yellow"/>
        </w:rPr>
        <w:t>kryterium oceny ofert)</w:t>
      </w:r>
    </w:p>
    <w:p w14:paraId="60CDDF19" w14:textId="77777777" w:rsidR="00793BCD" w:rsidRPr="00793BCD" w:rsidRDefault="00793BCD" w:rsidP="00793BCD">
      <w:pPr>
        <w:widowControl w:val="0"/>
        <w:spacing w:line="360" w:lineRule="auto"/>
        <w:ind w:right="1"/>
        <w:jc w:val="both"/>
        <w:rPr>
          <w:b/>
        </w:rPr>
      </w:pPr>
      <w:r w:rsidRPr="00793BCD">
        <w:rPr>
          <w:b/>
        </w:rPr>
        <w:t>Okres udzielonej gwarancji wynosi:</w:t>
      </w:r>
      <w:r w:rsidRPr="00793BCD">
        <w:t xml:space="preserve"> …………… </w:t>
      </w:r>
      <w:r w:rsidRPr="00793BCD">
        <w:rPr>
          <w:b/>
          <w:bCs/>
        </w:rPr>
        <w:t xml:space="preserve">miesięcy 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79F6A99E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90141" w14:textId="77777777" w:rsidR="00C90612" w:rsidRDefault="00C90612">
      <w:r>
        <w:separator/>
      </w:r>
    </w:p>
  </w:endnote>
  <w:endnote w:type="continuationSeparator" w:id="0">
    <w:p w14:paraId="0F2550FA" w14:textId="77777777" w:rsidR="00C90612" w:rsidRDefault="00C9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CF0ED" w14:textId="77777777" w:rsidR="00C90612" w:rsidRDefault="00C90612">
      <w:r>
        <w:separator/>
      </w:r>
    </w:p>
  </w:footnote>
  <w:footnote w:type="continuationSeparator" w:id="0">
    <w:p w14:paraId="45E2D64B" w14:textId="77777777" w:rsidR="00C90612" w:rsidRDefault="00C90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5F8F188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FAD0A07" w14:textId="7C66623D" w:rsidR="00AE7792" w:rsidRDefault="00AE7792">
    <w:pPr>
      <w:pStyle w:val="Nagwek"/>
      <w:rPr>
        <w:sz w:val="22"/>
      </w:rPr>
    </w:pPr>
    <w:r>
      <w:rPr>
        <w:noProof/>
      </w:rPr>
      <w:drawing>
        <wp:inline distT="0" distB="0" distL="0" distR="0" wp14:anchorId="7ED3CB19" wp14:editId="1E23718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554C9"/>
    <w:rsid w:val="001801DD"/>
    <w:rsid w:val="001D4612"/>
    <w:rsid w:val="00207E98"/>
    <w:rsid w:val="002723B0"/>
    <w:rsid w:val="00315A4A"/>
    <w:rsid w:val="00374D0C"/>
    <w:rsid w:val="004B7300"/>
    <w:rsid w:val="004C6753"/>
    <w:rsid w:val="004F6371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7353D0"/>
    <w:rsid w:val="007748F0"/>
    <w:rsid w:val="00793BCD"/>
    <w:rsid w:val="007A4321"/>
    <w:rsid w:val="00833933"/>
    <w:rsid w:val="00853083"/>
    <w:rsid w:val="008B2F0C"/>
    <w:rsid w:val="008B4928"/>
    <w:rsid w:val="008D2AB8"/>
    <w:rsid w:val="008F1C66"/>
    <w:rsid w:val="008F4546"/>
    <w:rsid w:val="00900215"/>
    <w:rsid w:val="00970FE4"/>
    <w:rsid w:val="00A0022B"/>
    <w:rsid w:val="00A346FE"/>
    <w:rsid w:val="00A47B4D"/>
    <w:rsid w:val="00A83018"/>
    <w:rsid w:val="00AC348C"/>
    <w:rsid w:val="00AE7792"/>
    <w:rsid w:val="00B5710F"/>
    <w:rsid w:val="00B774DC"/>
    <w:rsid w:val="00C90612"/>
    <w:rsid w:val="00C969A6"/>
    <w:rsid w:val="00CA7D36"/>
    <w:rsid w:val="00D24208"/>
    <w:rsid w:val="00D53C0C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2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F5AE2-33A6-47D5-B104-5433136A6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566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2022-06-23T11:03:00Z</cp:lastPrinted>
  <dcterms:created xsi:type="dcterms:W3CDTF">2022-06-23T11:03:00Z</dcterms:created>
  <dcterms:modified xsi:type="dcterms:W3CDTF">2022-07-04T11:27:00Z</dcterms:modified>
</cp:coreProperties>
</file>