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18652" w14:textId="77777777" w:rsidR="000D7DE8" w:rsidRPr="002A16E2" w:rsidRDefault="007C44B8" w:rsidP="000D7DE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699F5A5">
          <v:roundrect id="AutoShape 2" o:spid="_x0000_s1026" style="position:absolute;left:0;text-align:left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sz w:val="22"/>
          <w:szCs w:val="22"/>
        </w:rPr>
        <w:t>Załącznik nr 1</w:t>
      </w:r>
    </w:p>
    <w:p w14:paraId="5D3AC749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2FC3102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FF0EC60" w14:textId="77777777" w:rsidR="000D7DE8" w:rsidRPr="002A16E2" w:rsidRDefault="000D7DE8" w:rsidP="000D7DE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8A8DFC4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19D2137" w14:textId="77777777" w:rsidR="000D7DE8" w:rsidRPr="00FA50AF" w:rsidRDefault="000D7DE8" w:rsidP="000D7DE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41031F8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C59BBA7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980D739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ECD92BA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F82CE6C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835F1F5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8900CFD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94EF63E" w14:textId="77777777" w:rsidR="000D7DE8" w:rsidRPr="002A16E2" w:rsidRDefault="000D7DE8" w:rsidP="000D7DE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5496213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B441332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DA14A05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FA1682D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E264F55" w14:textId="77777777" w:rsidR="000D7DE8" w:rsidRPr="002A16E2" w:rsidRDefault="000D7DE8" w:rsidP="000D7DE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EBE2035" w14:textId="77777777" w:rsidR="000D7DE8" w:rsidRPr="002A16E2" w:rsidRDefault="000D7DE8" w:rsidP="000D7DE8">
      <w:pPr>
        <w:ind w:firstLine="3969"/>
        <w:rPr>
          <w:b/>
          <w:sz w:val="22"/>
          <w:szCs w:val="22"/>
        </w:rPr>
      </w:pPr>
    </w:p>
    <w:p w14:paraId="0EE6712A" w14:textId="1C9F7E20" w:rsidR="000D7DE8" w:rsidRPr="002A16E2" w:rsidRDefault="000D7DE8" w:rsidP="000D7DE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43311E" w:rsidRPr="0043311E">
        <w:rPr>
          <w:b/>
          <w:sz w:val="22"/>
          <w:szCs w:val="22"/>
        </w:rPr>
        <w:t xml:space="preserve">Dostawa 3 szt. </w:t>
      </w:r>
      <w:r w:rsidR="007C44B8" w:rsidRPr="0043311E">
        <w:rPr>
          <w:b/>
          <w:sz w:val="22"/>
          <w:szCs w:val="22"/>
        </w:rPr>
        <w:t>komputerów</w:t>
      </w:r>
      <w:r w:rsidR="0043311E" w:rsidRPr="0043311E">
        <w:rPr>
          <w:b/>
          <w:sz w:val="22"/>
          <w:szCs w:val="22"/>
        </w:rPr>
        <w:t xml:space="preserve"> </w:t>
      </w:r>
      <w:r w:rsidR="007C44B8" w:rsidRPr="0043311E">
        <w:rPr>
          <w:b/>
          <w:sz w:val="22"/>
          <w:szCs w:val="22"/>
        </w:rPr>
        <w:t>stacjonarnych</w:t>
      </w:r>
      <w:bookmarkStart w:id="0" w:name="_GoBack"/>
      <w:bookmarkEnd w:id="0"/>
      <w:r w:rsidR="0043311E" w:rsidRPr="0043311E">
        <w:rPr>
          <w:b/>
          <w:sz w:val="22"/>
          <w:szCs w:val="22"/>
        </w:rPr>
        <w:t xml:space="preserve"> dla </w:t>
      </w:r>
      <w:proofErr w:type="spellStart"/>
      <w:r w:rsidR="0043311E" w:rsidRPr="0043311E">
        <w:rPr>
          <w:b/>
          <w:sz w:val="22"/>
          <w:szCs w:val="22"/>
        </w:rPr>
        <w:t>WFiIS</w:t>
      </w:r>
      <w:proofErr w:type="spellEnd"/>
      <w:r w:rsidR="0043311E" w:rsidRPr="0043311E">
        <w:rPr>
          <w:b/>
          <w:sz w:val="22"/>
          <w:szCs w:val="22"/>
        </w:rPr>
        <w:t>- KC-zp.272-423/22</w:t>
      </w:r>
      <w:r w:rsidR="00CB304F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843"/>
        <w:gridCol w:w="709"/>
        <w:gridCol w:w="1134"/>
        <w:gridCol w:w="1031"/>
        <w:gridCol w:w="851"/>
        <w:gridCol w:w="2001"/>
      </w:tblGrid>
      <w:tr w:rsidR="000D7DE8" w:rsidRPr="002A16E2" w14:paraId="73F8F231" w14:textId="77777777" w:rsidTr="0073505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901EEA" w14:textId="77777777" w:rsidR="000D7DE8" w:rsidRPr="002A16E2" w:rsidRDefault="000D7DE8" w:rsidP="007E2D2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FEDBDC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445737F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C8A2E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DE5A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C5FCA1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D915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D14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0CA91E7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4C292D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2D49085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FB90ABE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DDFF5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9A01ED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A48BFF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D7DE8" w:rsidRPr="002A16E2" w14:paraId="057AF58F" w14:textId="77777777" w:rsidTr="0073505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7039F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6D5FDF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03DA5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DCC7E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EE941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4B4D1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8963B5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C2EFE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7DE8" w:rsidRPr="002A16E2" w14:paraId="4D06AB63" w14:textId="77777777" w:rsidTr="00735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B2F63" w14:textId="77777777" w:rsidR="000D7DE8" w:rsidRPr="002A16E2" w:rsidRDefault="000D7DE8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CAE5" w14:textId="77777777" w:rsidR="000D7DE8" w:rsidRPr="00A47B30" w:rsidRDefault="000D7DE8" w:rsidP="007E2D22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8C42" w14:textId="77777777" w:rsidR="007D19D1" w:rsidRDefault="007D19D1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EE634CF" w14:textId="77777777" w:rsidR="007D19D1" w:rsidRDefault="007D19D1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7059C8B" w14:textId="38824BB1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CB304F">
              <w:rPr>
                <w:b/>
                <w:sz w:val="16"/>
                <w:szCs w:val="16"/>
                <w:lang w:eastAsia="zh-CN"/>
              </w:rPr>
              <w:t>p</w:t>
            </w:r>
            <w:r w:rsidRPr="00A47B30">
              <w:rPr>
                <w:b/>
                <w:sz w:val="16"/>
                <w:szCs w:val="16"/>
                <w:lang w:eastAsia="zh-CN"/>
              </w:rPr>
              <w:t>rocesor: ………………</w:t>
            </w:r>
            <w:r w:rsidR="007D19D1"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566E4CB0" w14:textId="612279BB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karta graficzna :</w:t>
            </w:r>
          </w:p>
          <w:p w14:paraId="6080DB2B" w14:textId="77777777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58E4EEE5" w14:textId="2CE5CD3E" w:rsidR="000478B8" w:rsidRPr="00A47B30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="009C4B39">
              <w:rPr>
                <w:b/>
                <w:sz w:val="16"/>
                <w:szCs w:val="16"/>
                <w:lang w:eastAsia="zh-CN"/>
              </w:rPr>
              <w:t>p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amięć </w:t>
            </w:r>
            <w:r>
              <w:rPr>
                <w:b/>
                <w:sz w:val="16"/>
                <w:szCs w:val="16"/>
                <w:lang w:eastAsia="zh-CN"/>
              </w:rPr>
              <w:t xml:space="preserve">RAM 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500C07B" w14:textId="262D0E72" w:rsidR="000478B8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 w:rsidR="007D19D1"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12EA5A06" w14:textId="64B03F0A" w:rsidR="009C4B39" w:rsidRPr="00A47B30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 xml:space="preserve"> dysk SSD 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38C59AB" w14:textId="35135759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1437EA1E" w14:textId="3B639911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główna:</w:t>
            </w:r>
          </w:p>
          <w:p w14:paraId="2F137758" w14:textId="6BD2E213" w:rsidR="009C4B39" w:rsidRPr="009C4B39" w:rsidRDefault="009C4B39" w:rsidP="009C4B39">
            <w:pPr>
              <w:suppressAutoHyphens/>
              <w:spacing w:after="120"/>
              <w:rPr>
                <w:b/>
                <w:vanish/>
                <w:sz w:val="16"/>
                <w:szCs w:val="16"/>
                <w:lang w:eastAsia="zh-CN"/>
                <w:specVanish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</w:t>
            </w:r>
          </w:p>
          <w:p w14:paraId="1A4203AB" w14:textId="4DDD36B5" w:rsidR="009C4B39" w:rsidRPr="00A47B30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 -  -- za</w:t>
            </w:r>
            <w:r w:rsidRPr="00A47B30">
              <w:rPr>
                <w:b/>
                <w:sz w:val="16"/>
                <w:szCs w:val="16"/>
                <w:lang w:eastAsia="zh-CN"/>
              </w:rPr>
              <w:t>silacz:</w:t>
            </w:r>
          </w:p>
          <w:p w14:paraId="71936786" w14:textId="77777777" w:rsidR="009C4B39" w:rsidRPr="00A47B30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79FD260" w14:textId="04844573" w:rsidR="009C4B39" w:rsidRPr="00A47B30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-obudowa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95673D5" w14:textId="7E904A6B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lastRenderedPageBreak/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</w:t>
            </w:r>
          </w:p>
          <w:p w14:paraId="0083D5F3" w14:textId="144FEA85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-napęd optyczny </w:t>
            </w:r>
          </w:p>
          <w:p w14:paraId="4263CBF8" w14:textId="58E4AE22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</w:t>
            </w:r>
          </w:p>
          <w:p w14:paraId="57F92292" w14:textId="4A49323B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-klawiatura:</w:t>
            </w:r>
          </w:p>
          <w:p w14:paraId="2E4500EB" w14:textId="7518DD25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  <w:p w14:paraId="55E8BADE" w14:textId="4DC2048E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mysz </w:t>
            </w:r>
          </w:p>
          <w:p w14:paraId="273593B4" w14:textId="4C925180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  <w:p w14:paraId="39057D5C" w14:textId="4287DD40" w:rsidR="009C4B39" w:rsidRPr="00A47B30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-chłodzenie procesora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22A70226" w14:textId="77777777" w:rsidR="009C4B39" w:rsidRDefault="009C4B39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18C0D704" w14:textId="77777777" w:rsidR="009C4B39" w:rsidRDefault="009C4B39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3E95A8A" w14:textId="6DA55C69" w:rsidR="000D7DE8" w:rsidRDefault="00CB304F" w:rsidP="009C4B3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twardy HDD ………………</w:t>
            </w:r>
          </w:p>
          <w:p w14:paraId="0564BDBB" w14:textId="4E091AF8" w:rsidR="00CB304F" w:rsidRDefault="00CB304F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Monitor:</w:t>
            </w:r>
          </w:p>
          <w:p w14:paraId="4E5C69DE" w14:textId="30DE7100" w:rsidR="00CB304F" w:rsidRDefault="00CB304F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</w:t>
            </w:r>
          </w:p>
          <w:p w14:paraId="60BEC678" w14:textId="425E884A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DF6" w14:textId="1981339C" w:rsidR="00735059" w:rsidRPr="002A16E2" w:rsidRDefault="009C4B3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3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DD38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5F52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F3AC8D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2F5617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715E55B2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E9D88C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D2535B3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6789C866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2BD9EFFC" w14:textId="77777777" w:rsidR="000D7DE8" w:rsidRDefault="000D7DE8" w:rsidP="007E2D2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2D864D8" w14:textId="77777777" w:rsidR="000D7DE8" w:rsidRPr="002A16E2" w:rsidRDefault="000D7DE8" w:rsidP="007E2D2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AB8E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F2E72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E5864F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40926BCF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0A7511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B39DA20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  <w:p w14:paraId="2571EC5F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E85BDF9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BB8C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8A548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397035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C3EB3C6" w14:textId="77777777" w:rsidR="000D7DE8" w:rsidRPr="002A16E2" w:rsidRDefault="000D7DE8" w:rsidP="000D7DE8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C838906" w14:textId="77777777" w:rsidR="000D7DE8" w:rsidRPr="002A16E2" w:rsidRDefault="000D7DE8" w:rsidP="000D7DE8">
      <w:pPr>
        <w:tabs>
          <w:tab w:val="right" w:pos="9000"/>
        </w:tabs>
        <w:rPr>
          <w:sz w:val="22"/>
          <w:szCs w:val="22"/>
        </w:rPr>
      </w:pPr>
    </w:p>
    <w:p w14:paraId="7D2C79B3" w14:textId="6E4DCCE2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9C4B39">
        <w:rPr>
          <w:b/>
          <w:bCs/>
          <w:sz w:val="22"/>
          <w:szCs w:val="22"/>
        </w:rPr>
        <w:t>………..</w:t>
      </w:r>
      <w:r w:rsidR="007B35D8"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="009C4B39">
        <w:rPr>
          <w:sz w:val="22"/>
          <w:szCs w:val="22"/>
        </w:rPr>
        <w:t>(</w:t>
      </w:r>
      <w:r w:rsidR="009C4B39" w:rsidRPr="00F47191">
        <w:rPr>
          <w:i/>
          <w:sz w:val="22"/>
          <w:szCs w:val="22"/>
          <w:highlight w:val="yellow"/>
        </w:rPr>
        <w:t xml:space="preserve">kryterium </w:t>
      </w:r>
      <w:r w:rsidR="009C4B39" w:rsidRPr="002A16E2">
        <w:rPr>
          <w:i/>
          <w:sz w:val="22"/>
          <w:szCs w:val="22"/>
          <w:highlight w:val="yellow"/>
        </w:rPr>
        <w:t>oceny ofert)</w:t>
      </w:r>
    </w:p>
    <w:p w14:paraId="2E45D605" w14:textId="52C334E2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="009C4B39">
        <w:rPr>
          <w:b/>
          <w:bCs/>
          <w:sz w:val="22"/>
          <w:szCs w:val="22"/>
        </w:rPr>
        <w:t xml:space="preserve">36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r w:rsidRPr="002A16E2">
        <w:rPr>
          <w:sz w:val="22"/>
          <w:szCs w:val="22"/>
        </w:rPr>
        <w:t xml:space="preserve"> </w:t>
      </w:r>
    </w:p>
    <w:p w14:paraId="48303962" w14:textId="77777777" w:rsidR="000D7DE8" w:rsidRPr="002A16E2" w:rsidRDefault="000D7DE8" w:rsidP="000D7DE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D164D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B94B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EA3A009" w14:textId="77777777" w:rsidR="000D7DE8" w:rsidRPr="002A16E2" w:rsidRDefault="000D7DE8" w:rsidP="000D7DE8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63F75A7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1B914F3A" w14:textId="77777777" w:rsidR="000D7DE8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0992975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stacjonarny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ED8289E" w14:textId="77777777" w:rsidR="000D7DE8" w:rsidRPr="002A16E2" w:rsidRDefault="000D7DE8" w:rsidP="000D7DE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C428BA">
        <w:rPr>
          <w:b/>
          <w:bCs/>
          <w:color w:val="000000"/>
          <w:sz w:val="22"/>
          <w:szCs w:val="22"/>
          <w:lang w:eastAsia="ar-SA"/>
        </w:rPr>
        <w:t>stacjonarny</w:t>
      </w:r>
      <w:r>
        <w:rPr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459B41AA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32F1CB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72ED2F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020867" w14:textId="77777777" w:rsidR="000D7DE8" w:rsidRPr="002A16E2" w:rsidRDefault="000D7DE8" w:rsidP="000D7D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7DE8" w:rsidRPr="002A16E2" w14:paraId="63041568" w14:textId="77777777" w:rsidTr="007E2D2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939A7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5743D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1792753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6597F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D7DE8" w:rsidRPr="002A16E2" w14:paraId="5EC9C3AB" w14:textId="77777777" w:rsidTr="007E2D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2BEF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03642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E51E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D7DE8" w:rsidRPr="002A16E2" w14:paraId="0D6651FE" w14:textId="77777777" w:rsidTr="007E2D2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4578D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FB3A9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C228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D33392C" w14:textId="77777777" w:rsidR="007C44B8" w:rsidRDefault="007C44B8" w:rsidP="007C44B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0"/>
          <w:szCs w:val="20"/>
        </w:rPr>
        <w:br/>
        <w:t>w przypadku gdy przypada na nich ponad 10% wartości zamówienia.</w:t>
      </w:r>
    </w:p>
    <w:p w14:paraId="29643DF0" w14:textId="5E2013F4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5A8F0AA" w14:textId="77777777" w:rsidR="000D7DE8" w:rsidRPr="002A16E2" w:rsidRDefault="000D7DE8" w:rsidP="000D7DE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D256062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DEF5309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1516C64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BB81649" w14:textId="77777777" w:rsidR="000D7DE8" w:rsidRPr="002A16E2" w:rsidRDefault="000D7DE8" w:rsidP="000D7DE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3BE62F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4FA4FB2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1D04976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BFFBE2D" w14:textId="28E8CCD9" w:rsidR="000D7DE8" w:rsidRPr="007C44B8" w:rsidRDefault="000D7DE8" w:rsidP="007C44B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  <w:r w:rsidR="007C44B8">
        <w:rPr>
          <w:b/>
          <w:color w:val="FF0000"/>
          <w:sz w:val="18"/>
          <w:szCs w:val="18"/>
        </w:rPr>
        <w:t>.</w:t>
      </w:r>
    </w:p>
    <w:sectPr w:rsidR="000D7DE8" w:rsidRPr="007C44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93A18" w14:textId="77777777" w:rsidR="004B1AB1" w:rsidRDefault="004B1AB1">
      <w:r>
        <w:separator/>
      </w:r>
    </w:p>
  </w:endnote>
  <w:endnote w:type="continuationSeparator" w:id="0">
    <w:p w14:paraId="77E21274" w14:textId="77777777" w:rsidR="004B1AB1" w:rsidRDefault="004B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99539" w14:textId="77777777" w:rsidR="009024C7" w:rsidRDefault="00902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4866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FB34A" w14:textId="77777777" w:rsidR="009024C7" w:rsidRDefault="00902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D4519" w14:textId="77777777" w:rsidR="004B1AB1" w:rsidRDefault="004B1AB1">
      <w:r>
        <w:separator/>
      </w:r>
    </w:p>
  </w:footnote>
  <w:footnote w:type="continuationSeparator" w:id="0">
    <w:p w14:paraId="3CBC1F37" w14:textId="77777777" w:rsidR="004B1AB1" w:rsidRDefault="004B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BAAF0" w14:textId="77777777" w:rsidR="009024C7" w:rsidRDefault="00902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6050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CE3E7" w14:textId="77777777" w:rsidR="009024C7" w:rsidRDefault="00902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C4B"/>
    <w:rsid w:val="00012286"/>
    <w:rsid w:val="000478B8"/>
    <w:rsid w:val="00071CCC"/>
    <w:rsid w:val="000B731D"/>
    <w:rsid w:val="000D6134"/>
    <w:rsid w:val="000D7DE8"/>
    <w:rsid w:val="000E09C7"/>
    <w:rsid w:val="000F6589"/>
    <w:rsid w:val="00106636"/>
    <w:rsid w:val="00116EC6"/>
    <w:rsid w:val="00154EDF"/>
    <w:rsid w:val="001801DD"/>
    <w:rsid w:val="001D4612"/>
    <w:rsid w:val="00207E98"/>
    <w:rsid w:val="002723B0"/>
    <w:rsid w:val="00315A4A"/>
    <w:rsid w:val="0043311E"/>
    <w:rsid w:val="0044581D"/>
    <w:rsid w:val="004B1AB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5059"/>
    <w:rsid w:val="007748F0"/>
    <w:rsid w:val="007A4321"/>
    <w:rsid w:val="007B35D8"/>
    <w:rsid w:val="007C44B8"/>
    <w:rsid w:val="007D19D1"/>
    <w:rsid w:val="00833933"/>
    <w:rsid w:val="00853083"/>
    <w:rsid w:val="008B2F0C"/>
    <w:rsid w:val="008B4928"/>
    <w:rsid w:val="008D2AB8"/>
    <w:rsid w:val="008F1C66"/>
    <w:rsid w:val="009024C7"/>
    <w:rsid w:val="00970FE4"/>
    <w:rsid w:val="009C4B39"/>
    <w:rsid w:val="00A0022B"/>
    <w:rsid w:val="00A346FE"/>
    <w:rsid w:val="00A47B4D"/>
    <w:rsid w:val="00A83018"/>
    <w:rsid w:val="00B12C4B"/>
    <w:rsid w:val="00B774DC"/>
    <w:rsid w:val="00C969A6"/>
    <w:rsid w:val="00CA7D36"/>
    <w:rsid w:val="00CB304F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356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A9EF0E"/>
  <w15:chartTrackingRefBased/>
  <w15:docId w15:val="{F1F949BC-C383-44D5-AC7B-8759FD8B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7D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C4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3D0D3-252F-4493-A03A-4DEF43636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818</Words>
  <Characters>5662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2</cp:revision>
  <cp:lastPrinted>2022-06-30T07:07:00Z</cp:lastPrinted>
  <dcterms:created xsi:type="dcterms:W3CDTF">2022-06-30T12:14:00Z</dcterms:created>
  <dcterms:modified xsi:type="dcterms:W3CDTF">2022-06-30T12:14:00Z</dcterms:modified>
</cp:coreProperties>
</file>