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CD7CE" w14:textId="77777777" w:rsidR="00435F92" w:rsidRDefault="00435F92" w:rsidP="00435F92">
      <w:pPr>
        <w:pStyle w:val="Nagwek"/>
        <w:tabs>
          <w:tab w:val="left" w:pos="708"/>
        </w:tabs>
        <w:rPr>
          <w:sz w:val="24"/>
        </w:rPr>
      </w:pPr>
    </w:p>
    <w:p w14:paraId="70CFE55B" w14:textId="01B1310D" w:rsidR="00435F92" w:rsidRDefault="00435F92" w:rsidP="00435F9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D6093">
        <w:rPr>
          <w:b/>
          <w:sz w:val="24"/>
        </w:rPr>
        <w:t>4</w:t>
      </w:r>
      <w:r w:rsidR="00793871">
        <w:rPr>
          <w:b/>
          <w:sz w:val="24"/>
        </w:rPr>
        <w:t>23</w:t>
      </w:r>
      <w:bookmarkStart w:id="0" w:name="_GoBack"/>
      <w:bookmarkEnd w:id="0"/>
      <w:r>
        <w:rPr>
          <w:b/>
          <w:sz w:val="24"/>
        </w:rPr>
        <w:t>/22</w:t>
      </w:r>
    </w:p>
    <w:p w14:paraId="729EC6FF" w14:textId="77777777" w:rsidR="00435F92" w:rsidRDefault="00435F92" w:rsidP="00435F92">
      <w:pPr>
        <w:pStyle w:val="Nagwek3"/>
        <w:ind w:left="0"/>
        <w:jc w:val="left"/>
        <w:rPr>
          <w:sz w:val="28"/>
        </w:rPr>
      </w:pPr>
    </w:p>
    <w:p w14:paraId="5045170D" w14:textId="77777777" w:rsidR="00435F92" w:rsidRDefault="00435F92" w:rsidP="00435F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235A7" w14:textId="77777777" w:rsidR="00435F92" w:rsidRDefault="00435F92" w:rsidP="00435F92">
      <w:pPr>
        <w:jc w:val="center"/>
        <w:rPr>
          <w:b/>
          <w:sz w:val="28"/>
          <w:szCs w:val="28"/>
        </w:rPr>
      </w:pPr>
    </w:p>
    <w:p w14:paraId="5520F8AC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CF0B061" w14:textId="77777777" w:rsidR="00435F92" w:rsidRDefault="00435F92" w:rsidP="00435F9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B6788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B177BA" w14:textId="6924CA7C" w:rsidR="00435F92" w:rsidRDefault="00435F92" w:rsidP="00EB0D5C">
      <w:pPr>
        <w:pStyle w:val="Tekstpodstawowywcity"/>
        <w:spacing w:line="360" w:lineRule="auto"/>
        <w:ind w:firstLine="0"/>
        <w:rPr>
          <w:rFonts w:ascii="Verdana" w:hAnsi="Verdana"/>
          <w:szCs w:val="20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793871" w:rsidRPr="00793871">
        <w:rPr>
          <w:b/>
          <w:bCs/>
          <w:sz w:val="22"/>
        </w:rPr>
        <w:t xml:space="preserve">Dostawa 3 szt. </w:t>
      </w:r>
      <w:proofErr w:type="spellStart"/>
      <w:r w:rsidR="00793871" w:rsidRPr="00793871">
        <w:rPr>
          <w:b/>
          <w:bCs/>
          <w:sz w:val="22"/>
        </w:rPr>
        <w:t>komuterów</w:t>
      </w:r>
      <w:proofErr w:type="spellEnd"/>
      <w:r w:rsidR="00793871" w:rsidRPr="00793871">
        <w:rPr>
          <w:b/>
          <w:bCs/>
          <w:sz w:val="22"/>
        </w:rPr>
        <w:t xml:space="preserve"> </w:t>
      </w:r>
      <w:proofErr w:type="spellStart"/>
      <w:r w:rsidR="00793871" w:rsidRPr="00793871">
        <w:rPr>
          <w:b/>
          <w:bCs/>
          <w:sz w:val="22"/>
        </w:rPr>
        <w:t>stacjoarnych</w:t>
      </w:r>
      <w:proofErr w:type="spellEnd"/>
      <w:r w:rsidR="00793871" w:rsidRPr="00793871">
        <w:rPr>
          <w:b/>
          <w:bCs/>
          <w:sz w:val="22"/>
        </w:rPr>
        <w:t xml:space="preserve"> dla </w:t>
      </w:r>
      <w:proofErr w:type="spellStart"/>
      <w:r w:rsidR="00793871" w:rsidRPr="00793871">
        <w:rPr>
          <w:b/>
          <w:bCs/>
          <w:sz w:val="22"/>
        </w:rPr>
        <w:t>WFiIS</w:t>
      </w:r>
      <w:proofErr w:type="spellEnd"/>
      <w:r w:rsidR="00793871" w:rsidRPr="00793871">
        <w:rPr>
          <w:b/>
          <w:bCs/>
          <w:sz w:val="22"/>
        </w:rPr>
        <w:t>- KC-zp.272-423/22</w:t>
      </w:r>
      <w:r>
        <w:rPr>
          <w:b/>
          <w:bCs/>
          <w:iCs/>
          <w:szCs w:val="24"/>
        </w:rPr>
        <w:t xml:space="preserve">, </w:t>
      </w:r>
      <w:r>
        <w:rPr>
          <w:szCs w:val="24"/>
        </w:rPr>
        <w:t xml:space="preserve">prowadzonego przez Akademię Górniczo-Hutniczą w Krakowie, </w:t>
      </w:r>
    </w:p>
    <w:p w14:paraId="284B025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A5D9D6" w14:textId="0D180BAA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E842FC1" w14:textId="6028E564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F504EC" w14:textId="21CA922D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5683EA" w14:textId="590F915B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4838E2" w14:textId="7EBB145C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A08FA97" w14:textId="758265B8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852F25" w14:textId="77777777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A2C7D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D9B941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A4E24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88CA2E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DC11622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7B04DF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5F92" w14:paraId="1A5E4F8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B5C8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7A2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C85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35F92" w14:paraId="5D35EB71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708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7A9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6F35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7600DBD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27D0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318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55D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4DFAE985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747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81C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8A7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</w:tbl>
    <w:p w14:paraId="2DDD7EC4" w14:textId="77777777" w:rsidR="00435F92" w:rsidRDefault="00435F92" w:rsidP="00435F92">
      <w:pPr>
        <w:widowControl w:val="0"/>
        <w:spacing w:line="360" w:lineRule="auto"/>
        <w:jc w:val="both"/>
      </w:pPr>
    </w:p>
    <w:p w14:paraId="2554EAD0" w14:textId="77777777" w:rsidR="00435F92" w:rsidRDefault="00435F92" w:rsidP="00435F9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C0FD96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CD3D09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B381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92CE0D" w14:textId="77777777" w:rsidR="00435F92" w:rsidRDefault="00435F92" w:rsidP="00435F9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F79574" w14:textId="77777777" w:rsidR="00435F92" w:rsidRDefault="00435F92" w:rsidP="00435F9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52D369E" w14:textId="77777777" w:rsidR="00435F92" w:rsidRPr="002F3F5D" w:rsidRDefault="00435F92" w:rsidP="00435F9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2951D12" w14:textId="77777777" w:rsidR="00435F92" w:rsidRPr="00045C3B" w:rsidRDefault="00435F92" w:rsidP="00435F92"/>
    <w:p w14:paraId="6D8914ED" w14:textId="77777777" w:rsidR="00435F92" w:rsidRPr="0051651A" w:rsidRDefault="00435F92" w:rsidP="00435F92"/>
    <w:p w14:paraId="3EF4BCB0" w14:textId="77777777" w:rsidR="00435F92" w:rsidRPr="000B386A" w:rsidRDefault="00435F92" w:rsidP="00435F92"/>
    <w:p w14:paraId="458731B0" w14:textId="2B5A3683" w:rsidR="00106AC7" w:rsidRPr="00936CEB" w:rsidRDefault="00106AC7" w:rsidP="00936CEB"/>
    <w:sectPr w:rsidR="00106AC7" w:rsidRPr="00936CE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4BDC6" w14:textId="77777777" w:rsidR="00697CBE" w:rsidRDefault="00697CBE">
      <w:r>
        <w:separator/>
      </w:r>
    </w:p>
  </w:endnote>
  <w:endnote w:type="continuationSeparator" w:id="0">
    <w:p w14:paraId="7AA78877" w14:textId="77777777" w:rsidR="00697CBE" w:rsidRDefault="0069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59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1F6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CE3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DD71C2" w14:textId="77777777" w:rsidR="00336EEB" w:rsidRDefault="00793871" w:rsidP="00336EEB">
    <w:pPr>
      <w:pStyle w:val="Stopka"/>
      <w:tabs>
        <w:tab w:val="clear" w:pos="4536"/>
      </w:tabs>
      <w:jc w:val="center"/>
    </w:pPr>
    <w:r>
      <w:rPr>
        <w:noProof/>
      </w:rPr>
      <w:pict w14:anchorId="2CC8A525">
        <v:line id="_x0000_s2049" style="position:absolute;left:0;text-align:left;z-index:251657728" from="-3.85pt,8.7pt" to="455.15pt,8.7pt"/>
      </w:pict>
    </w:r>
  </w:p>
  <w:p w14:paraId="406223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DFAC" w14:textId="77777777" w:rsidR="0041524F" w:rsidRDefault="00415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900D8" w14:textId="77777777" w:rsidR="00697CBE" w:rsidRDefault="00697CBE">
      <w:r>
        <w:separator/>
      </w:r>
    </w:p>
  </w:footnote>
  <w:footnote w:type="continuationSeparator" w:id="0">
    <w:p w14:paraId="2A92B5C5" w14:textId="77777777" w:rsidR="00697CBE" w:rsidRDefault="0069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10F57" w14:textId="77777777" w:rsidR="0041524F" w:rsidRDefault="00415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9FCAF" w14:textId="77777777" w:rsidR="0041524F" w:rsidRDefault="00415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9D1E" w14:textId="77777777" w:rsidR="0041524F" w:rsidRDefault="00415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BF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609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1ED2"/>
    <w:rsid w:val="003E5D20"/>
    <w:rsid w:val="003F6927"/>
    <w:rsid w:val="00415097"/>
    <w:rsid w:val="0041524F"/>
    <w:rsid w:val="00422381"/>
    <w:rsid w:val="00435F92"/>
    <w:rsid w:val="00460820"/>
    <w:rsid w:val="004704CB"/>
    <w:rsid w:val="004C55DE"/>
    <w:rsid w:val="004D5C77"/>
    <w:rsid w:val="00533E9F"/>
    <w:rsid w:val="00542D0B"/>
    <w:rsid w:val="0056132E"/>
    <w:rsid w:val="00591BF6"/>
    <w:rsid w:val="005A5013"/>
    <w:rsid w:val="005C0D5A"/>
    <w:rsid w:val="005C3627"/>
    <w:rsid w:val="00641063"/>
    <w:rsid w:val="00664D2F"/>
    <w:rsid w:val="00697CBE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3871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6C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0D5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2F46B"/>
  <w15:chartTrackingRefBased/>
  <w15:docId w15:val="{04CB8AB2-F27E-475B-8841-9E2E0E1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35F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35F92"/>
    <w:rPr>
      <w:b/>
      <w:sz w:val="24"/>
    </w:rPr>
  </w:style>
  <w:style w:type="character" w:customStyle="1" w:styleId="NagwekZnak">
    <w:name w:val="Nagłówek Znak"/>
    <w:link w:val="Nagwek"/>
    <w:rsid w:val="00435F92"/>
  </w:style>
  <w:style w:type="paragraph" w:styleId="Akapitzlist">
    <w:name w:val="List Paragraph"/>
    <w:basedOn w:val="Normalny"/>
    <w:uiPriority w:val="34"/>
    <w:qFormat/>
    <w:rsid w:val="00435F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C50BF-1E34-4E9C-BB4E-029A4BFC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333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2022-06-10T11:09:00Z</cp:lastPrinted>
  <dcterms:created xsi:type="dcterms:W3CDTF">2022-06-30T11:38:00Z</dcterms:created>
  <dcterms:modified xsi:type="dcterms:W3CDTF">2022-06-30T11:38:00Z</dcterms:modified>
</cp:coreProperties>
</file>