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BFE" w:rsidRDefault="003A4BFE" w:rsidP="003A4BF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6</w:t>
      </w:r>
    </w:p>
    <w:p w:rsidR="003A4BFE" w:rsidRDefault="003A4BFE" w:rsidP="003A4BFE"/>
    <w:p w:rsidR="003A4BFE" w:rsidRDefault="003A4BFE" w:rsidP="003A4BFE"/>
    <w:p w:rsidR="003A4BFE" w:rsidRDefault="003A4BFE" w:rsidP="003A4BFE"/>
    <w:p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3A4BFE" w:rsidRDefault="003A4BFE" w:rsidP="003A4BFE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68738D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68738D" w:rsidRPr="0068738D">
        <w:rPr>
          <w:b/>
          <w:bCs/>
          <w:iCs/>
          <w:color w:val="000000"/>
          <w:sz w:val="22"/>
          <w:szCs w:val="22"/>
        </w:rPr>
        <w:t>skład komputerowy i komputerowe opracowanie rysunków do pozycji wydawniczych  wraz z przygotowaniem pliku do druku – KC-zp.272-375/22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3A4BFE" w:rsidTr="00582696">
        <w:trPr>
          <w:cantSplit/>
          <w:trHeight w:val="782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A4BFE" w:rsidTr="00582696">
        <w:trPr>
          <w:cantSplit/>
          <w:trHeight w:hRule="exact" w:val="28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582696" w:rsidTr="00582696">
        <w:trPr>
          <w:cantSplit/>
          <w:trHeight w:hRule="exact" w:val="419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2060"/>
              </w:rPr>
            </w:pPr>
            <w:r w:rsidRPr="00582696">
              <w:rPr>
                <w:b/>
                <w:color w:val="002060"/>
              </w:rPr>
              <w:t>ZADANIE NR 1</w:t>
            </w:r>
          </w:p>
          <w:p w:rsidR="00582696" w:rsidRDefault="00582696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2060"/>
              </w:rPr>
            </w:pPr>
          </w:p>
          <w:p w:rsidR="00582696" w:rsidRDefault="00582696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2060"/>
              </w:rPr>
            </w:pPr>
          </w:p>
          <w:p w:rsidR="00582696" w:rsidRPr="00582696" w:rsidRDefault="00582696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</w:p>
        </w:tc>
      </w:tr>
      <w:tr w:rsidR="003A4BFE" w:rsidTr="00582696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:rsidTr="00582696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82696" w:rsidTr="00582696">
        <w:trPr>
          <w:cantSplit/>
          <w:trHeight w:val="518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 w:rsidP="00582696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82696">
              <w:rPr>
                <w:b/>
                <w:color w:val="002060"/>
              </w:rPr>
              <w:t xml:space="preserve">ZADANIE NR </w:t>
            </w:r>
            <w:r>
              <w:rPr>
                <w:b/>
                <w:color w:val="002060"/>
              </w:rPr>
              <w:t>2</w:t>
            </w:r>
          </w:p>
        </w:tc>
      </w:tr>
      <w:tr w:rsidR="003A4BFE" w:rsidTr="00582696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:rsidTr="00582696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A4BFE" w:rsidRDefault="003A4BFE" w:rsidP="003A4BFE">
      <w:pPr>
        <w:spacing w:line="360" w:lineRule="auto"/>
        <w:jc w:val="both"/>
        <w:rPr>
          <w:b/>
        </w:rPr>
      </w:pPr>
      <w:bookmarkStart w:id="0" w:name="_GoBack"/>
      <w:bookmarkEnd w:id="0"/>
    </w:p>
    <w:p w:rsidR="003A4BFE" w:rsidRDefault="003A4BFE" w:rsidP="003A4BF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:rsidR="003A4BFE" w:rsidRDefault="003A4BFE" w:rsidP="003A4BFE">
      <w:pPr>
        <w:spacing w:line="360" w:lineRule="auto"/>
        <w:jc w:val="both"/>
      </w:pPr>
    </w:p>
    <w:p w:rsidR="00016715" w:rsidRPr="00016715" w:rsidRDefault="00016715" w:rsidP="00016715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3A4BFE" w:rsidRDefault="003A4BFE" w:rsidP="003A4BFE"/>
    <w:p w:rsidR="00F213FB" w:rsidRPr="003A4BFE" w:rsidRDefault="00F213FB" w:rsidP="003A4BFE"/>
    <w:sectPr w:rsidR="00F213FB" w:rsidRPr="003A4BFE" w:rsidSect="005826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610" w:rsidRDefault="00807610">
      <w:r>
        <w:separator/>
      </w:r>
    </w:p>
  </w:endnote>
  <w:endnote w:type="continuationSeparator" w:id="0">
    <w:p w:rsidR="00807610" w:rsidRDefault="0080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610" w:rsidRDefault="00807610">
      <w:r>
        <w:separator/>
      </w:r>
    </w:p>
  </w:footnote>
  <w:footnote w:type="continuationSeparator" w:id="0">
    <w:p w:rsidR="00807610" w:rsidRDefault="00807610">
      <w:r>
        <w:continuationSeparator/>
      </w:r>
    </w:p>
  </w:footnote>
  <w:footnote w:id="1">
    <w:p w:rsidR="003A4BFE" w:rsidRDefault="003A4BFE" w:rsidP="003A4BF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46076C">
        <w:rPr>
          <w:b/>
          <w:u w:val="single"/>
        </w:rPr>
        <w:t>8.2.4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D51"/>
    <w:rsid w:val="00016715"/>
    <w:rsid w:val="00067CE6"/>
    <w:rsid w:val="00082E0F"/>
    <w:rsid w:val="001B07B4"/>
    <w:rsid w:val="00210E8E"/>
    <w:rsid w:val="00276C10"/>
    <w:rsid w:val="003A4BFE"/>
    <w:rsid w:val="0046076C"/>
    <w:rsid w:val="00490D51"/>
    <w:rsid w:val="004A374B"/>
    <w:rsid w:val="004D5732"/>
    <w:rsid w:val="00582696"/>
    <w:rsid w:val="0068738D"/>
    <w:rsid w:val="00702A72"/>
    <w:rsid w:val="00807610"/>
    <w:rsid w:val="00C049BA"/>
    <w:rsid w:val="00C254C7"/>
    <w:rsid w:val="00C34B2E"/>
    <w:rsid w:val="00D11BC3"/>
    <w:rsid w:val="00D371D6"/>
    <w:rsid w:val="00DD5BF2"/>
    <w:rsid w:val="00EA5AFB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86BF3"/>
  <w15:chartTrackingRefBased/>
  <w15:docId w15:val="{4B136BFF-96D9-446B-B883-B90794DF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67C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CE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BF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BFE"/>
  </w:style>
  <w:style w:type="character" w:styleId="Odwoanieprzypisudolnego">
    <w:name w:val="footnote reference"/>
    <w:uiPriority w:val="99"/>
    <w:semiHidden/>
    <w:unhideWhenUsed/>
    <w:rsid w:val="003A4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2022-06-27T12:18:00Z</cp:lastPrinted>
  <dcterms:created xsi:type="dcterms:W3CDTF">2022-06-24T10:30:00Z</dcterms:created>
  <dcterms:modified xsi:type="dcterms:W3CDTF">2022-06-27T12:18:00Z</dcterms:modified>
</cp:coreProperties>
</file>