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31DE35D" w:rsidR="005D2404" w:rsidRPr="00736828" w:rsidRDefault="008D2AB8" w:rsidP="00AB7D71">
      <w:pPr>
        <w:jc w:val="both"/>
        <w:rPr>
          <w:b/>
          <w:bCs/>
          <w:sz w:val="22"/>
          <w:szCs w:val="22"/>
        </w:rPr>
      </w:pPr>
      <w:r w:rsidRPr="0073682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736828">
        <w:rPr>
          <w:b/>
          <w:bCs/>
          <w:sz w:val="22"/>
          <w:szCs w:val="22"/>
        </w:rPr>
        <w:t xml:space="preserve"> </w:t>
      </w:r>
      <w:bookmarkEnd w:id="0"/>
      <w:r w:rsidR="00BB6345" w:rsidRPr="00BB6345">
        <w:rPr>
          <w:b/>
          <w:bCs/>
          <w:sz w:val="22"/>
          <w:szCs w:val="22"/>
        </w:rPr>
        <w:t xml:space="preserve"> skład komputerowy i komputerowe opracowanie rysunków do pozycji wydawniczych  wraz z przygotowaniem pliku do druku – KC-zp.272-375/22</w:t>
      </w:r>
      <w:r w:rsidRPr="00736828">
        <w:rPr>
          <w:sz w:val="22"/>
          <w:szCs w:val="22"/>
        </w:rPr>
        <w:t>,</w:t>
      </w:r>
      <w:r w:rsidRPr="00736828">
        <w:rPr>
          <w:b/>
          <w:sz w:val="22"/>
          <w:szCs w:val="22"/>
        </w:rPr>
        <w:t xml:space="preserve"> </w:t>
      </w:r>
      <w:r w:rsidRPr="00736828">
        <w:rPr>
          <w:sz w:val="22"/>
          <w:szCs w:val="22"/>
        </w:rPr>
        <w:t>oferuję r</w:t>
      </w:r>
      <w:r w:rsidR="0073659D" w:rsidRPr="00736828">
        <w:rPr>
          <w:sz w:val="22"/>
          <w:szCs w:val="22"/>
        </w:rPr>
        <w:t xml:space="preserve">ealizację przedmiotu zamówienia, </w:t>
      </w:r>
      <w:r w:rsidRPr="00736828">
        <w:rPr>
          <w:sz w:val="22"/>
          <w:szCs w:val="22"/>
        </w:rPr>
        <w:t>zgodnie z</w:t>
      </w:r>
      <w:r w:rsidR="006D107A" w:rsidRPr="00736828">
        <w:rPr>
          <w:sz w:val="22"/>
          <w:szCs w:val="22"/>
        </w:rPr>
        <w:t xml:space="preserve"> </w:t>
      </w:r>
      <w:r w:rsidRPr="00736828">
        <w:rPr>
          <w:sz w:val="22"/>
          <w:szCs w:val="22"/>
        </w:rPr>
        <w:t>zasadami określonymi w specyfikacji warunków zamówienia.</w:t>
      </w:r>
    </w:p>
    <w:p w14:paraId="0D469BD4" w14:textId="77777777" w:rsidR="00736828" w:rsidRPr="00736828" w:rsidRDefault="00736828" w:rsidP="00736828">
      <w:pPr>
        <w:widowControl w:val="0"/>
        <w:jc w:val="both"/>
        <w:rPr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2835"/>
        <w:gridCol w:w="2693"/>
      </w:tblGrid>
      <w:tr w:rsidR="00BB6345" w:rsidRPr="00BA6535" w14:paraId="22FB55DF" w14:textId="77777777" w:rsidTr="00BB6345">
        <w:tc>
          <w:tcPr>
            <w:tcW w:w="3539" w:type="dxa"/>
            <w:shd w:val="clear" w:color="auto" w:fill="auto"/>
          </w:tcPr>
          <w:p w14:paraId="68D4BEE9" w14:textId="77777777" w:rsidR="00BB6345" w:rsidRPr="00BA6535" w:rsidRDefault="00BB6345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4ACDD41" w14:textId="77777777" w:rsidR="00BB6345" w:rsidRPr="00BA6535" w:rsidRDefault="00BB6345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2693" w:type="dxa"/>
          </w:tcPr>
          <w:p w14:paraId="36B0D849" w14:textId="77777777" w:rsidR="00BB6345" w:rsidRPr="00BA6535" w:rsidRDefault="00BB6345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Zadanie 2</w:t>
            </w:r>
          </w:p>
        </w:tc>
      </w:tr>
      <w:tr w:rsidR="00BB6345" w:rsidRPr="00BA6535" w14:paraId="4409C24E" w14:textId="77777777" w:rsidTr="00BB6345">
        <w:tc>
          <w:tcPr>
            <w:tcW w:w="3539" w:type="dxa"/>
            <w:shd w:val="clear" w:color="auto" w:fill="auto"/>
          </w:tcPr>
          <w:p w14:paraId="1F1A17C4" w14:textId="77777777" w:rsidR="00BB6345" w:rsidRPr="00BA6535" w:rsidRDefault="00BB6345" w:rsidP="006E34BA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 xml:space="preserve">Cena brutto składu wraz </w:t>
            </w:r>
            <w:r>
              <w:rPr>
                <w:b/>
                <w:sz w:val="20"/>
                <w:szCs w:val="20"/>
              </w:rPr>
              <w:br/>
            </w:r>
            <w:r w:rsidRPr="00BA6535">
              <w:rPr>
                <w:b/>
                <w:sz w:val="20"/>
                <w:szCs w:val="20"/>
              </w:rPr>
              <w:t xml:space="preserve">z przygotowaniem </w:t>
            </w:r>
            <w:r w:rsidRPr="00951BB4">
              <w:rPr>
                <w:b/>
                <w:sz w:val="20"/>
                <w:szCs w:val="20"/>
              </w:rPr>
              <w:t>PDF za 1 AW</w:t>
            </w:r>
          </w:p>
        </w:tc>
        <w:tc>
          <w:tcPr>
            <w:tcW w:w="2835" w:type="dxa"/>
            <w:shd w:val="clear" w:color="auto" w:fill="auto"/>
          </w:tcPr>
          <w:p w14:paraId="470E862E" w14:textId="77777777" w:rsidR="00BB6345" w:rsidRPr="00BA6535" w:rsidRDefault="00BB6345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33E7399" w14:textId="77777777" w:rsidR="00BB6345" w:rsidRPr="00BA6535" w:rsidRDefault="00BB6345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BB6345" w:rsidRPr="00BA6535" w14:paraId="1CD016BF" w14:textId="77777777" w:rsidTr="00BB6345">
        <w:trPr>
          <w:trHeight w:val="60"/>
        </w:trPr>
        <w:tc>
          <w:tcPr>
            <w:tcW w:w="3539" w:type="dxa"/>
            <w:shd w:val="clear" w:color="auto" w:fill="auto"/>
          </w:tcPr>
          <w:p w14:paraId="456FF56A" w14:textId="77777777" w:rsidR="00BB6345" w:rsidRPr="0059322C" w:rsidRDefault="00BB6345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2835" w:type="dxa"/>
            <w:shd w:val="clear" w:color="auto" w:fill="auto"/>
          </w:tcPr>
          <w:p w14:paraId="7326BD7E" w14:textId="77777777" w:rsidR="00BB6345" w:rsidRPr="00BA6535" w:rsidRDefault="00BB6345" w:rsidP="006E34BA">
            <w:pPr>
              <w:widowControl w:val="0"/>
              <w:spacing w:line="360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04090BF" w14:textId="77777777" w:rsidR="00BB6345" w:rsidRPr="00BA6535" w:rsidRDefault="00BB6345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BB6345" w:rsidRPr="00BA6535" w14:paraId="54D5BCFE" w14:textId="77777777" w:rsidTr="00BB6345">
        <w:tc>
          <w:tcPr>
            <w:tcW w:w="3539" w:type="dxa"/>
            <w:shd w:val="clear" w:color="auto" w:fill="auto"/>
          </w:tcPr>
          <w:p w14:paraId="76056218" w14:textId="77777777" w:rsidR="00BB6345" w:rsidRPr="00BA6535" w:rsidRDefault="00BB6345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Podatek VAT …%</w:t>
            </w:r>
          </w:p>
        </w:tc>
        <w:tc>
          <w:tcPr>
            <w:tcW w:w="2835" w:type="dxa"/>
            <w:shd w:val="clear" w:color="auto" w:fill="auto"/>
          </w:tcPr>
          <w:p w14:paraId="47912236" w14:textId="77777777" w:rsidR="00BB6345" w:rsidRPr="00BA6535" w:rsidRDefault="00BB6345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5DA563F" w14:textId="77777777" w:rsidR="00BB6345" w:rsidRPr="00BA6535" w:rsidRDefault="00BB6345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BB6345" w:rsidRPr="00BA6535" w14:paraId="0272BE02" w14:textId="77777777" w:rsidTr="00BB6345">
        <w:tc>
          <w:tcPr>
            <w:tcW w:w="3539" w:type="dxa"/>
            <w:shd w:val="clear" w:color="auto" w:fill="auto"/>
          </w:tcPr>
          <w:p w14:paraId="26C03A16" w14:textId="77777777" w:rsidR="00BB6345" w:rsidRPr="00BA6535" w:rsidRDefault="00BB6345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835" w:type="dxa"/>
            <w:shd w:val="clear" w:color="auto" w:fill="auto"/>
          </w:tcPr>
          <w:p w14:paraId="3781215B" w14:textId="1CC8F46D" w:rsidR="00BB6345" w:rsidRPr="00CA75C6" w:rsidRDefault="00E0033F" w:rsidP="006E34B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Sukcesywnie przez okres </w:t>
            </w:r>
            <w:r w:rsidR="00BB6345" w:rsidRPr="00CA75C6">
              <w:rPr>
                <w:sz w:val="20"/>
                <w:szCs w:val="20"/>
              </w:rPr>
              <w:t xml:space="preserve">12 miesięcy od daty </w:t>
            </w:r>
            <w:r w:rsidR="00BB6345">
              <w:rPr>
                <w:sz w:val="20"/>
                <w:szCs w:val="20"/>
              </w:rPr>
              <w:t xml:space="preserve">podpisania </w:t>
            </w:r>
            <w:r w:rsidR="00BB6345" w:rsidRPr="00CA75C6">
              <w:rPr>
                <w:sz w:val="20"/>
                <w:szCs w:val="20"/>
              </w:rPr>
              <w:t xml:space="preserve"> umowy</w:t>
            </w:r>
          </w:p>
        </w:tc>
        <w:tc>
          <w:tcPr>
            <w:tcW w:w="2693" w:type="dxa"/>
          </w:tcPr>
          <w:p w14:paraId="6FE95ED9" w14:textId="7D74A1AA" w:rsidR="00BB6345" w:rsidRPr="00BA6535" w:rsidRDefault="00E0033F" w:rsidP="006E34B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Sukcesywnie przez okres </w:t>
            </w:r>
            <w:r w:rsidRPr="00CA75C6">
              <w:rPr>
                <w:sz w:val="20"/>
                <w:szCs w:val="20"/>
              </w:rPr>
              <w:t xml:space="preserve">12 miesięcy od daty </w:t>
            </w:r>
            <w:r>
              <w:rPr>
                <w:sz w:val="20"/>
                <w:szCs w:val="20"/>
              </w:rPr>
              <w:t xml:space="preserve">podpisania </w:t>
            </w:r>
            <w:r w:rsidRPr="00CA75C6">
              <w:rPr>
                <w:sz w:val="20"/>
                <w:szCs w:val="20"/>
              </w:rPr>
              <w:t xml:space="preserve"> umowy</w:t>
            </w:r>
            <w:bookmarkStart w:id="1" w:name="_GoBack"/>
            <w:bookmarkEnd w:id="1"/>
          </w:p>
        </w:tc>
      </w:tr>
    </w:tbl>
    <w:p w14:paraId="2EECFD5A" w14:textId="77777777" w:rsidR="004E4C72" w:rsidRDefault="004E4C72" w:rsidP="00845B4F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3008F5E4" w14:textId="52374F60" w:rsidR="00EC28E2" w:rsidRDefault="008D2AB8" w:rsidP="00845B4F">
      <w:pPr>
        <w:tabs>
          <w:tab w:val="left" w:pos="426"/>
        </w:tabs>
        <w:jc w:val="both"/>
        <w:rPr>
          <w:bCs/>
          <w:iCs/>
          <w:color w:val="000000"/>
          <w:sz w:val="20"/>
          <w:szCs w:val="20"/>
          <w:lang w:eastAsia="x-none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D685CEF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1141CF" w14:textId="77777777" w:rsidR="00BB6345" w:rsidRDefault="00BB6345" w:rsidP="00BB634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7B216D" w14:textId="77777777" w:rsidR="007D6B48" w:rsidRDefault="007D6B48">
      <w:r>
        <w:separator/>
      </w:r>
    </w:p>
  </w:endnote>
  <w:endnote w:type="continuationSeparator" w:id="0">
    <w:p w14:paraId="61321F18" w14:textId="77777777" w:rsidR="007D6B48" w:rsidRDefault="007D6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DD670D" w14:textId="77777777" w:rsidR="007D6B48" w:rsidRDefault="007D6B48">
      <w:r>
        <w:separator/>
      </w:r>
    </w:p>
  </w:footnote>
  <w:footnote w:type="continuationSeparator" w:id="0">
    <w:p w14:paraId="20C7C8C0" w14:textId="77777777" w:rsidR="007D6B48" w:rsidRDefault="007D6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120371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753CA"/>
    <w:rsid w:val="00085967"/>
    <w:rsid w:val="000A33F5"/>
    <w:rsid w:val="000B731D"/>
    <w:rsid w:val="000C1BB5"/>
    <w:rsid w:val="000D6134"/>
    <w:rsid w:val="000E09C7"/>
    <w:rsid w:val="000E1ECC"/>
    <w:rsid w:val="000F6589"/>
    <w:rsid w:val="00106636"/>
    <w:rsid w:val="00106A15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2F1407"/>
    <w:rsid w:val="003049BF"/>
    <w:rsid w:val="00315A4A"/>
    <w:rsid w:val="00317C81"/>
    <w:rsid w:val="00332F01"/>
    <w:rsid w:val="00363710"/>
    <w:rsid w:val="00371FF4"/>
    <w:rsid w:val="0037234E"/>
    <w:rsid w:val="003A226C"/>
    <w:rsid w:val="003C5350"/>
    <w:rsid w:val="004244A9"/>
    <w:rsid w:val="0044055D"/>
    <w:rsid w:val="00486653"/>
    <w:rsid w:val="00493393"/>
    <w:rsid w:val="004B7300"/>
    <w:rsid w:val="004C6753"/>
    <w:rsid w:val="004E40D9"/>
    <w:rsid w:val="004E4C72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36828"/>
    <w:rsid w:val="007538B8"/>
    <w:rsid w:val="007725AA"/>
    <w:rsid w:val="007748F0"/>
    <w:rsid w:val="00792ACC"/>
    <w:rsid w:val="007A4321"/>
    <w:rsid w:val="007C304C"/>
    <w:rsid w:val="007C7422"/>
    <w:rsid w:val="007D6B48"/>
    <w:rsid w:val="00833933"/>
    <w:rsid w:val="008423B0"/>
    <w:rsid w:val="00845B4F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B6345"/>
    <w:rsid w:val="00BE0FB6"/>
    <w:rsid w:val="00BF6F0A"/>
    <w:rsid w:val="00C1016D"/>
    <w:rsid w:val="00C237B2"/>
    <w:rsid w:val="00C81224"/>
    <w:rsid w:val="00C969A6"/>
    <w:rsid w:val="00CA7D36"/>
    <w:rsid w:val="00CE04BE"/>
    <w:rsid w:val="00D03055"/>
    <w:rsid w:val="00D223B9"/>
    <w:rsid w:val="00D24208"/>
    <w:rsid w:val="00D537A2"/>
    <w:rsid w:val="00D572B5"/>
    <w:rsid w:val="00D60C38"/>
    <w:rsid w:val="00D66893"/>
    <w:rsid w:val="00D90ACB"/>
    <w:rsid w:val="00DC1500"/>
    <w:rsid w:val="00E0033F"/>
    <w:rsid w:val="00E41344"/>
    <w:rsid w:val="00E44371"/>
    <w:rsid w:val="00E85B62"/>
    <w:rsid w:val="00E949B0"/>
    <w:rsid w:val="00EB3E67"/>
    <w:rsid w:val="00EC28E2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0FFA8-0312-4BE9-B025-FBAB40723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506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2022-06-27T12:23:00Z</cp:lastPrinted>
  <dcterms:created xsi:type="dcterms:W3CDTF">2022-07-05T10:07:00Z</dcterms:created>
  <dcterms:modified xsi:type="dcterms:W3CDTF">2022-07-05T10:07:00Z</dcterms:modified>
</cp:coreProperties>
</file>