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11AF9B83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20410" w:rsidRPr="00B20410">
        <w:rPr>
          <w:b/>
          <w:sz w:val="22"/>
          <w:szCs w:val="22"/>
        </w:rPr>
        <w:t xml:space="preserve">Dostawa </w:t>
      </w:r>
      <w:r w:rsidR="00C2312E" w:rsidRPr="00C2312E">
        <w:rPr>
          <w:b/>
          <w:sz w:val="22"/>
          <w:szCs w:val="22"/>
        </w:rPr>
        <w:t xml:space="preserve">maszyny wytrzymałościowej do 100 </w:t>
      </w:r>
      <w:proofErr w:type="spellStart"/>
      <w:r w:rsidR="00C2312E" w:rsidRPr="00C2312E">
        <w:rPr>
          <w:b/>
          <w:sz w:val="22"/>
          <w:szCs w:val="22"/>
        </w:rPr>
        <w:t>kN</w:t>
      </w:r>
      <w:proofErr w:type="spellEnd"/>
      <w:r w:rsidR="00C2312E" w:rsidRPr="00C2312E">
        <w:rPr>
          <w:b/>
          <w:sz w:val="22"/>
          <w:szCs w:val="22"/>
        </w:rPr>
        <w:t xml:space="preserve"> - KC-zp.272-413/22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18EDAE42" w14:textId="7142E042" w:rsidR="008C5F63" w:rsidRDefault="008C5F63" w:rsidP="00404400">
      <w:pPr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C5F63" w:rsidRPr="00EC5DE0" w14:paraId="2E615D7B" w14:textId="77777777" w:rsidTr="00910B3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EC5DE0" w:rsidRDefault="008C5F63" w:rsidP="00910B37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2F0149E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5F7D431D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8496B6" w14:textId="77777777" w:rsidR="008C5F63" w:rsidRPr="00EC5DE0" w:rsidRDefault="008C5F63" w:rsidP="00910B37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5DE5E9C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5892921E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1BB25F7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73AC34B7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3A29534E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5E6D9E5E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8C5F63" w:rsidRPr="00EC5DE0" w14:paraId="252E68C1" w14:textId="77777777" w:rsidTr="00910B3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EC5DE0" w:rsidRDefault="008C5F63" w:rsidP="00910B37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8C5F63" w:rsidRPr="00EC5DE0" w14:paraId="720990E8" w14:textId="77777777" w:rsidTr="00910B3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757B39" w14:textId="77777777" w:rsidR="008C5F63" w:rsidRPr="00EC5DE0" w:rsidRDefault="008C5F63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FBA5" w14:textId="0BC0F026" w:rsidR="008C5F63" w:rsidRPr="00EC5DE0" w:rsidRDefault="008C5F63" w:rsidP="00910B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Maszyna wytrzymałościowa do 100kN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CC9" w14:textId="77777777" w:rsidR="008C5F63" w:rsidRPr="00EC5DE0" w:rsidRDefault="008C5F63" w:rsidP="00910B3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5A23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8F0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626D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06D787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7070B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  <w:p w14:paraId="2B262942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564C47E6" w14:textId="77777777" w:rsidTr="00910B3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08FC81" w14:textId="77777777" w:rsidR="008C5F63" w:rsidRPr="00EC5DE0" w:rsidRDefault="008C5F63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D42E" w14:textId="77777777" w:rsidR="008C5F63" w:rsidRDefault="008C5F63" w:rsidP="00910B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Zestaw komputerowy wraz z:</w:t>
            </w:r>
          </w:p>
          <w:p w14:paraId="0197B12C" w14:textId="77777777" w:rsidR="008C5F63" w:rsidRPr="00EC5DE0" w:rsidRDefault="008C5F63" w:rsidP="00910B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Systemem operacyjnym………….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8AE6" w14:textId="77777777" w:rsidR="008C5F63" w:rsidRPr="00EC5DE0" w:rsidRDefault="008C5F63" w:rsidP="00910B3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6FF3" w14:textId="77777777" w:rsidR="008C5F63" w:rsidRPr="00EC5DE0" w:rsidRDefault="008C5F63" w:rsidP="00910B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8CD0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ED5A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1C7980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6DFB3E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0446EC39" w14:textId="77777777" w:rsidTr="00910B3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6F1C3E" w14:textId="77777777" w:rsidR="008C5F63" w:rsidRDefault="008C5F63" w:rsidP="00910B3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60A0" w14:textId="77777777" w:rsidR="008C5F63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9565" w14:textId="77777777" w:rsidR="008C5F63" w:rsidRPr="00EC5DE0" w:rsidRDefault="008C5F63" w:rsidP="00910B3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112B" w14:textId="77777777" w:rsidR="008C5F63" w:rsidRDefault="008C5F63" w:rsidP="00910B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716B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E4B1" w14:textId="77777777" w:rsidR="008C5F63" w:rsidRPr="00EC5DE0" w:rsidRDefault="008C5F63" w:rsidP="00910B3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0E5DCD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152EB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374EB395" w14:textId="77777777" w:rsidTr="00910B3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8C5F63" w:rsidRPr="00EC5DE0" w:rsidRDefault="008C5F63" w:rsidP="00910B37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65076D73" w14:textId="77777777" w:rsidR="008C5F63" w:rsidRPr="00EC5DE0" w:rsidRDefault="008C5F63" w:rsidP="00910B37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  <w:tr w:rsidR="008C5F63" w:rsidRPr="00EC5DE0" w14:paraId="5D433651" w14:textId="77777777" w:rsidTr="00910B3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8C5F63" w:rsidRPr="00EC5DE0" w:rsidRDefault="008C5F63" w:rsidP="00910B37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41B5F57E" w14:textId="77777777" w:rsidR="008C5F63" w:rsidRPr="00EC5DE0" w:rsidRDefault="008C5F63" w:rsidP="00910B37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8C5F63" w:rsidRPr="00EC5DE0" w:rsidRDefault="008C5F63" w:rsidP="00910B37">
            <w:pPr>
              <w:ind w:right="425"/>
              <w:rPr>
                <w:sz w:val="16"/>
                <w:szCs w:val="16"/>
              </w:rPr>
            </w:pPr>
          </w:p>
        </w:tc>
      </w:tr>
    </w:tbl>
    <w:p w14:paraId="2DA22C5A" w14:textId="77777777" w:rsidR="008C5F63" w:rsidRDefault="008C5F63" w:rsidP="00404400">
      <w:pPr>
        <w:jc w:val="both"/>
        <w:rPr>
          <w:sz w:val="22"/>
          <w:szCs w:val="22"/>
        </w:rPr>
      </w:pPr>
    </w:p>
    <w:p w14:paraId="1CC2D579" w14:textId="77777777" w:rsidR="0003101D" w:rsidRDefault="0003101D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1D887432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="00C2312E" w:rsidRPr="00FD4273">
        <w:rPr>
          <w:sz w:val="22"/>
          <w:szCs w:val="22"/>
          <w:highlight w:val="yellow"/>
        </w:rPr>
        <w:t>(kryterium oceny ofert)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5A20E26E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</w:t>
      </w:r>
      <w:r w:rsidR="0003676D">
        <w:rPr>
          <w:bCs/>
          <w:sz w:val="22"/>
          <w:szCs w:val="22"/>
        </w:rPr>
        <w:t>…………</w:t>
      </w:r>
      <w:r w:rsidR="00FD4273"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  <w:r w:rsidR="0003101D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4C971A57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61F5C91E" w14:textId="10F2A19C" w:rsidR="00F25375" w:rsidRPr="00BE199D" w:rsidRDefault="00F25375" w:rsidP="00F253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199D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zestaw komputerowy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5BDA54D8" w14:textId="490E34E4" w:rsidR="00F25375" w:rsidRPr="00F25375" w:rsidRDefault="00F25375" w:rsidP="00F253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</w:t>
      </w:r>
      <w:r>
        <w:rPr>
          <w:color w:val="000000"/>
          <w:sz w:val="22"/>
          <w:szCs w:val="22"/>
          <w:lang w:eastAsia="ar-SA"/>
        </w:rPr>
        <w:br/>
      </w:r>
      <w:r w:rsidRPr="00BE199D">
        <w:rPr>
          <w:color w:val="000000"/>
          <w:sz w:val="22"/>
          <w:szCs w:val="22"/>
          <w:lang w:eastAsia="ar-SA"/>
        </w:rPr>
        <w:t xml:space="preserve">że </w:t>
      </w:r>
      <w:r>
        <w:rPr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>wymienion</w:t>
      </w:r>
      <w:r>
        <w:rPr>
          <w:color w:val="000000"/>
          <w:sz w:val="22"/>
          <w:szCs w:val="22"/>
          <w:lang w:eastAsia="ar-SA"/>
        </w:rPr>
        <w:t>y</w:t>
      </w:r>
      <w:r w:rsidRPr="00BE199D">
        <w:rPr>
          <w:color w:val="000000"/>
          <w:sz w:val="22"/>
          <w:szCs w:val="22"/>
          <w:lang w:eastAsia="ar-SA"/>
        </w:rPr>
        <w:t xml:space="preserve"> w zamówieniu skierowanym do Wykonawcy</w:t>
      </w:r>
      <w:r>
        <w:rPr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 xml:space="preserve">zestaw komputerowy </w:t>
      </w:r>
      <w:r w:rsidRPr="00BE199D">
        <w:rPr>
          <w:color w:val="000000"/>
          <w:sz w:val="22"/>
          <w:szCs w:val="22"/>
          <w:lang w:eastAsia="ar-SA"/>
        </w:rPr>
        <w:t>jest przeznaczon</w:t>
      </w:r>
      <w:r>
        <w:rPr>
          <w:color w:val="000000"/>
          <w:sz w:val="22"/>
          <w:szCs w:val="22"/>
          <w:lang w:eastAsia="ar-SA"/>
        </w:rPr>
        <w:t>y</w:t>
      </w:r>
      <w:r w:rsidRPr="00BE199D">
        <w:rPr>
          <w:color w:val="000000"/>
          <w:sz w:val="22"/>
          <w:szCs w:val="22"/>
          <w:lang w:eastAsia="ar-SA"/>
        </w:rPr>
        <w:t xml:space="preserve">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3F0883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9F7580"/>
    <w:rsid w:val="00A0022B"/>
    <w:rsid w:val="00A346FE"/>
    <w:rsid w:val="00A47B4D"/>
    <w:rsid w:val="00A54218"/>
    <w:rsid w:val="00A55979"/>
    <w:rsid w:val="00A83018"/>
    <w:rsid w:val="00A83A63"/>
    <w:rsid w:val="00A94EF5"/>
    <w:rsid w:val="00AD2AA0"/>
    <w:rsid w:val="00AF6707"/>
    <w:rsid w:val="00B121A4"/>
    <w:rsid w:val="00B20410"/>
    <w:rsid w:val="00B2596E"/>
    <w:rsid w:val="00B66A62"/>
    <w:rsid w:val="00B774DC"/>
    <w:rsid w:val="00B87FF0"/>
    <w:rsid w:val="00C2312E"/>
    <w:rsid w:val="00C706E6"/>
    <w:rsid w:val="00C969A6"/>
    <w:rsid w:val="00CA7D36"/>
    <w:rsid w:val="00CB361B"/>
    <w:rsid w:val="00CD5D8D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633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2022-07-07T10:55:00Z</cp:lastPrinted>
  <dcterms:created xsi:type="dcterms:W3CDTF">2022-07-07T10:55:00Z</dcterms:created>
  <dcterms:modified xsi:type="dcterms:W3CDTF">2022-07-07T10:55:00Z</dcterms:modified>
</cp:coreProperties>
</file>