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7B38676E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9F2366" w:rsidRPr="009F2366">
        <w:rPr>
          <w:b/>
          <w:sz w:val="20"/>
          <w:szCs w:val="20"/>
        </w:rPr>
        <w:t>Zakup, dostawa i uruchomienie sprzętu medycznego wraz ze szkoleniem personelu dla potrzeb Oddziałów Szpitala w ramach 9 grup asortymentowych</w:t>
      </w:r>
      <w:r w:rsidR="009F2366">
        <w:rPr>
          <w:b/>
          <w:sz w:val="20"/>
          <w:szCs w:val="20"/>
        </w:rPr>
        <w:t xml:space="preserve"> zgodnie z</w:t>
      </w:r>
      <w:r w:rsidR="00612A2A" w:rsidRPr="00612A2A">
        <w:rPr>
          <w:b/>
          <w:sz w:val="20"/>
          <w:szCs w:val="20"/>
        </w:rPr>
        <w:t xml:space="preserve"> </w:t>
      </w:r>
      <w:r w:rsidR="009F2366">
        <w:rPr>
          <w:b/>
          <w:sz w:val="20"/>
          <w:szCs w:val="20"/>
        </w:rPr>
        <w:t xml:space="preserve">opisem w </w:t>
      </w:r>
      <w:r w:rsidR="00612A2A" w:rsidRPr="00612A2A">
        <w:rPr>
          <w:b/>
          <w:sz w:val="20"/>
          <w:szCs w:val="20"/>
        </w:rPr>
        <w:t>załącznik</w:t>
      </w:r>
      <w:r w:rsidR="009F2366">
        <w:rPr>
          <w:b/>
          <w:sz w:val="20"/>
          <w:szCs w:val="20"/>
        </w:rPr>
        <w:t>u</w:t>
      </w:r>
      <w:r w:rsidR="00612A2A" w:rsidRPr="00612A2A">
        <w:rPr>
          <w:b/>
          <w:sz w:val="20"/>
          <w:szCs w:val="20"/>
        </w:rPr>
        <w:t xml:space="preserve"> nr 1 do specyfikacji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4925B4DA" w:rsidR="00A87EC6" w:rsidRDefault="00F956E4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Łóżk</w:t>
            </w:r>
            <w:r w:rsidR="000C78F3">
              <w:rPr>
                <w:b/>
              </w:rPr>
              <w:t>a</w:t>
            </w:r>
            <w:r>
              <w:rPr>
                <w:b/>
              </w:rPr>
              <w:t xml:space="preserve"> </w:t>
            </w:r>
            <w:r w:rsidR="000C78F3">
              <w:rPr>
                <w:b/>
              </w:rPr>
              <w:t>szpitalne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7FCCC85D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93517" w14:paraId="35CE5B8E" w14:textId="77777777" w:rsidTr="00A9351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48F4" w14:textId="13EB34BF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6320" w14:textId="7C3180EE" w:rsidR="00A93517" w:rsidRDefault="00A93517" w:rsidP="00A93517">
            <w:pPr>
              <w:pStyle w:val="Normalny1"/>
              <w:snapToGrid w:val="0"/>
              <w:rPr>
                <w:b/>
              </w:rPr>
            </w:pPr>
            <w:r>
              <w:rPr>
                <w:b/>
              </w:rPr>
              <w:t>Łóżka szpitalne</w:t>
            </w:r>
            <w:r>
              <w:rPr>
                <w:b/>
              </w:rPr>
              <w:t xml:space="preserve"> z ramą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9C17" w14:textId="43CC6929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F38C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2FDB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0E9" w14:textId="05D03EA8" w:rsidR="00A93517" w:rsidRDefault="00A93517" w:rsidP="00A9351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B802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E4A3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3F19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93517" w14:paraId="6C82D410" w14:textId="77777777" w:rsidTr="006F4DDF">
        <w:tc>
          <w:tcPr>
            <w:tcW w:w="3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F79F" w14:textId="70B472D1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41F1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705A" w14:textId="3203A3EC" w:rsidR="00A93517" w:rsidRDefault="00A93517" w:rsidP="00A9351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F035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EDFC" w14:textId="77777777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9B7D" w14:textId="607F28DC" w:rsidR="00A93517" w:rsidRDefault="00A93517" w:rsidP="00A9351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---------------------------</w:t>
            </w: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2FC91B91" w:rsidR="004B6F50" w:rsidRPr="004B6F50" w:rsidRDefault="000C78F3" w:rsidP="004B6F50">
            <w:pPr>
              <w:pStyle w:val="Normalny1"/>
              <w:snapToGrid w:val="0"/>
            </w:pPr>
            <w:r>
              <w:rPr>
                <w:b/>
              </w:rPr>
              <w:t>Aparat ekg-holter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3783FE68" w:rsidR="004B6F50" w:rsidRDefault="000C78F3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143A4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098A1D7C" w:rsidR="004E3B5E" w:rsidRDefault="000C78F3" w:rsidP="004E3B5E">
            <w:pPr>
              <w:pStyle w:val="Normalny1"/>
              <w:snapToGrid w:val="0"/>
            </w:pPr>
            <w:r>
              <w:rPr>
                <w:b/>
              </w:rPr>
              <w:t>Ssaki elektryczne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3FA6C8AC" w:rsidR="004E3B5E" w:rsidRDefault="000C78F3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2D1AA53A" w:rsidR="007D511C" w:rsidRDefault="000C78F3" w:rsidP="00DA4CBA">
            <w:pPr>
              <w:pStyle w:val="Normalny1"/>
              <w:snapToGrid w:val="0"/>
            </w:pPr>
            <w:r>
              <w:rPr>
                <w:b/>
              </w:rPr>
              <w:t>Pompa strzykawkowa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5283CA9D" w:rsidR="007D511C" w:rsidRDefault="000C78F3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0C78F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48B0929C" w:rsidR="007D511C" w:rsidRDefault="00F956E4" w:rsidP="00DA4CBA">
            <w:pPr>
              <w:pStyle w:val="Normalny1"/>
              <w:snapToGrid w:val="0"/>
            </w:pPr>
            <w:r>
              <w:rPr>
                <w:b/>
              </w:rPr>
              <w:t>Wózk</w:t>
            </w:r>
            <w:r w:rsidR="000C78F3">
              <w:rPr>
                <w:b/>
              </w:rPr>
              <w:t>i anestezjologiczne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3415C9FB" w:rsidR="007D511C" w:rsidRDefault="000C78F3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525F6E57" w:rsidR="007D511C" w:rsidRDefault="000C78F3" w:rsidP="00DA4CBA">
            <w:pPr>
              <w:pStyle w:val="Normalny1"/>
              <w:snapToGrid w:val="0"/>
            </w:pPr>
            <w:r>
              <w:rPr>
                <w:b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6946D29A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6AB5A52F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79C92" w14:textId="6F26200F" w:rsidR="000C78F3" w:rsidRDefault="000C78F3" w:rsidP="00225C34">
            <w:pPr>
              <w:pStyle w:val="Normalny1"/>
              <w:snapToGrid w:val="0"/>
            </w:pPr>
            <w:r>
              <w:rPr>
                <w:b/>
              </w:rPr>
              <w:t>Reduktory do próżni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E7D95" w14:textId="24A8CC3F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A538DF" w14:textId="77777777" w:rsidR="000C78F3" w:rsidRDefault="000C78F3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620E414" w14:textId="655D9068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25F772C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AA65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D021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B72B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1C82E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5C78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54856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F51F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8EA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25D807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669F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EEC08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11625E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3833229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A68AD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8E73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E76B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BF4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D7B3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D621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82BF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9CB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051EA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5204A7E4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22D7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6A2FD" w14:textId="2DF6345C" w:rsidR="000C78F3" w:rsidRDefault="000C78F3" w:rsidP="00225C34">
            <w:pPr>
              <w:pStyle w:val="Normalny1"/>
              <w:snapToGrid w:val="0"/>
            </w:pPr>
            <w:r>
              <w:rPr>
                <w:b/>
              </w:rPr>
              <w:t>Pulsoksymetry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7BAAB" w14:textId="382B9D3F" w:rsidR="000C78F3" w:rsidRDefault="00876B9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12E82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1D26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23E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92059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AADD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C74E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6ED2081" w14:textId="77777777" w:rsidR="000C78F3" w:rsidRDefault="000C78F3" w:rsidP="00225C34"/>
        </w:tc>
      </w:tr>
    </w:tbl>
    <w:p w14:paraId="19BE571E" w14:textId="5179E54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73C19AED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6691DC12" w:rsidR="000C78F3" w:rsidRDefault="00876B9D" w:rsidP="00225C34">
            <w:pPr>
              <w:pStyle w:val="Normalny1"/>
              <w:snapToGrid w:val="0"/>
            </w:pPr>
            <w:r>
              <w:rPr>
                <w:b/>
              </w:rPr>
              <w:t>Dozowniki do tlenu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10D69904" w:rsidR="000C78F3" w:rsidRDefault="00876B9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26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77777777" w:rsidR="000C78F3" w:rsidRPr="00457E10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9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428"/>
        <w:gridCol w:w="1984"/>
        <w:gridCol w:w="1984"/>
      </w:tblGrid>
      <w:tr w:rsidR="00120FCB" w:rsidRPr="001661BD" w14:paraId="4056AA3D" w14:textId="6E4A9F46" w:rsidTr="00120F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3757" w14:textId="0C52BF2A" w:rsidR="00120FCB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120FCB" w:rsidRPr="001661BD" w14:paraId="5A598077" w14:textId="3ED0E8A3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7B7F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20FCB" w:rsidRPr="001661BD" w14:paraId="15892390" w14:textId="22839F84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B3F7B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36154A22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   …………… tygodni od daty zawarcia umowy (wpisać 8 tygodni lub 6 tygodni – vide kryteria oceny ofert)</w:t>
      </w:r>
      <w:r w:rsidR="002C28EE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C15E7" w14:textId="77777777" w:rsidR="004D6C0C" w:rsidRDefault="004D6C0C">
      <w:r>
        <w:separator/>
      </w:r>
    </w:p>
  </w:endnote>
  <w:endnote w:type="continuationSeparator" w:id="0">
    <w:p w14:paraId="74AF91BE" w14:textId="77777777" w:rsidR="004D6C0C" w:rsidRDefault="004D6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A848" w14:textId="77777777" w:rsidR="009F2366" w:rsidRDefault="009F23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3378" w14:textId="77777777" w:rsidR="009F2366" w:rsidRDefault="009F23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B91EC" w14:textId="77777777" w:rsidR="004D6C0C" w:rsidRDefault="004D6C0C">
      <w:r>
        <w:separator/>
      </w:r>
    </w:p>
  </w:footnote>
  <w:footnote w:type="continuationSeparator" w:id="0">
    <w:p w14:paraId="71F3A5D4" w14:textId="77777777" w:rsidR="004D6C0C" w:rsidRDefault="004D6C0C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392DF" w14:textId="77777777" w:rsidR="009F2366" w:rsidRDefault="009F23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38DBAB0F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9F2366">
      <w:t>22</w:t>
    </w:r>
    <w:r>
      <w:t>/202</w:t>
    </w:r>
    <w:r w:rsidR="00F956E4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B21D" w14:textId="77777777" w:rsidR="009F2366" w:rsidRDefault="009F23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5"/>
  </w:num>
  <w:num w:numId="4" w16cid:durableId="1720013667">
    <w:abstractNumId w:val="7"/>
  </w:num>
  <w:num w:numId="5" w16cid:durableId="668411828">
    <w:abstractNumId w:val="28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1"/>
  </w:num>
  <w:num w:numId="9" w16cid:durableId="930577974">
    <w:abstractNumId w:val="6"/>
  </w:num>
  <w:num w:numId="10" w16cid:durableId="1072313776">
    <w:abstractNumId w:val="30"/>
  </w:num>
  <w:num w:numId="11" w16cid:durableId="834494195">
    <w:abstractNumId w:val="27"/>
  </w:num>
  <w:num w:numId="12" w16cid:durableId="311519009">
    <w:abstractNumId w:val="13"/>
  </w:num>
  <w:num w:numId="13" w16cid:durableId="860242533">
    <w:abstractNumId w:val="26"/>
  </w:num>
  <w:num w:numId="14" w16cid:durableId="470708794">
    <w:abstractNumId w:val="38"/>
  </w:num>
  <w:num w:numId="15" w16cid:durableId="1350716978">
    <w:abstractNumId w:val="24"/>
  </w:num>
  <w:num w:numId="16" w16cid:durableId="2146848953">
    <w:abstractNumId w:val="37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5"/>
  </w:num>
  <w:num w:numId="20" w16cid:durableId="751707079">
    <w:abstractNumId w:val="3"/>
  </w:num>
  <w:num w:numId="21" w16cid:durableId="981424218">
    <w:abstractNumId w:val="29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3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0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6"/>
  </w:num>
  <w:num w:numId="37" w16cid:durableId="777333364">
    <w:abstractNumId w:val="34"/>
  </w:num>
  <w:num w:numId="38" w16cid:durableId="357658949">
    <w:abstractNumId w:val="39"/>
  </w:num>
  <w:num w:numId="39" w16cid:durableId="982781899">
    <w:abstractNumId w:val="15"/>
  </w:num>
  <w:num w:numId="40" w16cid:durableId="1228498037">
    <w:abstractNumId w:val="32"/>
  </w:num>
  <w:num w:numId="41" w16cid:durableId="6539945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2B47CF"/>
    <w:rsid w:val="002C28EE"/>
    <w:rsid w:val="002F04CF"/>
    <w:rsid w:val="00306360"/>
    <w:rsid w:val="003075AC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84AE0"/>
    <w:rsid w:val="006B2162"/>
    <w:rsid w:val="00703495"/>
    <w:rsid w:val="007123C5"/>
    <w:rsid w:val="00726AFB"/>
    <w:rsid w:val="00733F44"/>
    <w:rsid w:val="00754090"/>
    <w:rsid w:val="00775155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62BEA"/>
    <w:rsid w:val="00A77662"/>
    <w:rsid w:val="00A87EC6"/>
    <w:rsid w:val="00A93517"/>
    <w:rsid w:val="00AE692A"/>
    <w:rsid w:val="00B21345"/>
    <w:rsid w:val="00B70888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330B3"/>
    <w:rsid w:val="00E54E5A"/>
    <w:rsid w:val="00EA24FB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78F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870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4</cp:revision>
  <cp:lastPrinted>2001-01-24T13:21:00Z</cp:lastPrinted>
  <dcterms:created xsi:type="dcterms:W3CDTF">2022-07-07T10:48:00Z</dcterms:created>
  <dcterms:modified xsi:type="dcterms:W3CDTF">2022-07-13T09:33:00Z</dcterms:modified>
</cp:coreProperties>
</file>