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5D488A8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7D0EA2">
        <w:rPr>
          <w:b/>
          <w:i w:val="0"/>
          <w:szCs w:val="24"/>
        </w:rPr>
        <w:t>7</w:t>
      </w:r>
    </w:p>
    <w:p w14:paraId="324B7C0D" w14:textId="02D1A34D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5718CE">
        <w:rPr>
          <w:rFonts w:ascii="Times New Roman" w:eastAsia="Times New Roman" w:hAnsi="Times New Roman"/>
          <w:b/>
          <w:sz w:val="24"/>
          <w:szCs w:val="24"/>
          <w:lang w:eastAsia="pl-PL"/>
        </w:rPr>
        <w:t>22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629FB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05D26DBE" w14:textId="0324449E" w:rsidR="007D0EA2" w:rsidRDefault="00282023" w:rsidP="007D0EA2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bCs/>
          <w:color w:val="000000"/>
        </w:rPr>
        <w:t xml:space="preserve">Dotyczy postępowania : </w:t>
      </w:r>
      <w:r w:rsidR="00981671" w:rsidRPr="00981671">
        <w:rPr>
          <w:rFonts w:ascii="Times New Roman" w:eastAsia="Times New Roman" w:hAnsi="Times New Roman"/>
          <w:b/>
          <w:lang w:eastAsia="pl-PL"/>
        </w:rPr>
        <w:t>Zakup, dostawa i uruchomienie sprzętu medycznego wraz ze szkoleniem personelu dla potrzeb Oddziałów Szpitala w ramach 9 grup asortymentowych</w:t>
      </w:r>
    </w:p>
    <w:p w14:paraId="240C40CC" w14:textId="74C8BCBB" w:rsidR="00923E7E" w:rsidRPr="00282023" w:rsidRDefault="00923E7E" w:rsidP="00923E7E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</w:t>
            </w: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podpis osoby uprawnionej do </w:t>
      </w:r>
      <w:proofErr w:type="gramStart"/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składania  oświadczeń</w:t>
      </w:r>
      <w:proofErr w:type="gramEnd"/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2920" w14:textId="77777777" w:rsidR="001F6FB4" w:rsidRDefault="001F6FB4" w:rsidP="00025386">
      <w:pPr>
        <w:spacing w:after="0" w:line="240" w:lineRule="auto"/>
      </w:pPr>
      <w:r>
        <w:separator/>
      </w:r>
    </w:p>
  </w:endnote>
  <w:endnote w:type="continuationSeparator" w:id="0">
    <w:p w14:paraId="66FAE0A4" w14:textId="77777777" w:rsidR="001F6FB4" w:rsidRDefault="001F6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C92F9" w14:textId="77777777" w:rsidR="001F6FB4" w:rsidRDefault="001F6FB4" w:rsidP="00025386">
      <w:pPr>
        <w:spacing w:after="0" w:line="240" w:lineRule="auto"/>
      </w:pPr>
      <w:r>
        <w:separator/>
      </w:r>
    </w:p>
  </w:footnote>
  <w:footnote w:type="continuationSeparator" w:id="0">
    <w:p w14:paraId="746065D7" w14:textId="77777777" w:rsidR="001F6FB4" w:rsidRDefault="001F6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629FB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718CE"/>
    <w:rsid w:val="005C1414"/>
    <w:rsid w:val="00600A2C"/>
    <w:rsid w:val="00657A47"/>
    <w:rsid w:val="00745A44"/>
    <w:rsid w:val="00784B9E"/>
    <w:rsid w:val="007B016F"/>
    <w:rsid w:val="007D0EA2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81671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2021-08-02T11:29:00Z</cp:lastPrinted>
  <dcterms:created xsi:type="dcterms:W3CDTF">2022-07-07T10:36:00Z</dcterms:created>
  <dcterms:modified xsi:type="dcterms:W3CDTF">2022-07-07T10:36:00Z</dcterms:modified>
</cp:coreProperties>
</file>