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F8D001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52264">
        <w:rPr>
          <w:b/>
          <w:sz w:val="22"/>
          <w:szCs w:val="22"/>
        </w:rPr>
        <w:t>10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4F48EEFC" w:rsidR="00F11547" w:rsidRDefault="00127C1C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 w:rsidRPr="00127C1C">
        <w:rPr>
          <w:b/>
          <w:sz w:val="22"/>
          <w:szCs w:val="22"/>
        </w:rPr>
        <w:t>Zakup i dostawa wraz z uruchomieniem sprzętu medycznego i przeszkoleniem pracowników Zamawiającego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B5FFDA" w14:textId="77777777" w:rsidR="001E1842" w:rsidRPr="00B91607" w:rsidRDefault="001E1842" w:rsidP="001E1842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792534FE" w14:textId="77777777" w:rsidR="001E1842" w:rsidRDefault="001E1842" w:rsidP="001E1842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36EFC92" w14:textId="77777777" w:rsidR="001E1842" w:rsidRDefault="001E1842" w:rsidP="001E1842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73DC3019" w:rsidR="00F11547" w:rsidRDefault="001E1842" w:rsidP="001E1842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1E1842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2021-06-17T10:54:00Z</cp:lastPrinted>
  <dcterms:created xsi:type="dcterms:W3CDTF">2022-07-07T10:53:00Z</dcterms:created>
  <dcterms:modified xsi:type="dcterms:W3CDTF">2022-07-07T10:53:00Z</dcterms:modified>
</cp:coreProperties>
</file>