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8FA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7BD5F3A" w14:textId="77777777" w:rsidTr="00AF7375">
        <w:tc>
          <w:tcPr>
            <w:tcW w:w="9104" w:type="dxa"/>
            <w:shd w:val="clear" w:color="auto" w:fill="auto"/>
          </w:tcPr>
          <w:p w14:paraId="5667D0A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FB20DD" w14:textId="021D021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BF7EF9">
        <w:rPr>
          <w:rFonts w:ascii="Times New Roman" w:eastAsia="Times New Roman" w:hAnsi="Times New Roman"/>
          <w:b/>
          <w:lang w:eastAsia="pl-PL"/>
        </w:rPr>
        <w:t>8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</w:t>
      </w:r>
      <w:r w:rsidR="00AB193D">
        <w:rPr>
          <w:rFonts w:ascii="Times New Roman" w:eastAsia="Times New Roman" w:hAnsi="Times New Roman"/>
          <w:b/>
          <w:lang w:eastAsia="pl-PL"/>
        </w:rPr>
        <w:t>2</w:t>
      </w:r>
      <w:r w:rsidR="00DA648C" w:rsidRPr="00DA648C">
        <w:rPr>
          <w:rFonts w:ascii="Times New Roman" w:eastAsia="Times New Roman" w:hAnsi="Times New Roman"/>
          <w:b/>
          <w:lang w:eastAsia="pl-PL"/>
        </w:rPr>
        <w:t>.PN</w:t>
      </w:r>
    </w:p>
    <w:p w14:paraId="4B28B49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3A5242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68CC74" w14:textId="77777777"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7841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C6FF0E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7A04F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D1D6E44" w14:textId="77777777"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D1C0E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858CEA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BE11C" w14:textId="38F7055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12EE9" w:rsidRPr="00712EE9">
        <w:rPr>
          <w:rFonts w:ascii="Times New Roman" w:hAnsi="Times New Roman"/>
        </w:rPr>
        <w:t>(tekst jedn.: Dz.U. z 2021 r., poz. 1129),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6F7DB3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DA1CA7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E1DA6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8475B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DA4AE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C71C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6604E2" w14:textId="13089CAB" w:rsidR="00E27ABB" w:rsidRPr="000A6F60" w:rsidRDefault="006F5F34" w:rsidP="00DF60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lang w:eastAsia="pl-PL"/>
        </w:rPr>
      </w:pPr>
      <w:r w:rsidRPr="000A6F60">
        <w:rPr>
          <w:rFonts w:ascii="Times New Roman" w:eastAsia="Times New Roman" w:hAnsi="Times New Roman"/>
          <w:b/>
          <w:i/>
          <w:iCs/>
          <w:lang w:eastAsia="pl-PL"/>
        </w:rPr>
        <w:t>„</w:t>
      </w:r>
      <w:r w:rsidR="00BF7EF9" w:rsidRPr="00BF7EF9">
        <w:rPr>
          <w:rFonts w:ascii="Times New Roman" w:hAnsi="Times New Roman"/>
          <w:b/>
          <w:i/>
          <w:iCs/>
        </w:rPr>
        <w:t>Remont 4 dróg na terenie gminy Chęciny</w:t>
      </w:r>
      <w:r w:rsidRPr="000A6F60">
        <w:rPr>
          <w:rFonts w:ascii="Times New Roman" w:eastAsia="Times New Roman" w:hAnsi="Times New Roman"/>
          <w:b/>
          <w:i/>
          <w:iCs/>
          <w:lang w:eastAsia="pl-PL"/>
        </w:rPr>
        <w:t>”</w:t>
      </w:r>
    </w:p>
    <w:p w14:paraId="75D63C46" w14:textId="77777777" w:rsidR="00DC652A" w:rsidRDefault="00CB29AC" w:rsidP="00DF6076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6D3320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F33264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FAB8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3738BE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CA98B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1C47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8EA687D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B74EC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5A566AE1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14:paraId="404F2F4D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14:paraId="38D67696" w14:textId="77777777"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14:paraId="16903BA0" w14:textId="77777777" w:rsidR="00661810" w:rsidRPr="00661810" w:rsidRDefault="00661810" w:rsidP="00AB193D">
      <w:pPr>
        <w:pStyle w:val="Tekstpodstawowywcity"/>
        <w:ind w:left="360" w:firstLine="916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14:paraId="364C2884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14:paraId="22BB1D0E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14:paraId="7F567866" w14:textId="77777777"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AB19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7727E" w14:textId="77777777" w:rsidR="00C25CA8" w:rsidRDefault="00C25CA8" w:rsidP="00025386">
      <w:pPr>
        <w:spacing w:after="0" w:line="240" w:lineRule="auto"/>
      </w:pPr>
      <w:r>
        <w:separator/>
      </w:r>
    </w:p>
  </w:endnote>
  <w:endnote w:type="continuationSeparator" w:id="0">
    <w:p w14:paraId="7B1BBF90" w14:textId="77777777" w:rsidR="00C25CA8" w:rsidRDefault="00C25C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40EB" w14:textId="77777777" w:rsidR="00DA648C" w:rsidRDefault="00DA6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F6EF" w14:textId="77777777" w:rsidR="00025386" w:rsidRDefault="00C25CA8" w:rsidP="00025386">
    <w:pPr>
      <w:pStyle w:val="Stopka"/>
      <w:tabs>
        <w:tab w:val="clear" w:pos="4536"/>
      </w:tabs>
      <w:jc w:val="center"/>
    </w:pPr>
    <w:r>
      <w:rPr>
        <w:noProof/>
      </w:rPr>
      <w:pict w14:anchorId="4E381F0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11C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</w:p>
  <w:p w14:paraId="3D3B70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2038" w14:textId="77777777" w:rsidR="00DA648C" w:rsidRDefault="00DA6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1660B" w14:textId="77777777" w:rsidR="00C25CA8" w:rsidRDefault="00C25CA8" w:rsidP="00025386">
      <w:pPr>
        <w:spacing w:after="0" w:line="240" w:lineRule="auto"/>
      </w:pPr>
      <w:r>
        <w:separator/>
      </w:r>
    </w:p>
  </w:footnote>
  <w:footnote w:type="continuationSeparator" w:id="0">
    <w:p w14:paraId="5638884B" w14:textId="77777777" w:rsidR="00C25CA8" w:rsidRDefault="00C25C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F44" w14:textId="77777777" w:rsidR="00DA648C" w:rsidRDefault="00DA6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207A" w14:textId="77777777" w:rsidR="00DA648C" w:rsidRDefault="00DA6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D78" w14:textId="77777777" w:rsidR="00DA648C" w:rsidRDefault="00DA6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74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48C"/>
    <w:rsid w:val="00025386"/>
    <w:rsid w:val="000423B9"/>
    <w:rsid w:val="00060DFC"/>
    <w:rsid w:val="00084786"/>
    <w:rsid w:val="000A0413"/>
    <w:rsid w:val="000A6F60"/>
    <w:rsid w:val="0016158F"/>
    <w:rsid w:val="001C2314"/>
    <w:rsid w:val="00213980"/>
    <w:rsid w:val="002B0404"/>
    <w:rsid w:val="002B2DB8"/>
    <w:rsid w:val="002B6944"/>
    <w:rsid w:val="003406E1"/>
    <w:rsid w:val="004374F2"/>
    <w:rsid w:val="00460705"/>
    <w:rsid w:val="00485239"/>
    <w:rsid w:val="004E27D7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F5F34"/>
    <w:rsid w:val="0070741B"/>
    <w:rsid w:val="00712EE9"/>
    <w:rsid w:val="00727004"/>
    <w:rsid w:val="00745A44"/>
    <w:rsid w:val="007666D6"/>
    <w:rsid w:val="00824D73"/>
    <w:rsid w:val="00830970"/>
    <w:rsid w:val="00856BF5"/>
    <w:rsid w:val="008B797E"/>
    <w:rsid w:val="008B7F5F"/>
    <w:rsid w:val="008F2498"/>
    <w:rsid w:val="0093388F"/>
    <w:rsid w:val="009822C7"/>
    <w:rsid w:val="00A545E8"/>
    <w:rsid w:val="00A56A6F"/>
    <w:rsid w:val="00A87380"/>
    <w:rsid w:val="00AB193D"/>
    <w:rsid w:val="00AF7375"/>
    <w:rsid w:val="00B223CD"/>
    <w:rsid w:val="00B77707"/>
    <w:rsid w:val="00BB1A8B"/>
    <w:rsid w:val="00BE3BCE"/>
    <w:rsid w:val="00BF7EF9"/>
    <w:rsid w:val="00C25CA8"/>
    <w:rsid w:val="00C455A7"/>
    <w:rsid w:val="00C96688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DF6076"/>
    <w:rsid w:val="00E27ABB"/>
    <w:rsid w:val="00E5575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4271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157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13</cp:revision>
  <cp:lastPrinted>2021-05-19T12:26:00Z</cp:lastPrinted>
  <dcterms:created xsi:type="dcterms:W3CDTF">2021-04-20T08:51:00Z</dcterms:created>
  <dcterms:modified xsi:type="dcterms:W3CDTF">2022-07-07T05:54:00Z</dcterms:modified>
</cp:coreProperties>
</file>