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74CEF" w:rsidRPr="00474CE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74CE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474CEF">
        <w:rPr>
          <w:rFonts w:ascii="Arial" w:hAnsi="Arial" w:cs="Arial"/>
        </w:rPr>
        <w:t>Gmina Szerzyny</w:t>
      </w:r>
    </w:p>
    <w:p w:rsidR="006676AE" w:rsidRPr="0012157F" w:rsidRDefault="00474CE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74CEF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474CEF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74CE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74CEF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474CEF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74CEF" w:rsidRPr="0012157F" w:rsidTr="004926AD">
        <w:tc>
          <w:tcPr>
            <w:tcW w:w="9104" w:type="dxa"/>
            <w:shd w:val="clear" w:color="auto" w:fill="D9D9D9"/>
          </w:tcPr>
          <w:p w:rsidR="00474CEF" w:rsidRPr="0012157F" w:rsidRDefault="00474CEF" w:rsidP="004926A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74CEF" w:rsidRPr="0012157F" w:rsidRDefault="00474CEF" w:rsidP="004926A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74CE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74CE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74CEF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474CEF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474CEF">
              <w:rPr>
                <w:rFonts w:ascii="Arial" w:hAnsi="Arial" w:cs="Arial"/>
                <w:sz w:val="24"/>
                <w:szCs w:val="24"/>
              </w:rPr>
              <w:t xml:space="preserve">. z 2021r. poz. 1129 z </w:t>
            </w:r>
            <w:proofErr w:type="spellStart"/>
            <w:r w:rsidRPr="00474CE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74CE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74CEF" w:rsidRPr="00680352" w:rsidRDefault="00474CEF" w:rsidP="0068035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74CE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74CEF">
        <w:rPr>
          <w:rFonts w:ascii="Arial" w:hAnsi="Arial" w:cs="Arial"/>
          <w:b/>
          <w:sz w:val="24"/>
          <w:szCs w:val="24"/>
        </w:rPr>
        <w:t>Modernizacja dróg dojazdowych do gruntów rolnych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74CEF" w:rsidRPr="00474CEF">
        <w:rPr>
          <w:rFonts w:ascii="Arial" w:hAnsi="Arial" w:cs="Arial"/>
          <w:b/>
          <w:sz w:val="24"/>
          <w:szCs w:val="24"/>
        </w:rPr>
        <w:t>FER.271.11.2022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74CEF" w:rsidRPr="00474CEF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</w:t>
      </w:r>
      <w:r w:rsidRPr="0012157F">
        <w:rPr>
          <w:rFonts w:ascii="Arial" w:hAnsi="Arial" w:cs="Arial"/>
          <w:sz w:val="24"/>
          <w:szCs w:val="24"/>
        </w:rPr>
        <w:lastRenderedPageBreak/>
        <w:t xml:space="preserve">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Pr="00680352" w:rsidRDefault="00257E73" w:rsidP="00680352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DC4" w:rsidRDefault="008C5DC4" w:rsidP="0038231F">
      <w:pPr>
        <w:spacing w:after="0" w:line="240" w:lineRule="auto"/>
      </w:pPr>
      <w:r>
        <w:separator/>
      </w:r>
    </w:p>
  </w:endnote>
  <w:endnote w:type="continuationSeparator" w:id="1">
    <w:p w:rsidR="008C5DC4" w:rsidRDefault="008C5D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CEF" w:rsidRDefault="00474C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06C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06C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CEF" w:rsidRDefault="00474C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DC4" w:rsidRDefault="008C5DC4" w:rsidP="0038231F">
      <w:pPr>
        <w:spacing w:after="0" w:line="240" w:lineRule="auto"/>
      </w:pPr>
      <w:r>
        <w:separator/>
      </w:r>
    </w:p>
  </w:footnote>
  <w:footnote w:type="continuationSeparator" w:id="1">
    <w:p w:rsidR="008C5DC4" w:rsidRDefault="008C5DC4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CEF" w:rsidRDefault="00474C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CEF" w:rsidRDefault="00474C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CEF" w:rsidRDefault="00474C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474CE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06C25"/>
    <w:rsid w:val="00434CC2"/>
    <w:rsid w:val="004541F9"/>
    <w:rsid w:val="004609F1"/>
    <w:rsid w:val="004651B5"/>
    <w:rsid w:val="00474CEF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0352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5DC4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2E3C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002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2022-07-12T12:30:00Z</cp:lastPrinted>
  <dcterms:created xsi:type="dcterms:W3CDTF">2022-07-12T12:31:00Z</dcterms:created>
  <dcterms:modified xsi:type="dcterms:W3CDTF">2022-07-12T12:31:00Z</dcterms:modified>
</cp:coreProperties>
</file>