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BA5AAF" w:rsidP="004F4AD2">
      <w:pPr>
        <w:spacing w:after="240"/>
        <w:jc w:val="right"/>
        <w:rPr>
          <w:sz w:val="22"/>
          <w:szCs w:val="22"/>
        </w:rPr>
      </w:pPr>
      <w:r w:rsidRPr="00BA5A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5AAF">
        <w:rPr>
          <w:sz w:val="22"/>
          <w:szCs w:val="22"/>
        </w:rPr>
        <w:t>2022-07-11</w:t>
      </w:r>
    </w:p>
    <w:p w:rsidR="00BA5AAF" w:rsidRPr="00BA5AAF" w:rsidRDefault="00BA5AAF" w:rsidP="00577BC6">
      <w:pPr>
        <w:spacing w:after="40"/>
        <w:rPr>
          <w:b/>
          <w:bCs/>
          <w:sz w:val="22"/>
          <w:szCs w:val="22"/>
        </w:rPr>
      </w:pPr>
      <w:r w:rsidRPr="00BA5AAF">
        <w:rPr>
          <w:b/>
          <w:bCs/>
          <w:sz w:val="22"/>
          <w:szCs w:val="22"/>
        </w:rPr>
        <w:t>Akademia Górniczo - Hutnicza</w:t>
      </w:r>
    </w:p>
    <w:p w:rsidR="00BA5AAF" w:rsidRPr="00BA5AAF" w:rsidRDefault="00BA5AAF" w:rsidP="00577BC6">
      <w:pPr>
        <w:spacing w:after="40"/>
        <w:rPr>
          <w:b/>
          <w:bCs/>
          <w:sz w:val="22"/>
          <w:szCs w:val="22"/>
        </w:rPr>
      </w:pPr>
      <w:r w:rsidRPr="00BA5AAF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5AAF" w:rsidP="00577BC6">
      <w:pPr>
        <w:spacing w:after="40"/>
        <w:rPr>
          <w:b/>
          <w:bCs/>
          <w:sz w:val="22"/>
          <w:szCs w:val="22"/>
        </w:rPr>
      </w:pPr>
      <w:r w:rsidRPr="00BA5AAF">
        <w:rPr>
          <w:b/>
          <w:bCs/>
          <w:sz w:val="22"/>
          <w:szCs w:val="22"/>
        </w:rPr>
        <w:t>Dział Zamówień Publicznych</w:t>
      </w:r>
    </w:p>
    <w:p w:rsidR="00D665F5" w:rsidRPr="00BD5546" w:rsidRDefault="00BA5AAF" w:rsidP="00D665F5">
      <w:pPr>
        <w:rPr>
          <w:sz w:val="22"/>
          <w:szCs w:val="22"/>
        </w:rPr>
      </w:pPr>
      <w:r w:rsidRPr="00BA5A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5AAF">
        <w:rPr>
          <w:sz w:val="22"/>
          <w:szCs w:val="22"/>
        </w:rPr>
        <w:t>30</w:t>
      </w:r>
    </w:p>
    <w:p w:rsidR="00D665F5" w:rsidRPr="00BD5546" w:rsidRDefault="00BA5AAF" w:rsidP="00D665F5">
      <w:pPr>
        <w:rPr>
          <w:sz w:val="22"/>
          <w:szCs w:val="22"/>
        </w:rPr>
      </w:pPr>
      <w:r w:rsidRPr="00BA5A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5AA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5AAF" w:rsidRPr="00BA5AAF">
        <w:rPr>
          <w:b/>
          <w:sz w:val="22"/>
          <w:szCs w:val="22"/>
        </w:rPr>
        <w:t>KC-zp.272-401/22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5AAF" w:rsidRPr="00BA5AAF">
        <w:rPr>
          <w:sz w:val="22"/>
          <w:szCs w:val="22"/>
        </w:rPr>
        <w:t xml:space="preserve">Tryb podstawowy bez negocjacji - art. 275 pkt. 1 ustawy </w:t>
      </w:r>
      <w:proofErr w:type="spellStart"/>
      <w:r w:rsidR="00BA5AAF" w:rsidRPr="00BA5AA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A5A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5AAF">
        <w:rPr>
          <w:b/>
          <w:sz w:val="22"/>
          <w:szCs w:val="22"/>
        </w:rPr>
        <w:t>Remont oświetlenia ewakuacyjnego i awaryjnego w pawilonach B-1÷B-4 oraz S-2 na terenie AGH w Krakowie - KC-zp.272-401/22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A5AAF" w:rsidRPr="00BA5AAF">
        <w:rPr>
          <w:sz w:val="22"/>
          <w:szCs w:val="22"/>
        </w:rPr>
        <w:t>(</w:t>
      </w:r>
      <w:proofErr w:type="spellStart"/>
      <w:r w:rsidR="00BA5AAF" w:rsidRPr="00BA5AAF">
        <w:rPr>
          <w:sz w:val="22"/>
          <w:szCs w:val="22"/>
        </w:rPr>
        <w:t>t.j</w:t>
      </w:r>
      <w:proofErr w:type="spellEnd"/>
      <w:r w:rsidR="00BA5AAF" w:rsidRPr="00BA5AAF">
        <w:rPr>
          <w:sz w:val="22"/>
          <w:szCs w:val="22"/>
        </w:rPr>
        <w:t>. Dz.U. z 2021r. poz. 1129</w:t>
      </w:r>
      <w:r w:rsidR="004F4AD2">
        <w:rPr>
          <w:sz w:val="22"/>
          <w:szCs w:val="22"/>
        </w:rPr>
        <w:t xml:space="preserve"> ze zm.</w:t>
      </w:r>
      <w:r w:rsidR="00BA5AAF" w:rsidRPr="00BA5AAF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5AAF" w:rsidRPr="00BA5AAF">
        <w:rPr>
          <w:sz w:val="22"/>
          <w:szCs w:val="22"/>
        </w:rPr>
        <w:t>11/07/2022</w:t>
      </w:r>
      <w:r w:rsidR="00FF4AB1" w:rsidRPr="00577BC6">
        <w:rPr>
          <w:sz w:val="22"/>
          <w:szCs w:val="22"/>
        </w:rPr>
        <w:t xml:space="preserve"> o godz. </w:t>
      </w:r>
      <w:r w:rsidR="00BA5AAF" w:rsidRPr="00BA5AA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1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>P.P.M. Elektro-Naft  Jan Niziołek</w:t>
            </w:r>
          </w:p>
          <w:p w:rsidR="00BA5AAF" w:rsidRPr="00490DC0" w:rsidRDefault="00BA5AAF" w:rsidP="0001240E">
            <w:r w:rsidRPr="00BA5AAF">
              <w:t>Forteczna</w:t>
            </w:r>
            <w:r w:rsidRPr="00490DC0">
              <w:t xml:space="preserve"> </w:t>
            </w:r>
            <w:r w:rsidRPr="00BA5AAF">
              <w:t>11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30-437</w:t>
            </w:r>
            <w:r w:rsidRPr="00490DC0">
              <w:t xml:space="preserve"> </w:t>
            </w:r>
            <w:r w:rsidRPr="00BA5A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69 927.11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2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proofErr w:type="spellStart"/>
            <w:r w:rsidRPr="00BA5AAF">
              <w:t>Maxam</w:t>
            </w:r>
            <w:proofErr w:type="spellEnd"/>
            <w:r w:rsidRPr="00BA5AAF">
              <w:t xml:space="preserve"> </w:t>
            </w:r>
            <w:r w:rsidR="00BE1F0B">
              <w:t>E</w:t>
            </w:r>
            <w:bookmarkStart w:id="0" w:name="_GoBack"/>
            <w:bookmarkEnd w:id="0"/>
            <w:r w:rsidRPr="00BA5AAF">
              <w:t>ngineering Mirosław Gwiżdż</w:t>
            </w:r>
          </w:p>
          <w:p w:rsidR="00BA5AAF" w:rsidRPr="00490DC0" w:rsidRDefault="00BA5AAF" w:rsidP="0001240E">
            <w:r w:rsidRPr="00BA5AAF">
              <w:t>Skawinki</w:t>
            </w:r>
            <w:r w:rsidRPr="00490DC0">
              <w:t xml:space="preserve"> </w:t>
            </w:r>
            <w:r w:rsidRPr="00BA5AAF">
              <w:t>48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34-143</w:t>
            </w:r>
            <w:r w:rsidRPr="00490DC0">
              <w:t xml:space="preserve"> </w:t>
            </w:r>
            <w:r w:rsidRPr="00BA5AAF">
              <w:t>Lanckorona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101 179.97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3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>ELEKTRO-MONTEX SP. Z O. O.</w:t>
            </w:r>
          </w:p>
          <w:p w:rsidR="00BA5AAF" w:rsidRPr="00490DC0" w:rsidRDefault="004F4AD2" w:rsidP="0001240E">
            <w:r w:rsidRPr="00BA5AAF">
              <w:t>Nieznanice</w:t>
            </w:r>
            <w:r>
              <w:t>,</w:t>
            </w:r>
            <w:r w:rsidRPr="00BA5AAF">
              <w:t xml:space="preserve"> </w:t>
            </w:r>
            <w:r w:rsidR="00BA5AAF" w:rsidRPr="00BA5AAF">
              <w:t>Sobieskiego</w:t>
            </w:r>
            <w:r w:rsidR="00BA5AAF" w:rsidRPr="00490DC0">
              <w:t xml:space="preserve"> </w:t>
            </w:r>
            <w:r w:rsidR="00BA5AAF" w:rsidRPr="00BA5AAF">
              <w:t>44a</w:t>
            </w:r>
            <w:r w:rsidR="00BA5AAF"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42-270</w:t>
            </w:r>
            <w:r w:rsidRPr="00490DC0">
              <w:t xml:space="preserve"> </w:t>
            </w:r>
            <w:r w:rsidR="004F4AD2">
              <w:t>Kłomnice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112 686.70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4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 xml:space="preserve">PHH </w:t>
            </w:r>
            <w:proofErr w:type="spellStart"/>
            <w:r w:rsidRPr="00BA5AAF">
              <w:t>Elektroprzem</w:t>
            </w:r>
            <w:proofErr w:type="spellEnd"/>
            <w:r w:rsidRPr="00BA5AAF">
              <w:t xml:space="preserve"> </w:t>
            </w:r>
            <w:r w:rsidR="004F4AD2">
              <w:t>m</w:t>
            </w:r>
            <w:r w:rsidRPr="00BA5AAF">
              <w:t xml:space="preserve">gr </w:t>
            </w:r>
            <w:proofErr w:type="spellStart"/>
            <w:r w:rsidR="004F4AD2">
              <w:t>i</w:t>
            </w:r>
            <w:r w:rsidRPr="00BA5AAF">
              <w:t>nż</w:t>
            </w:r>
            <w:proofErr w:type="spellEnd"/>
            <w:r w:rsidRPr="00BA5AAF">
              <w:t xml:space="preserve"> Edyta </w:t>
            </w:r>
            <w:proofErr w:type="spellStart"/>
            <w:r w:rsidRPr="00BA5AAF">
              <w:t>Podolecka-S</w:t>
            </w:r>
            <w:r w:rsidR="004F4AD2">
              <w:t>i</w:t>
            </w:r>
            <w:r w:rsidRPr="00BA5AAF">
              <w:t>kora</w:t>
            </w:r>
            <w:proofErr w:type="spellEnd"/>
          </w:p>
          <w:p w:rsidR="00BA5AAF" w:rsidRPr="00490DC0" w:rsidRDefault="00BA5AAF" w:rsidP="0001240E">
            <w:r w:rsidRPr="00BA5AAF">
              <w:t>Karaszewicza-Tokarzewskiego</w:t>
            </w:r>
            <w:r w:rsidRPr="00490DC0">
              <w:t xml:space="preserve"> </w:t>
            </w:r>
            <w:r w:rsidRPr="00BA5AAF">
              <w:t>10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31-985</w:t>
            </w:r>
            <w:r w:rsidRPr="00490DC0">
              <w:t xml:space="preserve"> </w:t>
            </w:r>
            <w:r w:rsidRPr="00BA5A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90 405.00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5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>BDTS Sp. z o.o.</w:t>
            </w:r>
          </w:p>
          <w:p w:rsidR="00BA5AAF" w:rsidRPr="00490DC0" w:rsidRDefault="00BA5AAF" w:rsidP="0001240E">
            <w:r w:rsidRPr="00BA5AAF">
              <w:t xml:space="preserve">Stanisława </w:t>
            </w:r>
            <w:proofErr w:type="spellStart"/>
            <w:r w:rsidRPr="00BA5AAF">
              <w:t>Działowskiego</w:t>
            </w:r>
            <w:proofErr w:type="spellEnd"/>
            <w:r w:rsidRPr="00490DC0">
              <w:t xml:space="preserve"> </w:t>
            </w:r>
            <w:r w:rsidRPr="00BA5AAF">
              <w:t>14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30-399</w:t>
            </w:r>
            <w:r w:rsidRPr="00490DC0">
              <w:t xml:space="preserve"> </w:t>
            </w:r>
            <w:r w:rsidRPr="00BA5A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117 329.70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6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>Firma Usługowo-Handlowa „ELEKTRYK” Bolesław Winiarski</w:t>
            </w:r>
          </w:p>
          <w:p w:rsidR="00BA5AAF" w:rsidRPr="00490DC0" w:rsidRDefault="00BA5AAF" w:rsidP="0001240E">
            <w:r w:rsidRPr="00BA5AAF">
              <w:t>Męcina Wielka</w:t>
            </w:r>
            <w:r w:rsidRPr="00490DC0">
              <w:t xml:space="preserve"> </w:t>
            </w:r>
            <w:r w:rsidRPr="00BA5AAF">
              <w:t>68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38-307</w:t>
            </w:r>
            <w:r w:rsidRPr="00490DC0">
              <w:t xml:space="preserve"> </w:t>
            </w:r>
            <w:r w:rsidRPr="00BA5AAF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65 280.23 zł</w:t>
            </w:r>
          </w:p>
        </w:tc>
      </w:tr>
      <w:tr w:rsidR="00BA5AAF" w:rsidRPr="00493F8C" w:rsidTr="0001240E">
        <w:tc>
          <w:tcPr>
            <w:tcW w:w="993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center"/>
            </w:pPr>
            <w:r w:rsidRPr="00BA5AAF">
              <w:t>7</w:t>
            </w:r>
          </w:p>
        </w:tc>
        <w:tc>
          <w:tcPr>
            <w:tcW w:w="5244" w:type="dxa"/>
            <w:shd w:val="clear" w:color="auto" w:fill="auto"/>
          </w:tcPr>
          <w:p w:rsidR="00BA5AAF" w:rsidRPr="00490DC0" w:rsidRDefault="00BA5AAF" w:rsidP="0001240E">
            <w:pPr>
              <w:spacing w:before="40"/>
            </w:pPr>
            <w:r w:rsidRPr="00BA5AAF">
              <w:t>GRZEGORZ CISŁO</w:t>
            </w:r>
          </w:p>
          <w:p w:rsidR="00BA5AAF" w:rsidRPr="00490DC0" w:rsidRDefault="00BA5AAF" w:rsidP="0001240E">
            <w:r w:rsidRPr="00BA5AAF">
              <w:t>WIRSKIEGO</w:t>
            </w:r>
            <w:r w:rsidRPr="00490DC0">
              <w:t xml:space="preserve"> </w:t>
            </w:r>
            <w:r w:rsidRPr="00BA5AAF">
              <w:t>4/18</w:t>
            </w:r>
            <w:r w:rsidRPr="00490DC0">
              <w:t xml:space="preserve"> </w:t>
            </w:r>
          </w:p>
          <w:p w:rsidR="00BA5AAF" w:rsidRPr="00490DC0" w:rsidRDefault="00BA5AAF" w:rsidP="0001240E">
            <w:pPr>
              <w:spacing w:after="40"/>
              <w:jc w:val="both"/>
            </w:pPr>
            <w:r w:rsidRPr="00BA5AAF">
              <w:t>22-100</w:t>
            </w:r>
            <w:r w:rsidRPr="00490DC0">
              <w:t xml:space="preserve"> </w:t>
            </w:r>
            <w:r w:rsidRPr="00BA5AAF">
              <w:t>CHEŁM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5AAF" w:rsidRPr="00490DC0" w:rsidRDefault="00BA5AAF" w:rsidP="0001240E">
            <w:pPr>
              <w:spacing w:before="120" w:after="120"/>
              <w:jc w:val="both"/>
            </w:pPr>
            <w:r w:rsidRPr="00BA5AAF">
              <w:t>108 976.67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62B" w:rsidRDefault="00E1562B">
      <w:r>
        <w:separator/>
      </w:r>
    </w:p>
  </w:endnote>
  <w:endnote w:type="continuationSeparator" w:id="0">
    <w:p w:rsidR="00E1562B" w:rsidRDefault="00E1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62B" w:rsidRDefault="00E1562B">
      <w:r>
        <w:separator/>
      </w:r>
    </w:p>
  </w:footnote>
  <w:footnote w:type="continuationSeparator" w:id="0">
    <w:p w:rsidR="00E1562B" w:rsidRDefault="00E15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AAF" w:rsidRDefault="00BA5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AAF" w:rsidRDefault="00BA5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AAF" w:rsidRDefault="00BA5A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62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4AD2"/>
    <w:rsid w:val="00577BC6"/>
    <w:rsid w:val="00601802"/>
    <w:rsid w:val="0069085C"/>
    <w:rsid w:val="00843263"/>
    <w:rsid w:val="00861E75"/>
    <w:rsid w:val="009D19BD"/>
    <w:rsid w:val="009F189D"/>
    <w:rsid w:val="00A80738"/>
    <w:rsid w:val="00BA5AAF"/>
    <w:rsid w:val="00BE1F0B"/>
    <w:rsid w:val="00BF3110"/>
    <w:rsid w:val="00C236D3"/>
    <w:rsid w:val="00C659E2"/>
    <w:rsid w:val="00CB0802"/>
    <w:rsid w:val="00D665F5"/>
    <w:rsid w:val="00D7128F"/>
    <w:rsid w:val="00E1562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8FFAB5"/>
  <w15:chartTrackingRefBased/>
  <w15:docId w15:val="{56B6520C-9133-4B45-84CF-10BB09DC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D2C05-4F81-48CE-8589-1DEACD11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209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dcterms:created xsi:type="dcterms:W3CDTF">2022-07-11T08:38:00Z</dcterms:created>
  <dcterms:modified xsi:type="dcterms:W3CDTF">2022-07-11T08:46:00Z</dcterms:modified>
</cp:coreProperties>
</file>