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35072B34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84D42" w:rsidRPr="00F84D42">
        <w:rPr>
          <w:b/>
          <w:sz w:val="22"/>
          <w:szCs w:val="22"/>
        </w:rPr>
        <w:t>Kurs języka programowania C++ dla pracowników naukowo-dydaktycznych WEIP w ramach projektu POWR.03.05.00-00-Z309/18 - KC-zp.272-318/22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6525FC0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Wykształcenie ………………………………………………………</w:t>
            </w:r>
          </w:p>
          <w:p w14:paraId="5130303A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</w:t>
            </w:r>
            <w:bookmarkStart w:id="0" w:name="_GoBack"/>
            <w:bookmarkEnd w:id="0"/>
            <w:r>
              <w:t>…………………….</w:t>
            </w:r>
          </w:p>
          <w:p w14:paraId="40B6F511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45E4586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projektu, zamówienia w ramach którego miało miejsce wdrożenie oprogramowania ………………………………………</w:t>
            </w:r>
          </w:p>
          <w:p w14:paraId="64204F5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</w:t>
            </w:r>
          </w:p>
          <w:p w14:paraId="4690BA56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39494724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odbiorcy oprogramowania …………………………………</w:t>
            </w:r>
          </w:p>
          <w:p w14:paraId="4B3AF802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…………………………………………………………………..</w:t>
            </w:r>
          </w:p>
          <w:p w14:paraId="37F4DA06" w14:textId="073B5F16" w:rsidR="00232E48" w:rsidRPr="00431178" w:rsidRDefault="00232E48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1EED3" w14:textId="77777777" w:rsidR="004A2A68" w:rsidRDefault="004A2A68">
      <w:r>
        <w:separator/>
      </w:r>
    </w:p>
  </w:endnote>
  <w:endnote w:type="continuationSeparator" w:id="0">
    <w:p w14:paraId="25A8EB42" w14:textId="77777777" w:rsidR="004A2A68" w:rsidRDefault="004A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C61BF" w14:textId="77777777" w:rsidR="004A2A68" w:rsidRDefault="004A2A68">
      <w:r>
        <w:separator/>
      </w:r>
    </w:p>
  </w:footnote>
  <w:footnote w:type="continuationSeparator" w:id="0">
    <w:p w14:paraId="65C239FA" w14:textId="77777777" w:rsidR="004A2A68" w:rsidRDefault="004A2A68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06756"/>
    <w:rsid w:val="00045736"/>
    <w:rsid w:val="00067509"/>
    <w:rsid w:val="000B2DD7"/>
    <w:rsid w:val="000D3BCB"/>
    <w:rsid w:val="001B3A67"/>
    <w:rsid w:val="001B3DE3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461FD7"/>
    <w:rsid w:val="004A2A68"/>
    <w:rsid w:val="00517D50"/>
    <w:rsid w:val="00527F15"/>
    <w:rsid w:val="0056690C"/>
    <w:rsid w:val="00572BBC"/>
    <w:rsid w:val="00580322"/>
    <w:rsid w:val="005D357A"/>
    <w:rsid w:val="005E45BB"/>
    <w:rsid w:val="005F6749"/>
    <w:rsid w:val="006828A2"/>
    <w:rsid w:val="006C3F19"/>
    <w:rsid w:val="00717066"/>
    <w:rsid w:val="00721E1F"/>
    <w:rsid w:val="00786C56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84D4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3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3</cp:revision>
  <cp:lastPrinted>2022-04-22T13:13:00Z</cp:lastPrinted>
  <dcterms:created xsi:type="dcterms:W3CDTF">2022-05-23T08:12:00Z</dcterms:created>
  <dcterms:modified xsi:type="dcterms:W3CDTF">2022-05-23T08:48:00Z</dcterms:modified>
</cp:coreProperties>
</file>