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622C62">
        <w:rPr>
          <w:sz w:val="22"/>
          <w:szCs w:val="22"/>
        </w:rPr>
        <w:t>08.07</w:t>
      </w:r>
      <w:r w:rsidR="00943FFF">
        <w:rPr>
          <w:sz w:val="22"/>
          <w:szCs w:val="22"/>
        </w:rPr>
        <w:t>.2022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</w:t>
      </w:r>
      <w:r w:rsidR="00622C62">
        <w:rPr>
          <w:b/>
          <w:sz w:val="22"/>
          <w:szCs w:val="22"/>
        </w:rPr>
        <w:t>40</w:t>
      </w:r>
      <w:r w:rsidR="004D438F" w:rsidRPr="004D438F">
        <w:rPr>
          <w:b/>
          <w:sz w:val="22"/>
          <w:szCs w:val="22"/>
        </w:rPr>
        <w:t>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</w:t>
      </w: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A80738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DO </w:t>
      </w:r>
      <w:r w:rsidR="00A80738" w:rsidRPr="00890B92">
        <w:rPr>
          <w:b/>
          <w:spacing w:val="20"/>
          <w:sz w:val="26"/>
          <w:szCs w:val="26"/>
        </w:rPr>
        <w:t>INFORMACJ</w:t>
      </w:r>
      <w:r>
        <w:rPr>
          <w:b/>
          <w:spacing w:val="20"/>
          <w:sz w:val="26"/>
          <w:szCs w:val="26"/>
        </w:rPr>
        <w:t>I</w:t>
      </w:r>
      <w:r w:rsidR="00A80738" w:rsidRPr="00890B92">
        <w:rPr>
          <w:b/>
          <w:spacing w:val="20"/>
          <w:sz w:val="26"/>
          <w:szCs w:val="26"/>
        </w:rPr>
        <w:t xml:space="preserve"> </w:t>
      </w:r>
      <w:r w:rsidR="00890B92"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943FFF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z dnia </w:t>
      </w:r>
      <w:r w:rsidR="00622C62">
        <w:rPr>
          <w:b/>
          <w:spacing w:val="20"/>
          <w:sz w:val="26"/>
          <w:szCs w:val="26"/>
        </w:rPr>
        <w:t>07.07</w:t>
      </w:r>
      <w:r>
        <w:rPr>
          <w:b/>
          <w:spacing w:val="20"/>
          <w:sz w:val="26"/>
          <w:szCs w:val="26"/>
        </w:rPr>
        <w:t>.2022 r.</w:t>
      </w:r>
    </w:p>
    <w:p w:rsidR="00943FFF" w:rsidRPr="00890B92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Pr="00890B92" w:rsidRDefault="00C659E2" w:rsidP="008B6E22">
      <w:pPr>
        <w:spacing w:after="24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D438F" w:rsidRPr="004D438F">
        <w:rPr>
          <w:sz w:val="22"/>
          <w:szCs w:val="22"/>
        </w:rPr>
        <w:t xml:space="preserve"> podstawowy</w:t>
      </w:r>
      <w:r w:rsidR="00622C62">
        <w:rPr>
          <w:sz w:val="22"/>
          <w:szCs w:val="22"/>
        </w:rPr>
        <w:t>m</w:t>
      </w:r>
      <w:r w:rsidR="004D438F" w:rsidRPr="004D438F">
        <w:rPr>
          <w:sz w:val="22"/>
          <w:szCs w:val="22"/>
        </w:rPr>
        <w:t xml:space="preserve"> bez negocjacji - art. 275 pkt 1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622C62" w:rsidRDefault="00622C62" w:rsidP="008B6E22">
      <w:pPr>
        <w:spacing w:after="240" w:line="276" w:lineRule="auto"/>
        <w:jc w:val="center"/>
        <w:rPr>
          <w:b/>
          <w:sz w:val="22"/>
          <w:szCs w:val="22"/>
        </w:rPr>
      </w:pPr>
      <w:r w:rsidRPr="00622C62">
        <w:rPr>
          <w:b/>
          <w:sz w:val="22"/>
          <w:szCs w:val="22"/>
        </w:rPr>
        <w:t>Opieka serwisowa strategicznej aparatury medycznej w formie umów ryczałtowych: aparaty RTG Siemens, Philips, Samsung</w:t>
      </w:r>
    </w:p>
    <w:p w:rsidR="00890B92" w:rsidRDefault="00943FFF" w:rsidP="008B6E2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Niniejszym Zamawiający informuje, iż w dokumencie </w:t>
      </w:r>
      <w:r w:rsidRPr="00943FFF">
        <w:rPr>
          <w:b/>
          <w:bCs/>
          <w:sz w:val="22"/>
          <w:szCs w:val="22"/>
        </w:rPr>
        <w:t>„Informacja o kwocie przeznaczonej na realizację zamówienia”</w:t>
      </w:r>
      <w:r w:rsidRPr="00943FFF">
        <w:rPr>
          <w:sz w:val="22"/>
          <w:szCs w:val="22"/>
        </w:rPr>
        <w:t>,</w:t>
      </w:r>
      <w:r>
        <w:rPr>
          <w:sz w:val="22"/>
          <w:szCs w:val="22"/>
        </w:rPr>
        <w:t xml:space="preserve"> został błędnie</w:t>
      </w:r>
      <w:r w:rsidR="008B6E22">
        <w:rPr>
          <w:sz w:val="22"/>
          <w:szCs w:val="22"/>
        </w:rPr>
        <w:t xml:space="preserve"> podany numer pakietu jednego z uczestników postępowania. Wykonawca złożył ofertę w zakresie pakietu nr 3, a nie w zakresie pakietu nr 1 jak zostało podane </w:t>
      </w:r>
      <w:r w:rsidR="008B6E22">
        <w:rPr>
          <w:sz w:val="22"/>
          <w:szCs w:val="22"/>
        </w:rPr>
        <w:br/>
        <w:t>w Informacji z otwarcia ofert.</w:t>
      </w:r>
    </w:p>
    <w:p w:rsidR="00943FFF" w:rsidRDefault="008B6E22" w:rsidP="008B6E2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powyższym </w:t>
      </w:r>
      <w:r w:rsidR="00943FFF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="00943FFF">
        <w:rPr>
          <w:sz w:val="22"/>
          <w:szCs w:val="22"/>
        </w:rPr>
        <w:t xml:space="preserve">prostuje treść </w:t>
      </w:r>
      <w:r w:rsidR="00943FFF" w:rsidRPr="00943FFF">
        <w:rPr>
          <w:b/>
          <w:bCs/>
          <w:sz w:val="22"/>
          <w:szCs w:val="22"/>
        </w:rPr>
        <w:t>„Informacji o kwocie przeznaczonej na realizację zamówienia”</w:t>
      </w:r>
      <w:r>
        <w:rPr>
          <w:sz w:val="22"/>
          <w:szCs w:val="22"/>
        </w:rPr>
        <w:t xml:space="preserve"> </w:t>
      </w:r>
      <w:r w:rsidR="00943FFF">
        <w:rPr>
          <w:sz w:val="22"/>
          <w:szCs w:val="22"/>
        </w:rPr>
        <w:t>w następujący sposób:</w:t>
      </w:r>
    </w:p>
    <w:p w:rsidR="008D7760" w:rsidRPr="009F25F9" w:rsidRDefault="008D7760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B6E22" w:rsidRPr="002E6689" w:rsidTr="009B4A55">
        <w:tc>
          <w:tcPr>
            <w:tcW w:w="993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bookmarkStart w:id="0" w:name="_Hlk108174798"/>
            <w:r w:rsidRPr="002E668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Cena oferty</w:t>
            </w:r>
          </w:p>
        </w:tc>
      </w:tr>
      <w:tr w:rsidR="008B6E22" w:rsidRPr="002E6689" w:rsidTr="009B4A55">
        <w:tc>
          <w:tcPr>
            <w:tcW w:w="993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2E66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2E6689">
              <w:t>1</w:t>
            </w:r>
          </w:p>
        </w:tc>
        <w:tc>
          <w:tcPr>
            <w:tcW w:w="4110" w:type="dxa"/>
            <w:shd w:val="clear" w:color="auto" w:fill="auto"/>
          </w:tcPr>
          <w:p w:rsidR="008B6E22" w:rsidRPr="002E6689" w:rsidRDefault="008B6E22" w:rsidP="009B4A55">
            <w:pPr>
              <w:spacing w:before="80"/>
            </w:pPr>
            <w:r w:rsidRPr="002E6689">
              <w:t xml:space="preserve">Agata </w:t>
            </w:r>
            <w:proofErr w:type="spellStart"/>
            <w:r w:rsidRPr="002E6689">
              <w:t>Bonderek</w:t>
            </w:r>
            <w:proofErr w:type="spellEnd"/>
            <w:r>
              <w:t xml:space="preserve"> </w:t>
            </w:r>
            <w:r w:rsidRPr="002E6689">
              <w:t>-</w:t>
            </w:r>
            <w:r>
              <w:t xml:space="preserve"> </w:t>
            </w:r>
            <w:r w:rsidRPr="002E6689">
              <w:t xml:space="preserve">Borowczak Centrum Kształcenia i Konsultacji </w:t>
            </w:r>
            <w:proofErr w:type="spellStart"/>
            <w:r w:rsidRPr="002E6689">
              <w:t>ResQ</w:t>
            </w:r>
            <w:proofErr w:type="spellEnd"/>
          </w:p>
          <w:p w:rsidR="008B6E22" w:rsidRPr="002E6689" w:rsidRDefault="008B6E22" w:rsidP="009B4A55">
            <w:r w:rsidRPr="002E6689">
              <w:t xml:space="preserve">ul. Moniuszki 15/45 </w:t>
            </w:r>
          </w:p>
          <w:p w:rsidR="008B6E22" w:rsidRPr="002E6689" w:rsidRDefault="008B6E22" w:rsidP="009B4A55">
            <w:pPr>
              <w:spacing w:after="80"/>
              <w:jc w:val="both"/>
            </w:pPr>
            <w:r w:rsidRPr="002E6689">
              <w:t>31-523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2E6689">
              <w:t>58 320.00 zł</w:t>
            </w:r>
          </w:p>
        </w:tc>
      </w:tr>
    </w:tbl>
    <w:bookmarkEnd w:id="0"/>
    <w:p w:rsidR="008D7760" w:rsidRDefault="008D7760" w:rsidP="008B6E22">
      <w:pPr>
        <w:spacing w:before="240"/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B6E22" w:rsidRPr="002E6689" w:rsidTr="008B6E22">
        <w:tc>
          <w:tcPr>
            <w:tcW w:w="993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120" w:after="120"/>
              <w:jc w:val="center"/>
            </w:pPr>
            <w:r w:rsidRPr="002E6689">
              <w:t>Cena oferty</w:t>
            </w:r>
          </w:p>
        </w:tc>
      </w:tr>
      <w:tr w:rsidR="008B6E22" w:rsidRPr="002E6689" w:rsidTr="008B6E22">
        <w:tc>
          <w:tcPr>
            <w:tcW w:w="993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2E66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8B6E22">
              <w:rPr>
                <w:color w:val="FF000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B6E22" w:rsidRPr="002E6689" w:rsidRDefault="008B6E22" w:rsidP="009B4A55">
            <w:pPr>
              <w:spacing w:before="80"/>
            </w:pPr>
            <w:r w:rsidRPr="002E6689">
              <w:t xml:space="preserve">Agata </w:t>
            </w:r>
            <w:proofErr w:type="spellStart"/>
            <w:r w:rsidRPr="002E6689">
              <w:t>Bonderek</w:t>
            </w:r>
            <w:proofErr w:type="spellEnd"/>
            <w:r>
              <w:t xml:space="preserve"> </w:t>
            </w:r>
            <w:r w:rsidRPr="002E6689">
              <w:t>-</w:t>
            </w:r>
            <w:r>
              <w:t xml:space="preserve"> </w:t>
            </w:r>
            <w:r w:rsidRPr="002E6689">
              <w:t xml:space="preserve">Borowczak Centrum Kształcenia i Konsultacji </w:t>
            </w:r>
            <w:proofErr w:type="spellStart"/>
            <w:r w:rsidRPr="002E6689">
              <w:t>ResQ</w:t>
            </w:r>
            <w:proofErr w:type="spellEnd"/>
          </w:p>
          <w:p w:rsidR="008B6E22" w:rsidRPr="002E6689" w:rsidRDefault="008B6E22" w:rsidP="009B4A55">
            <w:r w:rsidRPr="002E6689">
              <w:t xml:space="preserve">ul. Moniuszki 15/45 </w:t>
            </w:r>
          </w:p>
          <w:p w:rsidR="008B6E22" w:rsidRPr="002E6689" w:rsidRDefault="008B6E22" w:rsidP="009B4A55">
            <w:pPr>
              <w:spacing w:after="80"/>
              <w:jc w:val="both"/>
            </w:pPr>
            <w:r w:rsidRPr="002E6689">
              <w:t>31-523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E22" w:rsidRPr="002E6689" w:rsidRDefault="008B6E22" w:rsidP="009B4A55">
            <w:pPr>
              <w:spacing w:before="80" w:after="80"/>
              <w:jc w:val="center"/>
            </w:pPr>
            <w:r w:rsidRPr="002E6689">
              <w:t>58 320.00 zł</w:t>
            </w:r>
          </w:p>
        </w:tc>
      </w:tr>
    </w:tbl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510EC8" w:rsidRDefault="009F25F9" w:rsidP="009F25F9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Pr="00890B92" w:rsidRDefault="008B6E22" w:rsidP="009F25F9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>Piotr Nowakowski</w:t>
      </w:r>
      <w:bookmarkStart w:id="1" w:name="_GoBack"/>
      <w:bookmarkEnd w:id="1"/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7C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CF4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2BC"/>
    <w:rsid w:val="00007727"/>
    <w:rsid w:val="00017720"/>
    <w:rsid w:val="00035488"/>
    <w:rsid w:val="000D7C29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622C62"/>
    <w:rsid w:val="0069085C"/>
    <w:rsid w:val="00804A9B"/>
    <w:rsid w:val="00843263"/>
    <w:rsid w:val="00861E75"/>
    <w:rsid w:val="00890B92"/>
    <w:rsid w:val="008B6E22"/>
    <w:rsid w:val="008D7760"/>
    <w:rsid w:val="00943FFF"/>
    <w:rsid w:val="009D19BD"/>
    <w:rsid w:val="009F189D"/>
    <w:rsid w:val="009F25F9"/>
    <w:rsid w:val="00A80738"/>
    <w:rsid w:val="00BE7129"/>
    <w:rsid w:val="00C236D3"/>
    <w:rsid w:val="00C659E2"/>
    <w:rsid w:val="00CB0802"/>
    <w:rsid w:val="00D212B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AC5DBC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194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2022-03-10T06:59:00Z</cp:lastPrinted>
  <dcterms:created xsi:type="dcterms:W3CDTF">2022-03-15T06:54:00Z</dcterms:created>
  <dcterms:modified xsi:type="dcterms:W3CDTF">2022-07-08T10:20:00Z</dcterms:modified>
</cp:coreProperties>
</file>