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061EE" w14:textId="7A592C08" w:rsidR="00D34AC3" w:rsidRDefault="002F331E" w:rsidP="002F331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drawing>
          <wp:inline distT="0" distB="0" distL="0" distR="0" wp14:anchorId="49FB23B8" wp14:editId="3BA678AC">
            <wp:extent cx="5760720" cy="49969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1BF804AF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22082" w:rsidRPr="00A22082">
        <w:rPr>
          <w:rFonts w:ascii="Arial" w:hAnsi="Arial" w:cs="Arial"/>
          <w:b/>
          <w:sz w:val="20"/>
          <w:szCs w:val="20"/>
        </w:rPr>
        <w:t xml:space="preserve">Dostawa agregatu hydraulicznego z wyposażeniem dla </w:t>
      </w:r>
      <w:proofErr w:type="spellStart"/>
      <w:r w:rsidR="00A22082" w:rsidRPr="00A22082">
        <w:rPr>
          <w:rFonts w:ascii="Arial" w:hAnsi="Arial" w:cs="Arial"/>
          <w:b/>
          <w:sz w:val="20"/>
          <w:szCs w:val="20"/>
        </w:rPr>
        <w:t>WWNiG</w:t>
      </w:r>
      <w:proofErr w:type="spellEnd"/>
      <w:r w:rsidR="00A22082" w:rsidRPr="00A22082">
        <w:rPr>
          <w:rFonts w:ascii="Arial" w:hAnsi="Arial" w:cs="Arial"/>
          <w:b/>
          <w:sz w:val="20"/>
          <w:szCs w:val="20"/>
        </w:rPr>
        <w:t xml:space="preserve"> - Kc-zp.272-</w:t>
      </w:r>
      <w:r w:rsidR="009537D9">
        <w:rPr>
          <w:rFonts w:ascii="Arial" w:hAnsi="Arial" w:cs="Arial"/>
          <w:b/>
          <w:sz w:val="20"/>
          <w:szCs w:val="20"/>
        </w:rPr>
        <w:t>397</w:t>
      </w:r>
      <w:bookmarkStart w:id="0" w:name="_GoBack"/>
      <w:bookmarkEnd w:id="0"/>
      <w:r w:rsidR="00A22082" w:rsidRPr="00A22082">
        <w:rPr>
          <w:rFonts w:ascii="Arial" w:hAnsi="Arial" w:cs="Arial"/>
          <w:b/>
          <w:sz w:val="20"/>
          <w:szCs w:val="20"/>
        </w:rPr>
        <w:t>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zachodzą w stosunku do mnie przesłanki wykluczenia z postępowania na </w:t>
      </w:r>
      <w:r w:rsidRPr="00772CF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1A8CA" w14:textId="77777777" w:rsidR="00BF2CBA" w:rsidRDefault="00BF2CBA" w:rsidP="0038231F">
      <w:pPr>
        <w:spacing w:after="0" w:line="240" w:lineRule="auto"/>
      </w:pPr>
      <w:r>
        <w:separator/>
      </w:r>
    </w:p>
  </w:endnote>
  <w:endnote w:type="continuationSeparator" w:id="0">
    <w:p w14:paraId="69C2DC62" w14:textId="77777777" w:rsidR="00BF2CBA" w:rsidRDefault="00BF2C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D4538" w14:textId="77777777" w:rsidR="00BF2CBA" w:rsidRDefault="00BF2CBA" w:rsidP="0038231F">
      <w:pPr>
        <w:spacing w:after="0" w:line="240" w:lineRule="auto"/>
      </w:pPr>
      <w:r>
        <w:separator/>
      </w:r>
    </w:p>
  </w:footnote>
  <w:footnote w:type="continuationSeparator" w:id="0">
    <w:p w14:paraId="5A468872" w14:textId="77777777" w:rsidR="00BF2CBA" w:rsidRDefault="00BF2CB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37D9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8E96C-9E92-4D82-BE28-8E4521F8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2022-07-05T10:24:00Z</cp:lastPrinted>
  <dcterms:created xsi:type="dcterms:W3CDTF">2022-07-05T10:24:00Z</dcterms:created>
  <dcterms:modified xsi:type="dcterms:W3CDTF">2022-07-05T10:24:00Z</dcterms:modified>
</cp:coreProperties>
</file>