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66890" w14:textId="77777777" w:rsidR="00D665F5" w:rsidRDefault="000E6AB3" w:rsidP="00D665F5">
      <w:pPr>
        <w:spacing w:after="240"/>
        <w:jc w:val="right"/>
        <w:rPr>
          <w:sz w:val="22"/>
          <w:szCs w:val="22"/>
        </w:rPr>
      </w:pPr>
      <w:r w:rsidRPr="000E6A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E6AB3">
        <w:rPr>
          <w:sz w:val="22"/>
          <w:szCs w:val="22"/>
        </w:rPr>
        <w:t>2022-07-08</w:t>
      </w:r>
    </w:p>
    <w:p w14:paraId="7CE6533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1395AA" w14:textId="77777777" w:rsidR="000E6AB3" w:rsidRPr="000E6AB3" w:rsidRDefault="000E6AB3" w:rsidP="00577BC6">
      <w:pPr>
        <w:spacing w:after="40"/>
        <w:rPr>
          <w:b/>
          <w:bCs/>
          <w:sz w:val="22"/>
          <w:szCs w:val="22"/>
        </w:rPr>
      </w:pPr>
      <w:r w:rsidRPr="000E6AB3">
        <w:rPr>
          <w:b/>
          <w:bCs/>
          <w:sz w:val="22"/>
          <w:szCs w:val="22"/>
        </w:rPr>
        <w:t>Akademia Górniczo - Hutnicza</w:t>
      </w:r>
    </w:p>
    <w:p w14:paraId="29615A39" w14:textId="77777777" w:rsidR="000E6AB3" w:rsidRPr="000E6AB3" w:rsidRDefault="000E6AB3" w:rsidP="00577BC6">
      <w:pPr>
        <w:spacing w:after="40"/>
        <w:rPr>
          <w:b/>
          <w:bCs/>
          <w:sz w:val="22"/>
          <w:szCs w:val="22"/>
        </w:rPr>
      </w:pPr>
      <w:r w:rsidRPr="000E6AB3">
        <w:rPr>
          <w:b/>
          <w:bCs/>
          <w:sz w:val="22"/>
          <w:szCs w:val="22"/>
        </w:rPr>
        <w:t>im. Stanisława Staszica w Krakowie</w:t>
      </w:r>
    </w:p>
    <w:p w14:paraId="16CF10C8" w14:textId="77777777" w:rsidR="00D665F5" w:rsidRPr="00D91931" w:rsidRDefault="000E6AB3" w:rsidP="00577BC6">
      <w:pPr>
        <w:spacing w:after="40"/>
        <w:rPr>
          <w:b/>
          <w:bCs/>
          <w:sz w:val="22"/>
          <w:szCs w:val="22"/>
        </w:rPr>
      </w:pPr>
      <w:r w:rsidRPr="000E6AB3">
        <w:rPr>
          <w:b/>
          <w:bCs/>
          <w:sz w:val="22"/>
          <w:szCs w:val="22"/>
        </w:rPr>
        <w:t>Dział Zamówień Publicznych</w:t>
      </w:r>
    </w:p>
    <w:p w14:paraId="20C3747E" w14:textId="77777777" w:rsidR="00D665F5" w:rsidRPr="00BD5546" w:rsidRDefault="000E6AB3" w:rsidP="00D665F5">
      <w:pPr>
        <w:rPr>
          <w:sz w:val="22"/>
          <w:szCs w:val="22"/>
        </w:rPr>
      </w:pPr>
      <w:r w:rsidRPr="000E6A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E6AB3">
        <w:rPr>
          <w:sz w:val="22"/>
          <w:szCs w:val="22"/>
        </w:rPr>
        <w:t>30</w:t>
      </w:r>
    </w:p>
    <w:p w14:paraId="0558C338" w14:textId="77777777" w:rsidR="00D665F5" w:rsidRPr="00BD5546" w:rsidRDefault="000E6AB3" w:rsidP="00D665F5">
      <w:pPr>
        <w:rPr>
          <w:sz w:val="22"/>
          <w:szCs w:val="22"/>
        </w:rPr>
      </w:pPr>
      <w:r w:rsidRPr="000E6A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E6AB3">
        <w:rPr>
          <w:sz w:val="22"/>
          <w:szCs w:val="22"/>
        </w:rPr>
        <w:t>Kraków</w:t>
      </w:r>
    </w:p>
    <w:p w14:paraId="3945ECB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A97439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80884D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DC300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2B37D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6AB3" w:rsidRPr="000E6AB3">
        <w:rPr>
          <w:b/>
          <w:sz w:val="22"/>
          <w:szCs w:val="22"/>
        </w:rPr>
        <w:t>KC-zp.272-393/22</w:t>
      </w:r>
      <w:r w:rsidR="00A80738">
        <w:rPr>
          <w:sz w:val="24"/>
        </w:rPr>
        <w:tab/>
        <w:t xml:space="preserve"> </w:t>
      </w:r>
    </w:p>
    <w:p w14:paraId="7808F4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86F6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A8A8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62E4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FD2ADC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62290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E6AB3" w:rsidRPr="000E6AB3">
        <w:rPr>
          <w:sz w:val="22"/>
          <w:szCs w:val="22"/>
        </w:rPr>
        <w:t xml:space="preserve">Tryb podstawowy bez negocjacji - art. 275 pkt. 1 ustawy </w:t>
      </w:r>
      <w:proofErr w:type="spellStart"/>
      <w:r w:rsidR="000E6AB3" w:rsidRPr="000E6AB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0CBC030" w14:textId="0D8E896D" w:rsidR="00A80738" w:rsidRPr="00577BC6" w:rsidRDefault="000E6A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6AB3">
        <w:rPr>
          <w:b/>
          <w:sz w:val="22"/>
          <w:szCs w:val="22"/>
        </w:rPr>
        <w:t>Dostaw</w:t>
      </w:r>
      <w:r w:rsidR="00611F07">
        <w:rPr>
          <w:b/>
          <w:sz w:val="22"/>
          <w:szCs w:val="22"/>
        </w:rPr>
        <w:t>ę</w:t>
      </w:r>
      <w:r w:rsidRPr="000E6AB3">
        <w:rPr>
          <w:b/>
          <w:sz w:val="22"/>
          <w:szCs w:val="22"/>
        </w:rPr>
        <w:t xml:space="preserve"> zestawu fotograficznego - KC-zp.272-393/22</w:t>
      </w:r>
    </w:p>
    <w:p w14:paraId="1398CD7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E6AB3" w:rsidRPr="000E6AB3">
        <w:rPr>
          <w:sz w:val="22"/>
          <w:szCs w:val="22"/>
        </w:rPr>
        <w:t>(</w:t>
      </w:r>
      <w:proofErr w:type="spellStart"/>
      <w:r w:rsidR="000E6AB3" w:rsidRPr="000E6AB3">
        <w:rPr>
          <w:sz w:val="22"/>
          <w:szCs w:val="22"/>
        </w:rPr>
        <w:t>t.j</w:t>
      </w:r>
      <w:proofErr w:type="spellEnd"/>
      <w:r w:rsidR="000E6AB3" w:rsidRPr="000E6AB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0E90B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6AB3" w:rsidRPr="000E6AB3">
        <w:rPr>
          <w:sz w:val="22"/>
          <w:szCs w:val="22"/>
        </w:rPr>
        <w:t>08/07/2022</w:t>
      </w:r>
      <w:r w:rsidR="00FF4AB1" w:rsidRPr="00577BC6">
        <w:rPr>
          <w:sz w:val="22"/>
          <w:szCs w:val="22"/>
        </w:rPr>
        <w:t xml:space="preserve"> o godz. </w:t>
      </w:r>
      <w:r w:rsidR="000E6AB3" w:rsidRPr="000E6AB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BEFDE06" w14:textId="77777777" w:rsidTr="003F57CD">
        <w:tc>
          <w:tcPr>
            <w:tcW w:w="993" w:type="dxa"/>
            <w:shd w:val="clear" w:color="auto" w:fill="auto"/>
            <w:vAlign w:val="center"/>
          </w:tcPr>
          <w:p w14:paraId="11D2917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22C1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743A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E6AB3" w:rsidRPr="00493F8C" w14:paraId="45697FD0" w14:textId="77777777" w:rsidTr="00B73F99">
        <w:tc>
          <w:tcPr>
            <w:tcW w:w="993" w:type="dxa"/>
            <w:shd w:val="clear" w:color="auto" w:fill="auto"/>
            <w:vAlign w:val="center"/>
          </w:tcPr>
          <w:p w14:paraId="5C2556A8" w14:textId="77777777" w:rsidR="000E6AB3" w:rsidRPr="00490DC0" w:rsidRDefault="000E6AB3" w:rsidP="00B73F99">
            <w:pPr>
              <w:spacing w:before="120" w:after="120"/>
              <w:jc w:val="center"/>
            </w:pPr>
            <w:r w:rsidRPr="000E6AB3">
              <w:t>1</w:t>
            </w:r>
          </w:p>
        </w:tc>
        <w:tc>
          <w:tcPr>
            <w:tcW w:w="5244" w:type="dxa"/>
            <w:shd w:val="clear" w:color="auto" w:fill="auto"/>
          </w:tcPr>
          <w:p w14:paraId="1F7A5A01" w14:textId="2D5F91A4" w:rsidR="000E6AB3" w:rsidRPr="00490DC0" w:rsidRDefault="000E6AB3" w:rsidP="00B73F99">
            <w:pPr>
              <w:spacing w:before="40"/>
            </w:pPr>
            <w:r w:rsidRPr="000E6AB3">
              <w:t xml:space="preserve">BEAFOTO </w:t>
            </w:r>
            <w:r w:rsidR="00611F07">
              <w:t>S</w:t>
            </w:r>
            <w:r w:rsidRPr="000E6AB3">
              <w:t>p</w:t>
            </w:r>
            <w:r w:rsidR="00611F07">
              <w:t>.</w:t>
            </w:r>
            <w:r w:rsidRPr="000E6AB3">
              <w:t xml:space="preserve"> z o.o.</w:t>
            </w:r>
          </w:p>
          <w:p w14:paraId="33DB8C37" w14:textId="203AC240" w:rsidR="000E6AB3" w:rsidRPr="00490DC0" w:rsidRDefault="00611F07" w:rsidP="00B73F99">
            <w:r>
              <w:t xml:space="preserve">ul. </w:t>
            </w:r>
            <w:r w:rsidR="000E6AB3" w:rsidRPr="000E6AB3">
              <w:t>Wiślana</w:t>
            </w:r>
            <w:r w:rsidR="000E6AB3" w:rsidRPr="00490DC0">
              <w:t xml:space="preserve"> </w:t>
            </w:r>
            <w:r w:rsidR="000E6AB3" w:rsidRPr="000E6AB3">
              <w:t>44</w:t>
            </w:r>
            <w:r w:rsidR="000E6AB3" w:rsidRPr="00490DC0">
              <w:t xml:space="preserve"> </w:t>
            </w:r>
          </w:p>
          <w:p w14:paraId="089EE822" w14:textId="77777777" w:rsidR="000E6AB3" w:rsidRPr="00490DC0" w:rsidRDefault="000E6AB3" w:rsidP="00B73F99">
            <w:pPr>
              <w:spacing w:after="40"/>
              <w:jc w:val="both"/>
            </w:pPr>
            <w:r w:rsidRPr="000E6AB3">
              <w:t>05-092</w:t>
            </w:r>
            <w:r w:rsidRPr="00490DC0">
              <w:t xml:space="preserve"> </w:t>
            </w:r>
            <w:r w:rsidRPr="000E6AB3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C2523" w14:textId="0FCA5C4D" w:rsidR="000E6AB3" w:rsidRPr="00490DC0" w:rsidRDefault="000E6AB3" w:rsidP="00B73F99">
            <w:pPr>
              <w:spacing w:before="120" w:after="120"/>
              <w:jc w:val="both"/>
            </w:pPr>
            <w:r w:rsidRPr="000E6AB3">
              <w:t>13 06</w:t>
            </w:r>
            <w:r w:rsidR="00FA2832">
              <w:t>7</w:t>
            </w:r>
            <w:r w:rsidRPr="000E6AB3">
              <w:t>.</w:t>
            </w:r>
            <w:r w:rsidR="00FA2832">
              <w:t>00</w:t>
            </w:r>
            <w:r w:rsidRPr="000E6AB3">
              <w:t xml:space="preserve"> zł</w:t>
            </w:r>
          </w:p>
        </w:tc>
      </w:tr>
      <w:tr w:rsidR="000E6AB3" w:rsidRPr="00493F8C" w14:paraId="547352FA" w14:textId="77777777" w:rsidTr="00B73F99">
        <w:tc>
          <w:tcPr>
            <w:tcW w:w="993" w:type="dxa"/>
            <w:shd w:val="clear" w:color="auto" w:fill="auto"/>
            <w:vAlign w:val="center"/>
          </w:tcPr>
          <w:p w14:paraId="7B592F11" w14:textId="77777777" w:rsidR="000E6AB3" w:rsidRPr="00490DC0" w:rsidRDefault="000E6AB3" w:rsidP="00B73F99">
            <w:pPr>
              <w:spacing w:before="120" w:after="120"/>
              <w:jc w:val="center"/>
            </w:pPr>
            <w:r w:rsidRPr="000E6AB3">
              <w:t>2</w:t>
            </w:r>
          </w:p>
        </w:tc>
        <w:tc>
          <w:tcPr>
            <w:tcW w:w="5244" w:type="dxa"/>
            <w:shd w:val="clear" w:color="auto" w:fill="auto"/>
          </w:tcPr>
          <w:p w14:paraId="276F9D95" w14:textId="77777777" w:rsidR="000E6AB3" w:rsidRPr="00490DC0" w:rsidRDefault="000E6AB3" w:rsidP="00B73F99">
            <w:pPr>
              <w:spacing w:before="40"/>
            </w:pPr>
            <w:r w:rsidRPr="000E6AB3">
              <w:t xml:space="preserve">RIMEX Łukasz </w:t>
            </w:r>
            <w:proofErr w:type="spellStart"/>
            <w:r w:rsidRPr="000E6AB3">
              <w:t>Rypień</w:t>
            </w:r>
            <w:proofErr w:type="spellEnd"/>
          </w:p>
          <w:p w14:paraId="7FFD2116" w14:textId="312F0780" w:rsidR="000E6AB3" w:rsidRPr="00490DC0" w:rsidRDefault="00611F07" w:rsidP="00B73F99">
            <w:r>
              <w:t xml:space="preserve">ul. </w:t>
            </w:r>
            <w:r w:rsidR="000E6AB3" w:rsidRPr="000E6AB3">
              <w:t>Juliusza Słowackiego</w:t>
            </w:r>
            <w:r w:rsidR="000E6AB3" w:rsidRPr="00490DC0">
              <w:t xml:space="preserve"> </w:t>
            </w:r>
            <w:r w:rsidR="000E6AB3" w:rsidRPr="000E6AB3">
              <w:t>49</w:t>
            </w:r>
            <w:r w:rsidR="000E6AB3" w:rsidRPr="00490DC0">
              <w:t xml:space="preserve"> </w:t>
            </w:r>
          </w:p>
          <w:p w14:paraId="2CEB3F88" w14:textId="77777777" w:rsidR="000E6AB3" w:rsidRPr="00490DC0" w:rsidRDefault="000E6AB3" w:rsidP="00B73F99">
            <w:pPr>
              <w:spacing w:after="40"/>
              <w:jc w:val="both"/>
            </w:pPr>
            <w:r w:rsidRPr="000E6AB3">
              <w:t>05-075</w:t>
            </w:r>
            <w:r w:rsidRPr="00490DC0">
              <w:t xml:space="preserve"> </w:t>
            </w:r>
            <w:r w:rsidRPr="000E6AB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105AB" w14:textId="77777777" w:rsidR="000E6AB3" w:rsidRPr="00490DC0" w:rsidRDefault="000E6AB3" w:rsidP="00B73F99">
            <w:pPr>
              <w:spacing w:before="120" w:after="120"/>
              <w:jc w:val="both"/>
            </w:pPr>
            <w:r w:rsidRPr="000E6AB3">
              <w:t>13 169.00 zł</w:t>
            </w:r>
          </w:p>
        </w:tc>
      </w:tr>
      <w:tr w:rsidR="000E6AB3" w:rsidRPr="00493F8C" w14:paraId="03778ACD" w14:textId="77777777" w:rsidTr="00B73F99">
        <w:tc>
          <w:tcPr>
            <w:tcW w:w="993" w:type="dxa"/>
            <w:shd w:val="clear" w:color="auto" w:fill="auto"/>
            <w:vAlign w:val="center"/>
          </w:tcPr>
          <w:p w14:paraId="67432333" w14:textId="77777777" w:rsidR="000E6AB3" w:rsidRPr="00490DC0" w:rsidRDefault="000E6AB3" w:rsidP="00B73F99">
            <w:pPr>
              <w:spacing w:before="120" w:after="120"/>
              <w:jc w:val="center"/>
            </w:pPr>
            <w:r w:rsidRPr="000E6AB3">
              <w:t>3</w:t>
            </w:r>
          </w:p>
        </w:tc>
        <w:tc>
          <w:tcPr>
            <w:tcW w:w="5244" w:type="dxa"/>
            <w:shd w:val="clear" w:color="auto" w:fill="auto"/>
          </w:tcPr>
          <w:p w14:paraId="15AA4853" w14:textId="77777777" w:rsidR="000E6AB3" w:rsidRPr="00490DC0" w:rsidRDefault="000E6AB3" w:rsidP="00B73F99">
            <w:pPr>
              <w:spacing w:before="40"/>
            </w:pPr>
            <w:r w:rsidRPr="000E6AB3">
              <w:t>VISION Zbigniew Ducki</w:t>
            </w:r>
          </w:p>
          <w:p w14:paraId="40A5681A" w14:textId="41E271DF" w:rsidR="000E6AB3" w:rsidRPr="00490DC0" w:rsidRDefault="00611F07" w:rsidP="00B73F99">
            <w:r>
              <w:t xml:space="preserve">ul. </w:t>
            </w:r>
            <w:proofErr w:type="spellStart"/>
            <w:r w:rsidR="000E6AB3" w:rsidRPr="000E6AB3">
              <w:t>Śreniawitów</w:t>
            </w:r>
            <w:proofErr w:type="spellEnd"/>
            <w:r w:rsidR="000E6AB3" w:rsidRPr="00490DC0">
              <w:t xml:space="preserve"> </w:t>
            </w:r>
            <w:r w:rsidR="000E6AB3" w:rsidRPr="000E6AB3">
              <w:t>2/64</w:t>
            </w:r>
            <w:r w:rsidR="000E6AB3" w:rsidRPr="00490DC0">
              <w:t xml:space="preserve"> </w:t>
            </w:r>
          </w:p>
          <w:p w14:paraId="24978005" w14:textId="77777777" w:rsidR="000E6AB3" w:rsidRPr="00490DC0" w:rsidRDefault="000E6AB3" w:rsidP="00B73F99">
            <w:pPr>
              <w:spacing w:after="40"/>
              <w:jc w:val="both"/>
            </w:pPr>
            <w:r w:rsidRPr="000E6AB3">
              <w:t>03-188</w:t>
            </w:r>
            <w:r w:rsidRPr="00490DC0">
              <w:t xml:space="preserve"> </w:t>
            </w:r>
            <w:r w:rsidRPr="000E6AB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16F9BC" w14:textId="77777777" w:rsidR="000E6AB3" w:rsidRPr="00490DC0" w:rsidRDefault="000E6AB3" w:rsidP="00B73F99">
            <w:pPr>
              <w:spacing w:before="120" w:after="120"/>
              <w:jc w:val="both"/>
            </w:pPr>
            <w:r w:rsidRPr="000E6AB3">
              <w:t>14 637.00 zł</w:t>
            </w:r>
          </w:p>
        </w:tc>
      </w:tr>
    </w:tbl>
    <w:p w14:paraId="1C14845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A26858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E9ABF65" w14:textId="6CF70CA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D6C34" w14:textId="77777777" w:rsidR="00C94E47" w:rsidRDefault="00C94E47">
      <w:r>
        <w:separator/>
      </w:r>
    </w:p>
  </w:endnote>
  <w:endnote w:type="continuationSeparator" w:id="0">
    <w:p w14:paraId="37D38DA6" w14:textId="77777777" w:rsidR="00C94E47" w:rsidRDefault="00C94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F54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1BC0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F5E69" w14:textId="77777777" w:rsidR="009F189D" w:rsidRDefault="00FA28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1BAFBE">
        <v:line id="_x0000_s1025" style="position:absolute;left:0;text-align:left;z-index:251657728" from="-3.85pt,8.7pt" to="455.15pt,8.7pt"/>
      </w:pict>
    </w:r>
  </w:p>
  <w:p w14:paraId="58C5E3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DAE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4AE345" w14:textId="77777777" w:rsidR="009F189D" w:rsidRDefault="009F189D">
    <w:pPr>
      <w:pStyle w:val="Stopka"/>
      <w:tabs>
        <w:tab w:val="clear" w:pos="4536"/>
      </w:tabs>
      <w:jc w:val="center"/>
    </w:pPr>
  </w:p>
  <w:p w14:paraId="1CFDB8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C293D" w14:textId="77777777" w:rsidR="00C94E47" w:rsidRDefault="00C94E47">
      <w:r>
        <w:separator/>
      </w:r>
    </w:p>
  </w:footnote>
  <w:footnote w:type="continuationSeparator" w:id="0">
    <w:p w14:paraId="663331DA" w14:textId="77777777" w:rsidR="00C94E47" w:rsidRDefault="00C94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D6DE" w14:textId="77777777" w:rsidR="000E6AB3" w:rsidRDefault="000E6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D75EB" w14:textId="77777777" w:rsidR="000E6AB3" w:rsidRDefault="000E6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F77E0" w14:textId="77777777" w:rsidR="000E6AB3" w:rsidRDefault="000E6A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E47"/>
    <w:rsid w:val="00007727"/>
    <w:rsid w:val="00017720"/>
    <w:rsid w:val="00035488"/>
    <w:rsid w:val="000D7F25"/>
    <w:rsid w:val="000E00E5"/>
    <w:rsid w:val="000E6AB3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1F07"/>
    <w:rsid w:val="0069085C"/>
    <w:rsid w:val="00843263"/>
    <w:rsid w:val="00861E75"/>
    <w:rsid w:val="009D19BD"/>
    <w:rsid w:val="009F189D"/>
    <w:rsid w:val="00A80738"/>
    <w:rsid w:val="00C236D3"/>
    <w:rsid w:val="00C659E2"/>
    <w:rsid w:val="00C94E47"/>
    <w:rsid w:val="00CB0802"/>
    <w:rsid w:val="00D665F5"/>
    <w:rsid w:val="00D7128F"/>
    <w:rsid w:val="00EA3476"/>
    <w:rsid w:val="00F44906"/>
    <w:rsid w:val="00F95C33"/>
    <w:rsid w:val="00FA283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104634"/>
  <w15:chartTrackingRefBased/>
  <w15:docId w15:val="{FF4EAE77-4FFA-4746-B7E4-180E17D5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2022-07-08T09:42:00Z</cp:lastPrinted>
  <dcterms:created xsi:type="dcterms:W3CDTF">2022-07-08T09:43:00Z</dcterms:created>
  <dcterms:modified xsi:type="dcterms:W3CDTF">2022-07-08T09:43:00Z</dcterms:modified>
</cp:coreProperties>
</file>