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6823D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 w14:anchorId="3AC0D440">
          <v:roundrect id="_x0000_s1026" style="position:absolute;left:0;text-align:left;margin-left:-25.5pt;margin-top:-13.15pt;width:162pt;height:1in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C7F069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2DDE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ACCEF0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2F9BDD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1F508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056A19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82859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84C846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6413A">
        <w:rPr>
          <w:sz w:val="22"/>
          <w:lang w:val="en-US"/>
        </w:rPr>
        <w:t>……………………………………………………………………………………………..</w:t>
      </w:r>
    </w:p>
    <w:p w14:paraId="5A7FDE8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6413A">
        <w:rPr>
          <w:sz w:val="22"/>
          <w:lang w:val="en-US"/>
        </w:rPr>
        <w:t>…………………………………………………………………………………………….</w:t>
      </w:r>
    </w:p>
    <w:p w14:paraId="768982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45189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723FD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AC75D0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D493342" w14:textId="77777777" w:rsidR="00F83556" w:rsidRPr="00F83556" w:rsidRDefault="00F83556" w:rsidP="008D2AB8">
      <w:pPr>
        <w:ind w:right="-110"/>
        <w:rPr>
          <w:b/>
        </w:rPr>
      </w:pPr>
      <w:r w:rsidRPr="00F83556">
        <w:rPr>
          <w:b/>
        </w:rPr>
        <w:t>Akademia Górniczo - Hutnicza</w:t>
      </w:r>
    </w:p>
    <w:p w14:paraId="6C4030A8" w14:textId="77777777" w:rsidR="00F83556" w:rsidRPr="00F83556" w:rsidRDefault="00F83556" w:rsidP="008D2AB8">
      <w:pPr>
        <w:ind w:right="-110"/>
        <w:rPr>
          <w:b/>
        </w:rPr>
      </w:pPr>
      <w:r w:rsidRPr="00F83556">
        <w:rPr>
          <w:b/>
        </w:rPr>
        <w:t>im. Stanisława Staszica w Krakowie</w:t>
      </w:r>
    </w:p>
    <w:p w14:paraId="75979A62" w14:textId="77777777" w:rsidR="008D2AB8" w:rsidRDefault="00F83556" w:rsidP="008D2AB8">
      <w:pPr>
        <w:ind w:right="-110"/>
        <w:rPr>
          <w:b/>
        </w:rPr>
      </w:pPr>
      <w:r w:rsidRPr="00F8355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40A9D75" w14:textId="77777777" w:rsidR="008D2AB8" w:rsidRDefault="00F83556" w:rsidP="008D2AB8">
      <w:pPr>
        <w:ind w:right="-110"/>
        <w:rPr>
          <w:b/>
        </w:rPr>
      </w:pPr>
      <w:r w:rsidRPr="00F83556">
        <w:rPr>
          <w:b/>
        </w:rPr>
        <w:t>Al. Mickiewicza</w:t>
      </w:r>
      <w:r w:rsidR="008D2AB8">
        <w:rPr>
          <w:b/>
        </w:rPr>
        <w:t xml:space="preserve"> </w:t>
      </w:r>
      <w:r w:rsidRPr="00F83556">
        <w:rPr>
          <w:b/>
        </w:rPr>
        <w:t>30</w:t>
      </w:r>
      <w:r w:rsidR="008D2AB8">
        <w:rPr>
          <w:b/>
        </w:rPr>
        <w:t xml:space="preserve"> </w:t>
      </w:r>
    </w:p>
    <w:p w14:paraId="36477516" w14:textId="77777777" w:rsidR="008D2AB8" w:rsidRDefault="00F83556" w:rsidP="008D2AB8">
      <w:pPr>
        <w:rPr>
          <w:b/>
        </w:rPr>
      </w:pPr>
      <w:r w:rsidRPr="00F83556">
        <w:rPr>
          <w:b/>
        </w:rPr>
        <w:t>30-059</w:t>
      </w:r>
      <w:r w:rsidR="008D2AB8">
        <w:rPr>
          <w:b/>
        </w:rPr>
        <w:t xml:space="preserve"> </w:t>
      </w:r>
      <w:r w:rsidRPr="00F83556">
        <w:rPr>
          <w:b/>
        </w:rPr>
        <w:t>Kraków</w:t>
      </w:r>
      <w:r w:rsidR="008D2AB8">
        <w:rPr>
          <w:b/>
        </w:rPr>
        <w:t xml:space="preserve">,  </w:t>
      </w:r>
    </w:p>
    <w:p w14:paraId="6E638FD3" w14:textId="77777777" w:rsidR="008D2AB8" w:rsidRDefault="008D2AB8" w:rsidP="008D2AB8">
      <w:pPr>
        <w:ind w:firstLine="3969"/>
        <w:rPr>
          <w:b/>
        </w:rPr>
      </w:pPr>
    </w:p>
    <w:p w14:paraId="7C9192C0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83556" w:rsidRPr="00F83556">
        <w:rPr>
          <w:b/>
        </w:rPr>
        <w:t>dostawa komputera przenośnego dla WO -  1 sztuka - Kc-zp.272-424/22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77B7CEC0" w14:textId="77777777" w:rsidR="008D2AB8" w:rsidRDefault="008D2AB8" w:rsidP="008D2AB8">
      <w:pPr>
        <w:tabs>
          <w:tab w:val="right" w:pos="9000"/>
        </w:tabs>
      </w:pPr>
    </w:p>
    <w:p w14:paraId="43ED1994" w14:textId="77777777" w:rsidR="00E6413A" w:rsidRDefault="00E6413A" w:rsidP="00E6413A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79FB0D51" w14:textId="77777777" w:rsidR="00E6413A" w:rsidRDefault="00E6413A" w:rsidP="00E6413A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F3AD25D" w14:textId="77777777" w:rsidR="00E6413A" w:rsidRDefault="00E6413A" w:rsidP="00E6413A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7EA51006" w14:textId="77777777" w:rsidR="00E6413A" w:rsidRDefault="00E6413A" w:rsidP="00E6413A">
      <w:pPr>
        <w:pStyle w:val="Tekstpodstawowy"/>
        <w:spacing w:line="240" w:lineRule="auto"/>
        <w:rPr>
          <w:lang w:val="en-US"/>
        </w:rPr>
      </w:pPr>
      <w:r>
        <w:t xml:space="preserve">Powyższa cena zawiera podatek VAT w wysokości .......... </w:t>
      </w:r>
      <w:r>
        <w:rPr>
          <w:lang w:val="en-US"/>
        </w:rPr>
        <w:t>% tj.…………………….PLN</w:t>
      </w:r>
    </w:p>
    <w:p w14:paraId="1D64B902" w14:textId="77777777" w:rsidR="00E6413A" w:rsidRDefault="00E6413A" w:rsidP="00E6413A">
      <w:pPr>
        <w:widowControl w:val="0"/>
        <w:ind w:right="1"/>
        <w:jc w:val="both"/>
        <w:rPr>
          <w:b/>
          <w:lang w:val="en-US"/>
        </w:rPr>
      </w:pPr>
    </w:p>
    <w:p w14:paraId="3C1A3AE6" w14:textId="77777777" w:rsidR="00E6413A" w:rsidRDefault="00E6413A" w:rsidP="00E6413A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Laptop:</w:t>
      </w:r>
    </w:p>
    <w:p w14:paraId="555253BC" w14:textId="77777777" w:rsidR="00E6413A" w:rsidRDefault="00E6413A" w:rsidP="00E6413A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Producent:…………………………………</w:t>
      </w:r>
    </w:p>
    <w:p w14:paraId="52632664" w14:textId="77777777" w:rsidR="00E6413A" w:rsidRDefault="00E6413A" w:rsidP="00E6413A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Model:………………………………………</w:t>
      </w:r>
    </w:p>
    <w:p w14:paraId="40C4B507" w14:textId="77777777" w:rsidR="00E6413A" w:rsidRDefault="00E6413A" w:rsidP="00E6413A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>Okres udzielonej gwarancji wynosi</w:t>
      </w:r>
      <w:r>
        <w:t xml:space="preserve">: ………… miesiące/ miesięcy, w miejscu użytkowania sprzętu </w:t>
      </w:r>
      <w:r>
        <w:rPr>
          <w:color w:val="FF0000"/>
        </w:rPr>
        <w:t>(kryterium oceny ofert)</w:t>
      </w:r>
    </w:p>
    <w:p w14:paraId="55619A32" w14:textId="59DCC6B7" w:rsidR="00E6413A" w:rsidRDefault="00E6413A" w:rsidP="00E6413A">
      <w:pPr>
        <w:widowControl w:val="0"/>
        <w:ind w:right="1"/>
        <w:jc w:val="both"/>
      </w:pPr>
      <w:r>
        <w:rPr>
          <w:b/>
        </w:rPr>
        <w:t>Termin dostawy</w:t>
      </w:r>
      <w:r>
        <w:t>: do ………….…... dni od daty podpisania umowy</w:t>
      </w:r>
      <w:r>
        <w:t>.</w:t>
      </w:r>
    </w:p>
    <w:p w14:paraId="1C65430A" w14:textId="77777777" w:rsidR="00E6413A" w:rsidRDefault="00E6413A" w:rsidP="00E6413A">
      <w:pPr>
        <w:widowControl w:val="0"/>
        <w:ind w:right="1"/>
        <w:jc w:val="both"/>
        <w:rPr>
          <w:sz w:val="20"/>
          <w:szCs w:val="20"/>
        </w:rPr>
      </w:pPr>
    </w:p>
    <w:p w14:paraId="73C9860F" w14:textId="77777777" w:rsidR="00E6413A" w:rsidRDefault="00E6413A" w:rsidP="00E6413A">
      <w:pPr>
        <w:widowControl w:val="0"/>
        <w:ind w:right="1"/>
        <w:jc w:val="both"/>
        <w:rPr>
          <w:sz w:val="20"/>
          <w:szCs w:val="20"/>
        </w:rPr>
      </w:pPr>
    </w:p>
    <w:p w14:paraId="1528ECD5" w14:textId="77777777" w:rsidR="00E6413A" w:rsidRDefault="00E6413A" w:rsidP="00E6413A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5E1252C3" w14:textId="77777777" w:rsidR="00E6413A" w:rsidRDefault="00E6413A" w:rsidP="00E6413A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FDE332" w14:textId="77777777" w:rsidR="00E6413A" w:rsidRDefault="00E6413A" w:rsidP="00E6413A">
      <w:pPr>
        <w:rPr>
          <w:sz w:val="18"/>
          <w:szCs w:val="18"/>
        </w:rPr>
      </w:pPr>
    </w:p>
    <w:p w14:paraId="4A01E5A2" w14:textId="77777777" w:rsidR="00E6413A" w:rsidRDefault="00E6413A" w:rsidP="00E6413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5D3440E" w14:textId="77777777" w:rsidR="00E6413A" w:rsidRDefault="00E6413A" w:rsidP="00E6413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54E69C82" w14:textId="77777777" w:rsidR="00E6413A" w:rsidRDefault="00E6413A" w:rsidP="00E641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E0F15BF" w14:textId="77777777" w:rsidR="00E6413A" w:rsidRDefault="00E6413A" w:rsidP="00E64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C21728" w14:textId="77777777" w:rsidR="00E6413A" w:rsidRDefault="00E6413A" w:rsidP="00E6413A">
      <w:pPr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FF1A0C" w14:textId="77777777" w:rsidR="00E6413A" w:rsidRDefault="00E6413A" w:rsidP="00E6413A">
      <w:pPr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9700E6" w14:textId="77777777" w:rsidR="00E6413A" w:rsidRDefault="00E6413A" w:rsidP="00E64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ZOBOWIĄZUJEMY SIĘ</w:t>
      </w:r>
      <w:r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2C0A366C" w14:textId="77777777" w:rsidR="00E6413A" w:rsidRDefault="00E6413A" w:rsidP="00E6413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413A" w14:paraId="5E876543" w14:textId="77777777" w:rsidTr="00E6413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68FEC" w14:textId="77777777" w:rsidR="00E6413A" w:rsidRDefault="00E6413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C1D8A" w14:textId="77777777" w:rsidR="00E6413A" w:rsidRDefault="00E6413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0E5F193" w14:textId="77777777" w:rsidR="00E6413A" w:rsidRDefault="00E6413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18851" w14:textId="77777777" w:rsidR="00E6413A" w:rsidRDefault="00E6413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6413A" w14:paraId="711C5736" w14:textId="77777777" w:rsidTr="00E6413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4B361" w14:textId="77777777" w:rsidR="00E6413A" w:rsidRDefault="00E6413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24343" w14:textId="77777777" w:rsidR="00E6413A" w:rsidRDefault="00E6413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B55EE" w14:textId="77777777" w:rsidR="00E6413A" w:rsidRDefault="00E6413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6413A" w14:paraId="6BD3A7F8" w14:textId="77777777" w:rsidTr="00E6413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AA4F5" w14:textId="77777777" w:rsidR="00E6413A" w:rsidRDefault="00E6413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72C09" w14:textId="77777777" w:rsidR="00E6413A" w:rsidRDefault="00E6413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137B9" w14:textId="77777777" w:rsidR="00E6413A" w:rsidRDefault="00E6413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1DFC749" w14:textId="77777777" w:rsidR="00E6413A" w:rsidRDefault="00E6413A" w:rsidP="00E64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70ED0E76" w14:textId="77777777" w:rsidR="00E6413A" w:rsidRDefault="00E6413A" w:rsidP="00E6413A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150C7FE" w14:textId="77777777" w:rsidR="00E6413A" w:rsidRDefault="00E6413A" w:rsidP="00E6413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3153052" w14:textId="77777777" w:rsidR="00E6413A" w:rsidRDefault="00E6413A" w:rsidP="00E6413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7EEB737B" w14:textId="77777777" w:rsidR="00E6413A" w:rsidRDefault="00E6413A" w:rsidP="00E64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29BA30A5" w14:textId="77777777" w:rsidR="00E6413A" w:rsidRDefault="00E6413A" w:rsidP="00E6413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E8E043" w14:textId="77777777" w:rsidR="00E6413A" w:rsidRDefault="00E6413A" w:rsidP="00E6413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F05EA2" w14:textId="77777777" w:rsidR="00E6413A" w:rsidRDefault="00E6413A" w:rsidP="00E641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66B1CBB" w14:textId="77777777" w:rsidR="00E6413A" w:rsidRDefault="00E6413A" w:rsidP="00E6413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3A0E65" w14:textId="77777777" w:rsidR="00E6413A" w:rsidRDefault="00E6413A" w:rsidP="00E6413A">
      <w:pPr>
        <w:jc w:val="both"/>
        <w:rPr>
          <w:b/>
          <w:color w:val="FF0000"/>
          <w:sz w:val="22"/>
          <w:szCs w:val="22"/>
        </w:rPr>
      </w:pPr>
    </w:p>
    <w:p w14:paraId="3C471813" w14:textId="77777777" w:rsidR="00E6413A" w:rsidRDefault="00E6413A" w:rsidP="00E6413A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79D5B36" w14:textId="77777777" w:rsidR="00FE545C" w:rsidRDefault="00FE545C" w:rsidP="00E6413A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ED184" w14:textId="77777777" w:rsidR="00E315F9" w:rsidRDefault="00E315F9">
      <w:r>
        <w:separator/>
      </w:r>
    </w:p>
  </w:endnote>
  <w:endnote w:type="continuationSeparator" w:id="0">
    <w:p w14:paraId="0BE6F064" w14:textId="77777777" w:rsidR="00E315F9" w:rsidRDefault="00E3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3A42C" w14:textId="77777777" w:rsidR="00F83556" w:rsidRDefault="00F835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E628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0EAF9" w14:textId="77777777" w:rsidR="00F83556" w:rsidRDefault="00F83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5E8A9" w14:textId="77777777" w:rsidR="00E315F9" w:rsidRDefault="00E315F9">
      <w:r>
        <w:separator/>
      </w:r>
    </w:p>
  </w:footnote>
  <w:footnote w:type="continuationSeparator" w:id="0">
    <w:p w14:paraId="66D0F32F" w14:textId="77777777" w:rsidR="00E315F9" w:rsidRDefault="00E31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17024" w14:textId="77777777" w:rsidR="00F83556" w:rsidRDefault="00F835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4AFF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BC10E" w14:textId="77777777" w:rsidR="00F83556" w:rsidRDefault="00F835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1428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73727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5423769">
    <w:abstractNumId w:val="0"/>
  </w:num>
  <w:num w:numId="4" w16cid:durableId="2101483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5F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15F9"/>
    <w:rsid w:val="00E44371"/>
    <w:rsid w:val="00E6413A"/>
    <w:rsid w:val="00E949B0"/>
    <w:rsid w:val="00F00591"/>
    <w:rsid w:val="00F51688"/>
    <w:rsid w:val="00F53146"/>
    <w:rsid w:val="00F8355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3798A1"/>
  <w15:chartTrackingRefBased/>
  <w15:docId w15:val="{0C038BC9-42F4-4515-A718-057663BF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3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2022-06-30T12:02:00Z</dcterms:created>
  <dcterms:modified xsi:type="dcterms:W3CDTF">2022-06-30T12:03:00Z</dcterms:modified>
</cp:coreProperties>
</file>