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F00F4" w:rsidRPr="000F00F4">
        <w:rPr>
          <w:rFonts w:ascii="Arial" w:hAnsi="Arial" w:cs="Arial"/>
          <w:b/>
          <w:sz w:val="24"/>
          <w:szCs w:val="24"/>
        </w:rPr>
        <w:t>ZP/16/2022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77777777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7B733A5" w14:textId="77777777" w:rsidR="00E50194" w:rsidRDefault="000F00F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F00F4">
        <w:rPr>
          <w:rFonts w:ascii="Arial" w:hAnsi="Arial" w:cs="Arial"/>
          <w:b/>
          <w:sz w:val="24"/>
          <w:szCs w:val="24"/>
        </w:rPr>
        <w:t>Dostawa produktów leczniczych</w:t>
      </w:r>
    </w:p>
    <w:p w14:paraId="7A452B9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E864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D13F" w14:textId="77777777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00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345A" w14:textId="77777777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00F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10F5210" w14:textId="77777777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00F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</w:t>
            </w:r>
            <w:r w:rsidRPr="000F00F4">
              <w:rPr>
                <w:rFonts w:ascii="Arial" w:hAnsi="Arial" w:cs="Arial"/>
                <w:sz w:val="24"/>
                <w:szCs w:val="24"/>
              </w:rPr>
              <w:lastRenderedPageBreak/>
              <w:t>się wykonawcy, którzy są uprawnieni do sprzedaży produktów leczniczych, zgodnie z ustawą z dnia 6.09.2001 r. Prawo farmaceutyczne. (tekst jednolity Dz. U. z 2021 r., poz. 1977 ze zm.) - nie dotyczy grupy 43, 48, 70, 71, 84, 85 Ocena spełniania warunków udziału w postępowaniu będzie dokonana na zasadzie spełnia/nie spełnia.</w:t>
            </w: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B785A" w14:textId="77777777" w:rsidR="00246CFA" w:rsidRDefault="00246CFA" w:rsidP="0038231F">
      <w:pPr>
        <w:spacing w:after="0" w:line="240" w:lineRule="auto"/>
      </w:pPr>
      <w:r>
        <w:separator/>
      </w:r>
    </w:p>
  </w:endnote>
  <w:endnote w:type="continuationSeparator" w:id="0">
    <w:p w14:paraId="096DA1DE" w14:textId="77777777" w:rsidR="00246CFA" w:rsidRDefault="00246C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4B0F4" w14:textId="77777777" w:rsidR="00246CFA" w:rsidRDefault="00246CFA" w:rsidP="0038231F">
      <w:pPr>
        <w:spacing w:after="0" w:line="240" w:lineRule="auto"/>
      </w:pPr>
      <w:r>
        <w:separator/>
      </w:r>
    </w:p>
  </w:footnote>
  <w:footnote w:type="continuationSeparator" w:id="0">
    <w:p w14:paraId="06B970C0" w14:textId="77777777" w:rsidR="00246CFA" w:rsidRDefault="00246CFA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2022-07-05T08:22:00Z</dcterms:created>
  <dcterms:modified xsi:type="dcterms:W3CDTF">2022-07-06T12:18:00Z</dcterms:modified>
</cp:coreProperties>
</file>