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A2D3D" w:rsidRDefault="007A2D3D" w:rsidP="007A2D3D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Załącznik nr 5</w:t>
      </w:r>
    </w:p>
    <w:p w:rsidR="007A2D3D" w:rsidRDefault="007A2D3D" w:rsidP="007A2D3D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:rsidR="007A2D3D" w:rsidRDefault="007A2D3D" w:rsidP="007A2D3D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:rsidR="007A2D3D" w:rsidRDefault="00B26762" w:rsidP="007A2D3D">
      <w:pPr>
        <w:tabs>
          <w:tab w:val="right" w:pos="9000"/>
        </w:tabs>
        <w:spacing w:line="360" w:lineRule="auto"/>
        <w:rPr>
          <w:sz w:val="28"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Pole tekstowe 3" o:spid="_x0000_s1029" type="#_x0000_t202" style="position:absolute;margin-left:18pt;margin-top:5.9pt;width:121.65pt;height:9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" stroked="f">
            <v:textbox inset="0,0,0,0">
              <w:txbxContent>
                <w:p w:rsidR="007A2D3D" w:rsidRDefault="007A2D3D" w:rsidP="007A2D3D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xbxContent>
            </v:textbox>
          </v:shape>
        </w:pict>
      </w:r>
    </w:p>
    <w:p w:rsidR="007A2D3D" w:rsidRDefault="007A2D3D" w:rsidP="007A2D3D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:rsidR="007A2D3D" w:rsidRDefault="007A2D3D" w:rsidP="007A2D3D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>WYKAZ ZREALIZOWANYCH USŁUG</w:t>
      </w:r>
    </w:p>
    <w:p w:rsidR="007A2D3D" w:rsidRDefault="007A2D3D" w:rsidP="007A2D3D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:rsidR="007A2D3D" w:rsidRDefault="007A2D3D" w:rsidP="007A2D3D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WYKONAWCY:……………………………………………………….</w:t>
      </w:r>
    </w:p>
    <w:p w:rsidR="007A2D3D" w:rsidRDefault="007A2D3D" w:rsidP="007A2D3D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:rsidR="007A2D3D" w:rsidRDefault="007A2D3D" w:rsidP="007A2D3D">
      <w:pPr>
        <w:tabs>
          <w:tab w:val="left" w:pos="0"/>
        </w:tabs>
        <w:spacing w:line="264" w:lineRule="auto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Składając ofertę w postępowaniu o udzielenie zamówienia publicznego w trybie </w:t>
      </w:r>
      <w:r>
        <w:rPr>
          <w:sz w:val="24"/>
          <w:szCs w:val="24"/>
        </w:rPr>
        <w:t>przetarg nieograniczony</w:t>
      </w:r>
      <w:r>
        <w:t xml:space="preserve"> </w:t>
      </w:r>
      <w:r>
        <w:rPr>
          <w:color w:val="000000"/>
          <w:sz w:val="24"/>
          <w:szCs w:val="24"/>
        </w:rPr>
        <w:t>na: „</w:t>
      </w:r>
      <w:r>
        <w:rPr>
          <w:b/>
          <w:sz w:val="24"/>
          <w:szCs w:val="24"/>
        </w:rPr>
        <w:t xml:space="preserve">Usługa druku offsetowego i dostawy książek dla Wydawnictw AGH - Kc-zp.272-394/22”, </w:t>
      </w:r>
      <w:r>
        <w:rPr>
          <w:sz w:val="24"/>
          <w:szCs w:val="24"/>
        </w:rPr>
        <w:t>oświadczamy, że w ciągu ostatnich 3 lat  przed upływem terminu składania ofert zrealizowaliśmy następujące zamówienia o podobnym zakresie i charakterze:</w:t>
      </w:r>
    </w:p>
    <w:p w:rsidR="007A2D3D" w:rsidRDefault="007A2D3D" w:rsidP="007A2D3D">
      <w:pPr>
        <w:tabs>
          <w:tab w:val="left" w:pos="0"/>
        </w:tabs>
        <w:spacing w:line="264" w:lineRule="auto"/>
      </w:pPr>
    </w:p>
    <w:tbl>
      <w:tblPr>
        <w:tblW w:w="9615" w:type="dxa"/>
        <w:tblInd w:w="-53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2"/>
        <w:gridCol w:w="2534"/>
        <w:gridCol w:w="1628"/>
        <w:gridCol w:w="2411"/>
        <w:gridCol w:w="2410"/>
      </w:tblGrid>
      <w:tr w:rsidR="007A2D3D" w:rsidTr="007A2D3D">
        <w:trPr>
          <w:cantSplit/>
          <w:trHeight w:val="782"/>
        </w:trPr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2D3D" w:rsidRDefault="007A2D3D">
            <w:pPr>
              <w:tabs>
                <w:tab w:val="left" w:pos="0"/>
              </w:tabs>
              <w:jc w:val="center"/>
              <w:rPr>
                <w:b/>
              </w:rPr>
            </w:pPr>
            <w:proofErr w:type="spellStart"/>
            <w:r>
              <w:rPr>
                <w:b/>
              </w:rPr>
              <w:t>L.p</w:t>
            </w:r>
            <w:proofErr w:type="spellEnd"/>
          </w:p>
        </w:tc>
        <w:tc>
          <w:tcPr>
            <w:tcW w:w="2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2D3D" w:rsidRDefault="007A2D3D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Przedmiot usługi</w:t>
            </w:r>
            <w:r>
              <w:rPr>
                <w:rStyle w:val="Odwoanieprzypisudolnego"/>
                <w:b/>
              </w:rPr>
              <w:footnoteReference w:id="1"/>
            </w:r>
          </w:p>
        </w:tc>
        <w:tc>
          <w:tcPr>
            <w:tcW w:w="1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2D3D" w:rsidRDefault="007A2D3D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Data wykonania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2D3D" w:rsidRDefault="007A2D3D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Wartość zamówienia [PLN]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A2D3D" w:rsidRDefault="007A2D3D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Odbiorca usługi </w:t>
            </w:r>
          </w:p>
          <w:p w:rsidR="007A2D3D" w:rsidRDefault="007A2D3D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(nazwa, adres)</w:t>
            </w:r>
          </w:p>
        </w:tc>
      </w:tr>
      <w:tr w:rsidR="007A2D3D" w:rsidTr="007A2D3D">
        <w:trPr>
          <w:cantSplit/>
          <w:trHeight w:hRule="exact" w:val="281"/>
        </w:trPr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2D3D" w:rsidRDefault="007A2D3D">
            <w:pPr>
              <w:tabs>
                <w:tab w:val="left" w:pos="0"/>
              </w:tabs>
              <w:spacing w:line="480" w:lineRule="auto"/>
              <w:jc w:val="center"/>
            </w:pPr>
            <w:r>
              <w:t>1</w:t>
            </w:r>
          </w:p>
        </w:tc>
        <w:tc>
          <w:tcPr>
            <w:tcW w:w="2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2D3D" w:rsidRDefault="007A2D3D">
            <w:pPr>
              <w:tabs>
                <w:tab w:val="left" w:pos="0"/>
              </w:tabs>
              <w:spacing w:line="480" w:lineRule="auto"/>
              <w:jc w:val="center"/>
            </w:pPr>
            <w:r>
              <w:t>2</w:t>
            </w:r>
          </w:p>
        </w:tc>
        <w:tc>
          <w:tcPr>
            <w:tcW w:w="1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2D3D" w:rsidRDefault="007A2D3D">
            <w:pPr>
              <w:tabs>
                <w:tab w:val="left" w:pos="0"/>
              </w:tabs>
              <w:spacing w:line="480" w:lineRule="auto"/>
              <w:jc w:val="center"/>
            </w:pPr>
            <w:r>
              <w:t>3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2D3D" w:rsidRDefault="007A2D3D">
            <w:pPr>
              <w:tabs>
                <w:tab w:val="left" w:pos="0"/>
              </w:tabs>
              <w:spacing w:line="480" w:lineRule="auto"/>
              <w:jc w:val="center"/>
              <w:rPr>
                <w:color w:val="000000"/>
              </w:rPr>
            </w:pPr>
            <w:r>
              <w:t>4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A2D3D" w:rsidRDefault="007A2D3D">
            <w:pPr>
              <w:tabs>
                <w:tab w:val="left" w:pos="0"/>
              </w:tabs>
              <w:spacing w:line="480" w:lineRule="auto"/>
              <w:jc w:val="center"/>
            </w:pPr>
            <w:r>
              <w:t>5</w:t>
            </w:r>
          </w:p>
        </w:tc>
      </w:tr>
      <w:tr w:rsidR="007A2D3D" w:rsidTr="007A2D3D">
        <w:trPr>
          <w:cantSplit/>
          <w:trHeight w:val="921"/>
        </w:trPr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2D3D" w:rsidRDefault="007A2D3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2D3D" w:rsidRDefault="007A2D3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2D3D" w:rsidRDefault="007A2D3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2D3D" w:rsidRDefault="007A2D3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:rsidR="007A2D3D" w:rsidRDefault="007A2D3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2D3D" w:rsidRDefault="007A2D3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7A2D3D" w:rsidTr="007A2D3D">
        <w:trPr>
          <w:cantSplit/>
          <w:trHeight w:val="906"/>
        </w:trPr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2D3D" w:rsidRDefault="007A2D3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2D3D" w:rsidRDefault="007A2D3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2D3D" w:rsidRDefault="007A2D3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2D3D" w:rsidRDefault="007A2D3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:rsidR="007A2D3D" w:rsidRDefault="007A2D3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2D3D" w:rsidRDefault="007A2D3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7A2D3D" w:rsidTr="007A2D3D">
        <w:trPr>
          <w:cantSplit/>
          <w:trHeight w:val="906"/>
        </w:trPr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2D3D" w:rsidRDefault="007A2D3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2D3D" w:rsidRDefault="007A2D3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2D3D" w:rsidRDefault="007A2D3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2D3D" w:rsidRDefault="007A2D3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:rsidR="007A2D3D" w:rsidRDefault="007A2D3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2D3D" w:rsidRDefault="007A2D3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7A2D3D" w:rsidTr="007A2D3D">
        <w:trPr>
          <w:cantSplit/>
          <w:trHeight w:val="921"/>
        </w:trPr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2D3D" w:rsidRDefault="007A2D3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2D3D" w:rsidRDefault="007A2D3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2D3D" w:rsidRDefault="007A2D3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2D3D" w:rsidRDefault="007A2D3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:rsidR="007A2D3D" w:rsidRDefault="007A2D3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2D3D" w:rsidRDefault="007A2D3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</w:tbl>
    <w:p w:rsidR="007A2D3D" w:rsidRDefault="007A2D3D" w:rsidP="007A2D3D">
      <w:pPr>
        <w:spacing w:line="360" w:lineRule="auto"/>
        <w:jc w:val="both"/>
        <w:rPr>
          <w:b/>
        </w:rPr>
      </w:pPr>
    </w:p>
    <w:p w:rsidR="007A2D3D" w:rsidRDefault="007A2D3D" w:rsidP="007A2D3D">
      <w:pPr>
        <w:jc w:val="center"/>
        <w:rPr>
          <w:sz w:val="22"/>
          <w:szCs w:val="22"/>
        </w:rPr>
      </w:pPr>
      <w:r>
        <w:rPr>
          <w:b/>
          <w:color w:val="FF0000"/>
          <w:sz w:val="24"/>
          <w:szCs w:val="24"/>
        </w:rPr>
        <w:t>Dokument należy sporządzić w postaci elektronicznej i podpisać kwalifikowanym podpisem elektronicznym.</w:t>
      </w:r>
    </w:p>
    <w:p w:rsidR="007A2D3D" w:rsidRDefault="007A2D3D" w:rsidP="007A2D3D">
      <w:pPr>
        <w:tabs>
          <w:tab w:val="left" w:pos="5040"/>
        </w:tabs>
        <w:ind w:left="708"/>
      </w:pPr>
      <w:r>
        <w:tab/>
      </w:r>
    </w:p>
    <w:p w:rsidR="007A2D3D" w:rsidRDefault="007A2D3D" w:rsidP="007A2D3D">
      <w:pPr>
        <w:tabs>
          <w:tab w:val="left" w:pos="5040"/>
        </w:tabs>
        <w:ind w:left="708"/>
      </w:pPr>
    </w:p>
    <w:p w:rsidR="007A2D3D" w:rsidRDefault="007A2D3D" w:rsidP="007A2D3D">
      <w:pPr>
        <w:tabs>
          <w:tab w:val="left" w:pos="5040"/>
        </w:tabs>
        <w:ind w:left="708"/>
      </w:pPr>
    </w:p>
    <w:p w:rsidR="007A2D3D" w:rsidRDefault="007A2D3D" w:rsidP="007A2D3D">
      <w:pPr>
        <w:tabs>
          <w:tab w:val="left" w:pos="5040"/>
        </w:tabs>
        <w:ind w:left="708"/>
      </w:pPr>
    </w:p>
    <w:p w:rsidR="007A2D3D" w:rsidRDefault="007A2D3D" w:rsidP="007A2D3D">
      <w:pPr>
        <w:tabs>
          <w:tab w:val="left" w:pos="5040"/>
        </w:tabs>
        <w:ind w:left="708"/>
      </w:pPr>
    </w:p>
    <w:p w:rsidR="007A2D3D" w:rsidRDefault="007A2D3D" w:rsidP="007A2D3D">
      <w:pPr>
        <w:tabs>
          <w:tab w:val="left" w:pos="0"/>
        </w:tabs>
        <w:spacing w:line="264" w:lineRule="auto"/>
      </w:pPr>
    </w:p>
    <w:p w:rsidR="007A2D3D" w:rsidRDefault="007A2D3D" w:rsidP="007A2D3D">
      <w:pPr>
        <w:pStyle w:val="Zwykytekst"/>
      </w:pPr>
    </w:p>
    <w:p w:rsidR="007A2D3D" w:rsidRDefault="007A2D3D" w:rsidP="007A2D3D"/>
    <w:p w:rsidR="007A2D3D" w:rsidRDefault="007A2D3D" w:rsidP="007A2D3D"/>
    <w:p w:rsidR="00F213FB" w:rsidRPr="007A2D3D" w:rsidRDefault="00F213FB" w:rsidP="007A2D3D"/>
    <w:sectPr w:rsidR="00F213FB" w:rsidRPr="007A2D3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86534" w:rsidRDefault="00B86534">
      <w:r>
        <w:separator/>
      </w:r>
    </w:p>
  </w:endnote>
  <w:endnote w:type="continuationSeparator" w:id="0">
    <w:p w:rsidR="00B86534" w:rsidRDefault="00B865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F3BED" w:rsidRDefault="00AF3BE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F3BED" w:rsidRDefault="00AF3BED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F3BED" w:rsidRDefault="00AF3BE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86534" w:rsidRDefault="00B86534">
      <w:r>
        <w:separator/>
      </w:r>
    </w:p>
  </w:footnote>
  <w:footnote w:type="continuationSeparator" w:id="0">
    <w:p w:rsidR="00B86534" w:rsidRDefault="00B86534">
      <w:r>
        <w:continuationSeparator/>
      </w:r>
    </w:p>
  </w:footnote>
  <w:footnote w:id="1">
    <w:p w:rsidR="007A2D3D" w:rsidRDefault="007A2D3D" w:rsidP="007A2D3D">
      <w:pPr>
        <w:pStyle w:val="Tekstprzypisudolnego"/>
      </w:pPr>
      <w:r>
        <w:rPr>
          <w:rStyle w:val="Odwoanieprzypisudolnego"/>
        </w:rPr>
        <w:footnoteRef/>
      </w:r>
      <w:r>
        <w:t xml:space="preserve"> należy podać wszystkie informacje, pozwalające jednoznacznie stwierdzić czy wykonawca spełnia warunek określony w pkt </w:t>
      </w:r>
      <w:r>
        <w:rPr>
          <w:b/>
          <w:u w:val="single"/>
        </w:rPr>
        <w:t>8.</w:t>
      </w:r>
      <w:r w:rsidR="00B26762">
        <w:rPr>
          <w:b/>
          <w:u w:val="single"/>
        </w:rPr>
        <w:t>2</w:t>
      </w:r>
      <w:r>
        <w:rPr>
          <w:b/>
          <w:u w:val="single"/>
        </w:rPr>
        <w:t>.</w:t>
      </w:r>
      <w:r w:rsidR="00B26762">
        <w:rPr>
          <w:b/>
          <w:u w:val="single"/>
        </w:rPr>
        <w:t>3</w:t>
      </w:r>
      <w:bookmarkStart w:id="0" w:name="_GoBack"/>
      <w:bookmarkEnd w:id="0"/>
      <w:r>
        <w:rPr>
          <w:b/>
          <w:u w:val="single"/>
        </w:rPr>
        <w:t xml:space="preserve"> SWZ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F3BED" w:rsidRDefault="00AF3BE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2E0F" w:rsidRDefault="00082E0F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F3BED" w:rsidRDefault="00AF3BE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86534"/>
    <w:rsid w:val="00082E0F"/>
    <w:rsid w:val="00210E8E"/>
    <w:rsid w:val="00276C10"/>
    <w:rsid w:val="00702A72"/>
    <w:rsid w:val="007A2D3D"/>
    <w:rsid w:val="00AF3BED"/>
    <w:rsid w:val="00B26762"/>
    <w:rsid w:val="00B86534"/>
    <w:rsid w:val="00C049BA"/>
    <w:rsid w:val="00C254C7"/>
    <w:rsid w:val="00C34B2E"/>
    <w:rsid w:val="00D11BC3"/>
    <w:rsid w:val="00DD5BF2"/>
    <w:rsid w:val="00F213FB"/>
    <w:rsid w:val="00F8605B"/>
    <w:rsid w:val="00FE5F50"/>
    <w:rsid w:val="00FF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1"/>
    <o:shapelayout v:ext="edit">
      <o:idmap v:ext="edit" data="1"/>
    </o:shapelayout>
  </w:shapeDefaults>
  <w:decimalSymbol w:val=","/>
  <w:listSeparator w:val=";"/>
  <w14:docId w14:val="5D3A82F1"/>
  <w15:chartTrackingRefBased/>
  <w15:docId w15:val="{7BD32C8F-9078-407A-AE1D-27D92BEAA1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A2D3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C254C7"/>
    <w:rPr>
      <w:rFonts w:ascii="Courier New" w:hAnsi="Courier New" w:cs="Courier New"/>
    </w:rPr>
  </w:style>
  <w:style w:type="paragraph" w:styleId="Nagwek">
    <w:name w:val="header"/>
    <w:basedOn w:val="Normalny"/>
    <w:rsid w:val="00082E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AF3BE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3BED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A2D3D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A2D3D"/>
  </w:style>
  <w:style w:type="character" w:customStyle="1" w:styleId="ZwykytekstZnak">
    <w:name w:val="Zwykły tekst Znak"/>
    <w:link w:val="Zwykytekst"/>
    <w:rsid w:val="007A2D3D"/>
    <w:rPr>
      <w:rFonts w:ascii="Courier New" w:hAnsi="Courier New" w:cs="Courier New"/>
    </w:rPr>
  </w:style>
  <w:style w:type="character" w:styleId="Odwoanieprzypisudolnego">
    <w:name w:val="footnote reference"/>
    <w:uiPriority w:val="99"/>
    <w:semiHidden/>
    <w:unhideWhenUsed/>
    <w:rsid w:val="007A2D3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50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81</Words>
  <Characters>635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Michał Długoń</cp:lastModifiedBy>
  <cp:revision>2</cp:revision>
  <cp:lastPrinted>2022-06-29T12:39:00Z</cp:lastPrinted>
  <dcterms:created xsi:type="dcterms:W3CDTF">2022-06-29T12:39:00Z</dcterms:created>
  <dcterms:modified xsi:type="dcterms:W3CDTF">2022-06-29T12:39:00Z</dcterms:modified>
</cp:coreProperties>
</file>