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DA" w:rsidRDefault="004A7DDA" w:rsidP="004A7DD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4A7DDA" w:rsidRDefault="004A7DDA" w:rsidP="004A7DD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A7DDA" w:rsidRDefault="004A7DDA" w:rsidP="004A7DD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A7DDA" w:rsidRDefault="004A7DDA" w:rsidP="004A7DD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4A7DDA" w:rsidRDefault="004A7DDA" w:rsidP="004A7DDA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4A7DDA" w:rsidRDefault="004A7DDA" w:rsidP="004A7DD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4A7DDA" w:rsidRDefault="004A7DDA" w:rsidP="004A7DDA">
      <w:pPr>
        <w:spacing w:line="360" w:lineRule="auto"/>
      </w:pPr>
      <w:r>
        <w:t>Do: Nazwa i siedziba Zamawiającego:</w:t>
      </w:r>
    </w:p>
    <w:p w:rsidR="004A7DDA" w:rsidRDefault="004A7DDA" w:rsidP="004A7DDA">
      <w:pPr>
        <w:ind w:right="-110"/>
        <w:rPr>
          <w:b/>
        </w:rPr>
      </w:pPr>
      <w:r>
        <w:rPr>
          <w:b/>
        </w:rPr>
        <w:t>Akademia Górniczo - Hutnicza</w:t>
      </w:r>
    </w:p>
    <w:p w:rsidR="004A7DDA" w:rsidRDefault="004A7DDA" w:rsidP="004A7DDA">
      <w:pPr>
        <w:ind w:right="-110"/>
        <w:rPr>
          <w:b/>
        </w:rPr>
      </w:pPr>
      <w:r>
        <w:rPr>
          <w:b/>
        </w:rPr>
        <w:t>im. Stanisława Staszica w Krakowie</w:t>
      </w:r>
    </w:p>
    <w:p w:rsidR="004A7DDA" w:rsidRDefault="004A7DDA" w:rsidP="004A7DDA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4A7DDA" w:rsidRDefault="004A7DDA" w:rsidP="004A7DDA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4A7DDA" w:rsidRDefault="004A7DDA" w:rsidP="004A7DDA">
      <w:pPr>
        <w:rPr>
          <w:b/>
        </w:rPr>
      </w:pPr>
      <w:r>
        <w:rPr>
          <w:b/>
        </w:rPr>
        <w:t xml:space="preserve">30-059 Kraków,  </w:t>
      </w:r>
    </w:p>
    <w:p w:rsidR="004A7DDA" w:rsidRDefault="004A7DDA" w:rsidP="004A7DDA">
      <w:pPr>
        <w:ind w:firstLine="3969"/>
        <w:rPr>
          <w:b/>
        </w:rPr>
      </w:pPr>
    </w:p>
    <w:p w:rsidR="004A7DDA" w:rsidRDefault="004A7DDA" w:rsidP="004A7DDA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>Usługa druku offsetowego i dostawy książek dla Wydawnictw AGH - Kc-zp.272-394/22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:rsidR="004A7DDA" w:rsidRDefault="004A7DDA" w:rsidP="004A7DDA">
      <w:pPr>
        <w:rPr>
          <w:b/>
        </w:rPr>
      </w:pPr>
    </w:p>
    <w:p w:rsidR="004A7DDA" w:rsidRDefault="004A7DDA" w:rsidP="004A7DDA">
      <w:pPr>
        <w:rPr>
          <w:b/>
        </w:rPr>
      </w:pPr>
      <w:r>
        <w:rPr>
          <w:b/>
        </w:rPr>
        <w:t xml:space="preserve">Cena brutto - za 1 egzemplarz wzorcowy </w:t>
      </w:r>
    </w:p>
    <w:p w:rsidR="004A7DDA" w:rsidRDefault="004A7DDA" w:rsidP="004A7DDA">
      <w:r>
        <w:t>(suma cen standardowych A+B+C+D dla egzemplarzy wzorcowych): ................PLN</w:t>
      </w:r>
    </w:p>
    <w:p w:rsidR="004A7DDA" w:rsidRDefault="004A7DDA" w:rsidP="004A7DDA"/>
    <w:p w:rsidR="004A7DDA" w:rsidRDefault="004A7DDA" w:rsidP="004A7DDA">
      <w:r>
        <w:t>Słownie brutto:  .................................................................................................................. PLN</w:t>
      </w:r>
    </w:p>
    <w:p w:rsidR="004A7DDA" w:rsidRDefault="004A7DDA" w:rsidP="004A7DDA"/>
    <w:p w:rsidR="004A7DDA" w:rsidRDefault="004A7DDA" w:rsidP="004A7DDA">
      <w:r>
        <w:rPr>
          <w:b/>
        </w:rPr>
        <w:t xml:space="preserve">Powyższa cena zawiera właściwą stawkę podatku VAT. </w:t>
      </w:r>
    </w:p>
    <w:p w:rsidR="004A7DDA" w:rsidRDefault="004A7DDA" w:rsidP="004A7DDA">
      <w:r>
        <w:rPr>
          <w:b/>
        </w:rPr>
        <w:t>Termin realizacji umowy</w:t>
      </w:r>
      <w:r>
        <w:t>: przez okres 12 miesięcy od daty podpisania umowy.</w:t>
      </w:r>
    </w:p>
    <w:p w:rsidR="004A7DDA" w:rsidRDefault="004A7DDA" w:rsidP="004A7DDA">
      <w:pPr>
        <w:tabs>
          <w:tab w:val="left" w:pos="426"/>
        </w:tabs>
        <w:jc w:val="both"/>
        <w:rPr>
          <w:b/>
        </w:rPr>
      </w:pPr>
      <w:r>
        <w:rPr>
          <w:b/>
        </w:rPr>
        <w:t xml:space="preserve">Termin płatności: </w:t>
      </w:r>
      <w:r>
        <w:t>przelewem w terminie do 21 dni od daty otrzymania faktury przez Zamawiającego.</w:t>
      </w:r>
    </w:p>
    <w:p w:rsidR="004A7DDA" w:rsidRDefault="004A7DDA" w:rsidP="004A7DDA">
      <w:pPr>
        <w:jc w:val="both"/>
      </w:pPr>
    </w:p>
    <w:p w:rsidR="004A7DDA" w:rsidRDefault="004A7DDA" w:rsidP="004A7DDA">
      <w:pPr>
        <w:jc w:val="both"/>
      </w:pPr>
    </w:p>
    <w:p w:rsidR="004A7DDA" w:rsidRDefault="004A7DDA" w:rsidP="004A7DDA">
      <w:pPr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4A7DDA" w:rsidRDefault="004A7DDA" w:rsidP="004A7DDA">
      <w:pPr>
        <w:jc w:val="both"/>
        <w:rPr>
          <w:b/>
        </w:rPr>
      </w:pPr>
    </w:p>
    <w:p w:rsidR="004A7DDA" w:rsidRDefault="004A7DDA" w:rsidP="004A7DDA">
      <w:pPr>
        <w:jc w:val="both"/>
        <w:rPr>
          <w:b/>
        </w:rPr>
      </w:pPr>
    </w:p>
    <w:p w:rsidR="004A7DDA" w:rsidRDefault="004A7DDA" w:rsidP="004A7DDA">
      <w:pPr>
        <w:tabs>
          <w:tab w:val="left" w:pos="5040"/>
        </w:tabs>
        <w:rPr>
          <w:b/>
          <w:u w:val="single"/>
        </w:rPr>
      </w:pPr>
    </w:p>
    <w:p w:rsidR="004A7DDA" w:rsidRDefault="004A7DDA" w:rsidP="004A7DDA">
      <w:pPr>
        <w:suppressAutoHyphens/>
        <w:overflowPunct w:val="0"/>
        <w:autoSpaceDE w:val="0"/>
        <w:jc w:val="both"/>
        <w:textAlignment w:val="baseline"/>
        <w:rPr>
          <w:lang w:eastAsia="zh-CN"/>
        </w:rPr>
      </w:pPr>
    </w:p>
    <w:p w:rsidR="004A7DDA" w:rsidRDefault="004A7DDA" w:rsidP="004A7DDA">
      <w:pPr>
        <w:pStyle w:val="Nagwek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standardowa dla wzorcowego nakładu:</w:t>
      </w:r>
    </w:p>
    <w:p w:rsidR="004A7DDA" w:rsidRDefault="004A7DDA" w:rsidP="004A7DDA">
      <w:pPr>
        <w:pStyle w:val="Nagwek1"/>
        <w:tabs>
          <w:tab w:val="left" w:pos="708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b w:val="0"/>
          <w:sz w:val="24"/>
          <w:szCs w:val="24"/>
        </w:rPr>
        <w:t>. Cena druku książek w oprawie miękkiej klejonej, format B-5 (16,5 cm x 24,0 cm po obcięciu)</w:t>
      </w:r>
    </w:p>
    <w:p w:rsidR="004A7DDA" w:rsidRDefault="004A7DDA" w:rsidP="004A7DDA">
      <w:pPr>
        <w:jc w:val="both"/>
      </w:pPr>
      <w:r>
        <w:t xml:space="preserve">a/ nakład: </w:t>
      </w:r>
      <w:r>
        <w:tab/>
        <w:t>220 egz.</w:t>
      </w:r>
      <w:r>
        <w:tab/>
        <w:t xml:space="preserve"> </w:t>
      </w:r>
    </w:p>
    <w:p w:rsidR="004A7DDA" w:rsidRDefault="004A7DDA" w:rsidP="004A7DDA">
      <w:pPr>
        <w:jc w:val="both"/>
      </w:pPr>
      <w:r>
        <w:t>b/ objętość:</w:t>
      </w:r>
      <w:r>
        <w:tab/>
        <w:t>15 arkuszy drukarskich</w:t>
      </w:r>
    </w:p>
    <w:p w:rsidR="004A7DDA" w:rsidRDefault="004A7DDA" w:rsidP="004A7DDA">
      <w:pPr>
        <w:jc w:val="both"/>
      </w:pPr>
      <w:r>
        <w:t xml:space="preserve">c/ okładka </w:t>
      </w:r>
      <w:r>
        <w:tab/>
        <w:t>4 kolory + folia błyszcząca lub matowa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4A7DDA" w:rsidTr="004A7DD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DDA" w:rsidRDefault="004A7DDA">
            <w:pPr>
              <w:jc w:val="both"/>
            </w:pPr>
          </w:p>
          <w:p w:rsidR="004A7DDA" w:rsidRDefault="004A7DDA">
            <w:pPr>
              <w:jc w:val="both"/>
            </w:pPr>
            <w:r>
              <w:t>Cena netto jednego nakładu (wg warunków a, b, c)..............................................</w:t>
            </w:r>
          </w:p>
          <w:p w:rsidR="004A7DDA" w:rsidRDefault="004A7DDA">
            <w:pPr>
              <w:jc w:val="both"/>
            </w:pPr>
          </w:p>
        </w:tc>
      </w:tr>
    </w:tbl>
    <w:p w:rsidR="004A7DDA" w:rsidRDefault="004A7DDA" w:rsidP="004A7DDA">
      <w:pPr>
        <w:jc w:val="both"/>
      </w:pPr>
      <w:r>
        <w:tab/>
        <w:t>Proszę o podanie dla powyższej  kalkulacji przy podanym nakładzie i objętości:</w:t>
      </w:r>
    </w:p>
    <w:p w:rsidR="004A7DDA" w:rsidRDefault="004A7DDA" w:rsidP="004A7DDA">
      <w:pPr>
        <w:jc w:val="both"/>
      </w:pPr>
      <w:r>
        <w:tab/>
        <w:t>- ceny druku 1arkusza drukarskiego ……………………………………………..</w:t>
      </w:r>
    </w:p>
    <w:p w:rsidR="004A7DDA" w:rsidRDefault="004A7DDA" w:rsidP="004A7DDA">
      <w:pPr>
        <w:ind w:firstLine="708"/>
        <w:jc w:val="both"/>
      </w:pPr>
      <w:r>
        <w:t>- ceny druku 1 okładki + introligatorka ………………………………………….</w:t>
      </w:r>
    </w:p>
    <w:p w:rsidR="004A7DDA" w:rsidRDefault="004A7DDA" w:rsidP="004A7DDA">
      <w:pPr>
        <w:jc w:val="both"/>
      </w:pPr>
      <w:r>
        <w:rPr>
          <w:b/>
        </w:rPr>
        <w:t xml:space="preserve">B. </w:t>
      </w:r>
      <w:r>
        <w:t>Cena druku książek w oprawie twardej szytej, format B-5 (16,5 cm x 24,0 cm)</w:t>
      </w:r>
    </w:p>
    <w:p w:rsidR="004A7DDA" w:rsidRDefault="004A7DDA" w:rsidP="004A7DDA">
      <w:pPr>
        <w:jc w:val="both"/>
      </w:pPr>
      <w:r>
        <w:t xml:space="preserve">a/ nakład: </w:t>
      </w:r>
      <w:r>
        <w:tab/>
        <w:t>220 egz.</w:t>
      </w:r>
    </w:p>
    <w:p w:rsidR="004A7DDA" w:rsidRDefault="004A7DDA" w:rsidP="004A7DDA">
      <w:pPr>
        <w:jc w:val="both"/>
      </w:pPr>
      <w:r>
        <w:t>b/ objętość:</w:t>
      </w:r>
      <w:r>
        <w:tab/>
        <w:t xml:space="preserve">15 arkuszy drukarskich </w:t>
      </w:r>
    </w:p>
    <w:p w:rsidR="004A7DDA" w:rsidRDefault="004A7DDA" w:rsidP="004A7DDA">
      <w:pPr>
        <w:jc w:val="both"/>
      </w:pPr>
      <w:r>
        <w:t>c/ oprawa twarda (tektura, okleina 4+0, folia błyszcząca lub matowa, wyklejka 1 kolor biała, grzbiet prosty lub okrągły, oprawa szyta)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4A7DDA" w:rsidTr="004A7DD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DDA" w:rsidRDefault="004A7DDA">
            <w:pPr>
              <w:jc w:val="both"/>
            </w:pPr>
          </w:p>
          <w:p w:rsidR="004A7DDA" w:rsidRDefault="004A7DDA">
            <w:pPr>
              <w:jc w:val="both"/>
            </w:pPr>
            <w:r>
              <w:t>Cena netto jednego nakładu (wg warunków a, b, c) ......................................................</w:t>
            </w:r>
          </w:p>
          <w:p w:rsidR="004A7DDA" w:rsidRDefault="004A7DDA">
            <w:pPr>
              <w:jc w:val="both"/>
            </w:pPr>
          </w:p>
        </w:tc>
      </w:tr>
    </w:tbl>
    <w:p w:rsidR="004A7DDA" w:rsidRDefault="004A7DDA" w:rsidP="004A7DDA">
      <w:pPr>
        <w:jc w:val="both"/>
      </w:pPr>
      <w:r>
        <w:tab/>
        <w:t>Proszę o podanie dla powyższej kalkulacji i przy podanym nakładzie i objętości:</w:t>
      </w:r>
    </w:p>
    <w:p w:rsidR="004A7DDA" w:rsidRDefault="004A7DDA" w:rsidP="004A7DDA">
      <w:pPr>
        <w:ind w:left="360" w:firstLine="348"/>
        <w:jc w:val="both"/>
      </w:pPr>
      <w:r>
        <w:t>- ceny druku 1 arkusza drukarskiego ……………………………………………..</w:t>
      </w:r>
    </w:p>
    <w:p w:rsidR="004A7DDA" w:rsidRDefault="004A7DDA" w:rsidP="004A7DDA">
      <w:pPr>
        <w:ind w:left="360" w:firstLine="348"/>
        <w:jc w:val="both"/>
      </w:pPr>
      <w:r>
        <w:t>- ceny 1 oprawy (druk okleiny + introligatorka) …………………………………</w:t>
      </w:r>
    </w:p>
    <w:p w:rsidR="00B005BD" w:rsidRDefault="00B005BD" w:rsidP="00B005BD">
      <w:pPr>
        <w:ind w:left="360" w:firstLine="348"/>
        <w:jc w:val="both"/>
      </w:pPr>
      <w:r>
        <w:t>- cena wyklejki 1 kolor ……………………………………………………………</w:t>
      </w:r>
    </w:p>
    <w:p w:rsidR="004A7DDA" w:rsidRDefault="004A7DDA" w:rsidP="004A7DDA">
      <w:pPr>
        <w:jc w:val="both"/>
      </w:pPr>
      <w:r>
        <w:rPr>
          <w:b/>
        </w:rPr>
        <w:t xml:space="preserve">C. </w:t>
      </w:r>
      <w:r>
        <w:t>Cena druku książek oprawie miękkiej klejonej, format A-4</w:t>
      </w:r>
      <w:r>
        <w:rPr>
          <w:b/>
        </w:rPr>
        <w:t xml:space="preserve"> </w:t>
      </w:r>
      <w:r>
        <w:t>(21,0 cm x 29,7 cm po obcięciu)</w:t>
      </w:r>
    </w:p>
    <w:p w:rsidR="004A7DDA" w:rsidRDefault="004A7DDA" w:rsidP="004A7DDA">
      <w:pPr>
        <w:jc w:val="both"/>
      </w:pPr>
      <w:r>
        <w:t xml:space="preserve">a/ nakład: </w:t>
      </w:r>
      <w:r>
        <w:tab/>
        <w:t>220 egz.</w:t>
      </w:r>
      <w:r>
        <w:tab/>
        <w:t xml:space="preserve"> </w:t>
      </w:r>
    </w:p>
    <w:p w:rsidR="004A7DDA" w:rsidRDefault="004A7DDA" w:rsidP="004A7DDA">
      <w:pPr>
        <w:jc w:val="both"/>
      </w:pPr>
      <w:r>
        <w:t>b/ objętość:</w:t>
      </w:r>
      <w:r>
        <w:tab/>
        <w:t>20 arkuszy drukarskich</w:t>
      </w:r>
    </w:p>
    <w:p w:rsidR="004A7DDA" w:rsidRDefault="004A7DDA" w:rsidP="004A7DDA">
      <w:pPr>
        <w:jc w:val="both"/>
      </w:pPr>
      <w:r>
        <w:t>c/ okładka 4 kolory + folia błyszcząca lub matowa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4A7DDA" w:rsidTr="004A7DD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DDA" w:rsidRDefault="004A7DDA">
            <w:pPr>
              <w:jc w:val="both"/>
            </w:pPr>
          </w:p>
          <w:p w:rsidR="004A7DDA" w:rsidRDefault="004A7DDA">
            <w:pPr>
              <w:jc w:val="both"/>
            </w:pPr>
            <w:r>
              <w:t>Cena netto jednego nakładu (wg warunków a, b, c)..............................................</w:t>
            </w:r>
          </w:p>
          <w:p w:rsidR="004A7DDA" w:rsidRDefault="004A7DDA">
            <w:pPr>
              <w:jc w:val="both"/>
            </w:pPr>
          </w:p>
        </w:tc>
      </w:tr>
    </w:tbl>
    <w:p w:rsidR="004A7DDA" w:rsidRDefault="004A7DDA" w:rsidP="004A7DDA">
      <w:pPr>
        <w:jc w:val="both"/>
      </w:pPr>
      <w:r>
        <w:tab/>
        <w:t>Proszę o podanie dla powyższej  kalkulacji przy podanym nakładzie i objętości:</w:t>
      </w:r>
    </w:p>
    <w:p w:rsidR="004A7DDA" w:rsidRDefault="004A7DDA" w:rsidP="004A7DDA">
      <w:pPr>
        <w:jc w:val="both"/>
      </w:pPr>
      <w:r>
        <w:tab/>
        <w:t>- ceny druku 1 arkusza drukarskiego …………………………………………….</w:t>
      </w:r>
    </w:p>
    <w:p w:rsidR="004A7DDA" w:rsidRPr="004A7DDA" w:rsidRDefault="004A7DDA" w:rsidP="004A7DDA">
      <w:pPr>
        <w:ind w:firstLine="708"/>
        <w:jc w:val="both"/>
      </w:pPr>
      <w:r>
        <w:t>- ceny druku 1 okładki + introligatorka ………………………………………….</w:t>
      </w:r>
    </w:p>
    <w:p w:rsidR="004A7DDA" w:rsidRDefault="004A7DDA" w:rsidP="004A7DDA">
      <w:pPr>
        <w:jc w:val="both"/>
      </w:pPr>
      <w:r>
        <w:rPr>
          <w:b/>
        </w:rPr>
        <w:t xml:space="preserve">D. </w:t>
      </w:r>
      <w:r>
        <w:t>Cena druku książek w oprawie twardej szytej, format A-4 (21,0 cm x 29,7 cm)</w:t>
      </w:r>
    </w:p>
    <w:p w:rsidR="004A7DDA" w:rsidRDefault="004A7DDA" w:rsidP="004A7DDA">
      <w:pPr>
        <w:jc w:val="both"/>
      </w:pPr>
      <w:r>
        <w:t xml:space="preserve">a/ nakład: </w:t>
      </w:r>
      <w:r>
        <w:tab/>
        <w:t>220 egz.</w:t>
      </w:r>
    </w:p>
    <w:p w:rsidR="004A7DDA" w:rsidRDefault="004A7DDA" w:rsidP="004A7DDA">
      <w:pPr>
        <w:jc w:val="both"/>
      </w:pPr>
      <w:r>
        <w:t>b/ objętość:</w:t>
      </w:r>
      <w:r>
        <w:tab/>
        <w:t xml:space="preserve">20 arkuszy drukarskich </w:t>
      </w:r>
    </w:p>
    <w:p w:rsidR="004A7DDA" w:rsidRDefault="004A7DDA" w:rsidP="004A7DDA">
      <w:pPr>
        <w:jc w:val="both"/>
      </w:pPr>
      <w:r>
        <w:t>c/ oprawa twarda (tektura, okleina 4+0, folia błyszcząca lub matowa, wyklejka 1 kolor biała, grzbiet prosty lub okrągły, oprawa szyta)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4A7DDA" w:rsidTr="004A7DD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DDA" w:rsidRDefault="004A7DDA">
            <w:pPr>
              <w:jc w:val="both"/>
            </w:pPr>
          </w:p>
          <w:p w:rsidR="004A7DDA" w:rsidRDefault="004A7DDA">
            <w:pPr>
              <w:jc w:val="both"/>
            </w:pPr>
            <w:r>
              <w:t>Cena netto jednego nakładu (wg warunków a, b, c) ......................................................</w:t>
            </w:r>
          </w:p>
          <w:p w:rsidR="004A7DDA" w:rsidRDefault="004A7DDA">
            <w:pPr>
              <w:jc w:val="both"/>
            </w:pPr>
          </w:p>
        </w:tc>
      </w:tr>
    </w:tbl>
    <w:p w:rsidR="004A7DDA" w:rsidRDefault="004A7DDA" w:rsidP="004A7DDA">
      <w:pPr>
        <w:jc w:val="both"/>
      </w:pPr>
      <w:r>
        <w:tab/>
        <w:t>Proszę o podanie dla powyższej kalkulacji i przy podanym nakładzie i objętości:</w:t>
      </w:r>
    </w:p>
    <w:p w:rsidR="004A7DDA" w:rsidRDefault="004A7DDA" w:rsidP="004A7DDA">
      <w:pPr>
        <w:ind w:left="360" w:firstLine="348"/>
        <w:jc w:val="both"/>
      </w:pPr>
      <w:r>
        <w:t>- ceny druku 1 arkusza drukarskiego ……………………………………………..</w:t>
      </w:r>
    </w:p>
    <w:p w:rsidR="004A7DDA" w:rsidRDefault="004A7DDA" w:rsidP="004A7DDA">
      <w:pPr>
        <w:ind w:left="360" w:firstLine="348"/>
        <w:jc w:val="both"/>
      </w:pPr>
      <w:r>
        <w:t>- ceny 1 oprawy (druk okleiny + introligatorka) …………………………………</w:t>
      </w:r>
    </w:p>
    <w:p w:rsidR="004A7DDA" w:rsidRPr="00B005BD" w:rsidRDefault="00B005BD" w:rsidP="00B005BD">
      <w:pPr>
        <w:ind w:left="360" w:firstLine="348"/>
        <w:jc w:val="both"/>
      </w:pPr>
      <w:r>
        <w:t>- cena wyklejki 1 kolor ……………………………………………………………</w:t>
      </w:r>
      <w:bookmarkStart w:id="0" w:name="_GoBack"/>
      <w:bookmarkEnd w:id="0"/>
    </w:p>
    <w:p w:rsidR="004A7DDA" w:rsidRDefault="004A7DDA" w:rsidP="004A7DD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Oświadczam/my, że:</w:t>
      </w:r>
    </w:p>
    <w:p w:rsidR="004A7DDA" w:rsidRDefault="004A7DDA" w:rsidP="004A7DDA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:rsidR="004A7DDA" w:rsidRDefault="004A7DDA" w:rsidP="004A7D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4A7DDA" w:rsidRDefault="004A7DDA" w:rsidP="004A7D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4A7DDA" w:rsidRDefault="004A7DDA" w:rsidP="004A7D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A7DDA" w:rsidRPr="004A7DDA" w:rsidRDefault="004A7DDA" w:rsidP="004A7D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</w:t>
      </w:r>
      <w:r w:rsidRPr="004A7DDA">
        <w:rPr>
          <w:i/>
          <w:sz w:val="22"/>
          <w:szCs w:val="22"/>
        </w:rPr>
        <w:t>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7DDA" w:rsidRPr="004A7DDA" w:rsidRDefault="004A7DDA" w:rsidP="004A7D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A7DDA">
        <w:rPr>
          <w:sz w:val="22"/>
          <w:szCs w:val="22"/>
        </w:rPr>
        <w:t xml:space="preserve">Oświadczam/y, że warunek określony w pkt. 8.2 </w:t>
      </w:r>
      <w:proofErr w:type="spellStart"/>
      <w:r w:rsidRPr="004A7DDA">
        <w:rPr>
          <w:sz w:val="22"/>
          <w:szCs w:val="22"/>
        </w:rPr>
        <w:t>ppkt</w:t>
      </w:r>
      <w:proofErr w:type="spellEnd"/>
      <w:r w:rsidRPr="004A7DDA">
        <w:rPr>
          <w:sz w:val="22"/>
          <w:szCs w:val="22"/>
        </w:rPr>
        <w:t xml:space="preserve"> 4 SWZ spełniamy osobiście / powołujemy się na zasoby podmiotu trzeciego w następującym zakresie </w:t>
      </w:r>
      <w:r w:rsidRPr="004A7DDA">
        <w:rPr>
          <w:b/>
          <w:sz w:val="22"/>
          <w:szCs w:val="22"/>
        </w:rPr>
        <w:t>(niewłaściwe skreślić)</w:t>
      </w:r>
      <w:r w:rsidRPr="004A7DDA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4A7DDA" w:rsidRPr="004A7DDA" w:rsidRDefault="004A7DDA" w:rsidP="004A7D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A7DD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A7DDA" w:rsidRPr="004A7DDA" w:rsidTr="004A7D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7DDA" w:rsidRPr="004A7DDA" w:rsidRDefault="004A7D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A7DDA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7DDA" w:rsidRPr="004A7DDA" w:rsidRDefault="004A7D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A7DDA">
              <w:rPr>
                <w:sz w:val="18"/>
                <w:szCs w:val="22"/>
              </w:rPr>
              <w:t xml:space="preserve">Opis części zamówienia, którą wykonawca </w:t>
            </w:r>
          </w:p>
          <w:p w:rsidR="004A7DDA" w:rsidRPr="004A7DDA" w:rsidRDefault="004A7D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A7DDA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7DDA" w:rsidRPr="004A7DDA" w:rsidRDefault="004A7DD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4A7DDA">
              <w:rPr>
                <w:sz w:val="18"/>
                <w:szCs w:val="22"/>
              </w:rPr>
              <w:t>Nazwa podwykonawcy</w:t>
            </w:r>
            <w:r w:rsidRPr="004A7DDA">
              <w:rPr>
                <w:sz w:val="18"/>
                <w:szCs w:val="22"/>
              </w:rPr>
              <w:br/>
              <w:t>(o ile jest znana)</w:t>
            </w:r>
            <w:r w:rsidRPr="004A7DDA">
              <w:t xml:space="preserve"> </w:t>
            </w:r>
          </w:p>
        </w:tc>
      </w:tr>
      <w:tr w:rsidR="004A7DDA" w:rsidRPr="004A7DDA" w:rsidTr="004A7D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A7DDA" w:rsidRPr="004A7DDA" w:rsidTr="004A7DDA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A7DDA" w:rsidRPr="004A7DDA" w:rsidRDefault="004A7DDA" w:rsidP="004A7DD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4A7DDA">
        <w:rPr>
          <w:b/>
          <w:sz w:val="22"/>
          <w:szCs w:val="22"/>
        </w:rPr>
        <w:t xml:space="preserve">Oświadczenie, w przypadku </w:t>
      </w:r>
      <w:r w:rsidRPr="004A7DDA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4A7DDA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7DDA" w:rsidRPr="004A7DDA" w:rsidTr="004A7D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7DDA" w:rsidRPr="004A7DDA" w:rsidRDefault="004A7DD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4A7DDA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A7DDA" w:rsidRPr="004A7DDA" w:rsidRDefault="004A7DD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4A7DDA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7DDA" w:rsidRPr="004A7DDA" w:rsidRDefault="004A7DDA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4A7DDA">
              <w:rPr>
                <w:sz w:val="22"/>
                <w:szCs w:val="22"/>
                <w:lang w:eastAsia="zh-CN"/>
              </w:rPr>
              <w:t xml:space="preserve">Usługa (zakres), którą wykonają poszczególni wykonawcy </w:t>
            </w:r>
          </w:p>
        </w:tc>
      </w:tr>
      <w:tr w:rsidR="004A7DDA" w:rsidRPr="004A7DDA" w:rsidTr="004A7D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4A7DDA" w:rsidRPr="004A7DDA" w:rsidRDefault="004A7DD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4A7DDA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7DDA" w:rsidRPr="004A7DDA" w:rsidRDefault="004A7DD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7DDA" w:rsidRPr="004A7DDA" w:rsidRDefault="004A7DD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A7DDA" w:rsidRPr="004A7DDA" w:rsidRDefault="004A7DDA" w:rsidP="004A7DDA">
      <w:pPr>
        <w:numPr>
          <w:ilvl w:val="0"/>
          <w:numId w:val="1"/>
        </w:numPr>
        <w:jc w:val="both"/>
        <w:rPr>
          <w:sz w:val="22"/>
          <w:szCs w:val="22"/>
        </w:rPr>
      </w:pPr>
      <w:r w:rsidRPr="004A7DDA">
        <w:rPr>
          <w:sz w:val="22"/>
          <w:szCs w:val="22"/>
        </w:rPr>
        <w:t>Umocowanymi do reprezentowania naszej firmy są następujące osoby:</w:t>
      </w:r>
    </w:p>
    <w:p w:rsidR="004A7DDA" w:rsidRPr="004A7DDA" w:rsidRDefault="004A7DDA" w:rsidP="004A7DDA">
      <w:pPr>
        <w:pStyle w:val="Nagwek1"/>
        <w:rPr>
          <w:sz w:val="16"/>
          <w:szCs w:val="16"/>
        </w:rPr>
      </w:pPr>
      <w:r w:rsidRPr="004A7DDA">
        <w:rPr>
          <w:sz w:val="16"/>
          <w:szCs w:val="16"/>
        </w:rPr>
        <w:t>Imię i Nazwisko</w:t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  <w:r w:rsidRPr="004A7DDA">
        <w:rPr>
          <w:sz w:val="16"/>
          <w:szCs w:val="16"/>
        </w:rPr>
        <w:tab/>
      </w:r>
    </w:p>
    <w:p w:rsidR="004A7DDA" w:rsidRPr="004A7DDA" w:rsidRDefault="004A7DDA" w:rsidP="004A7DD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A7DDA" w:rsidRPr="004A7DDA" w:rsidRDefault="004A7DDA" w:rsidP="004A7D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4A7DDA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4A7DDA">
        <w:rPr>
          <w:sz w:val="18"/>
          <w:szCs w:val="18"/>
        </w:rPr>
        <w:tab/>
      </w:r>
      <w:r w:rsidRPr="004A7DDA">
        <w:rPr>
          <w:sz w:val="18"/>
          <w:szCs w:val="18"/>
        </w:rPr>
        <w:tab/>
      </w:r>
      <w:r w:rsidRPr="004A7DDA">
        <w:rPr>
          <w:sz w:val="18"/>
          <w:szCs w:val="18"/>
        </w:rPr>
        <w:tab/>
      </w:r>
    </w:p>
    <w:p w:rsidR="004A7DDA" w:rsidRPr="004A7DDA" w:rsidRDefault="004A7DDA" w:rsidP="004A7D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A7DDA" w:rsidRPr="004A7DDA" w:rsidRDefault="004A7DDA" w:rsidP="004A7DDA">
      <w:pPr>
        <w:numPr>
          <w:ilvl w:val="0"/>
          <w:numId w:val="1"/>
        </w:numPr>
        <w:jc w:val="both"/>
        <w:rPr>
          <w:sz w:val="22"/>
          <w:szCs w:val="22"/>
        </w:rPr>
      </w:pPr>
      <w:r w:rsidRPr="004A7DDA">
        <w:rPr>
          <w:sz w:val="22"/>
          <w:szCs w:val="22"/>
        </w:rPr>
        <w:t>Umocowanie dla powyżej wskazanych osób wynika z następującego (</w:t>
      </w:r>
      <w:proofErr w:type="spellStart"/>
      <w:r w:rsidRPr="004A7DDA">
        <w:rPr>
          <w:sz w:val="22"/>
          <w:szCs w:val="22"/>
        </w:rPr>
        <w:t>ych</w:t>
      </w:r>
      <w:proofErr w:type="spellEnd"/>
      <w:r w:rsidRPr="004A7DDA">
        <w:rPr>
          <w:sz w:val="22"/>
          <w:szCs w:val="22"/>
        </w:rPr>
        <w:t>) dokumentu(ów)…………………………………..................……które dołączamy do oferty.</w:t>
      </w:r>
    </w:p>
    <w:p w:rsidR="004A7DDA" w:rsidRPr="004A7DDA" w:rsidRDefault="004A7DDA" w:rsidP="004A7DDA">
      <w:pPr>
        <w:numPr>
          <w:ilvl w:val="0"/>
          <w:numId w:val="1"/>
        </w:numPr>
        <w:jc w:val="both"/>
        <w:rPr>
          <w:sz w:val="22"/>
          <w:szCs w:val="22"/>
        </w:rPr>
      </w:pPr>
      <w:r w:rsidRPr="004A7DDA">
        <w:rPr>
          <w:sz w:val="22"/>
          <w:szCs w:val="22"/>
        </w:rPr>
        <w:t>załącznikami do niniejszej oferty są:</w:t>
      </w:r>
    </w:p>
    <w:p w:rsidR="004A7DDA" w:rsidRPr="004A7DDA" w:rsidRDefault="004A7DDA" w:rsidP="004A7DD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A7DDA">
        <w:rPr>
          <w:sz w:val="20"/>
          <w:szCs w:val="20"/>
        </w:rPr>
        <w:t>………………………………………………………………………………………….</w:t>
      </w:r>
    </w:p>
    <w:p w:rsidR="004A7DDA" w:rsidRPr="004A7DDA" w:rsidRDefault="004A7DDA" w:rsidP="004A7DD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A7DDA">
        <w:rPr>
          <w:sz w:val="20"/>
          <w:szCs w:val="20"/>
        </w:rPr>
        <w:t>……………………………………………..……………………………………………</w:t>
      </w:r>
    </w:p>
    <w:p w:rsidR="004A7DDA" w:rsidRPr="004A7DDA" w:rsidRDefault="004A7DDA" w:rsidP="004A7DD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A7DDA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4A7DDA" w:rsidRPr="004A7DDA" w:rsidRDefault="004A7DDA" w:rsidP="004A7DD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A7DDA">
        <w:rPr>
          <w:sz w:val="20"/>
          <w:szCs w:val="20"/>
        </w:rPr>
        <w:t>………………………………………………………………………………………….</w:t>
      </w:r>
    </w:p>
    <w:p w:rsidR="004A7DDA" w:rsidRPr="004A7DDA" w:rsidRDefault="004A7DDA" w:rsidP="004A7DDA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A7DDA">
        <w:rPr>
          <w:sz w:val="20"/>
          <w:szCs w:val="20"/>
        </w:rPr>
        <w:t>……………………………………………..……………………………………………</w:t>
      </w:r>
      <w:r w:rsidRPr="004A7DDA">
        <w:tab/>
      </w:r>
    </w:p>
    <w:p w:rsidR="00FE545C" w:rsidRPr="004A7DDA" w:rsidRDefault="004A7DDA" w:rsidP="004A7DDA">
      <w:pPr>
        <w:jc w:val="center"/>
        <w:rPr>
          <w:color w:val="FF0000"/>
        </w:rPr>
      </w:pPr>
      <w:r w:rsidRPr="004A7DDA">
        <w:rPr>
          <w:i/>
          <w:color w:val="FF0000"/>
          <w:sz w:val="22"/>
          <w:szCs w:val="22"/>
        </w:rPr>
        <w:t>Formularz Oferty należy podpisać kwalifikowanym podpisem elektronicznym lub podpisem zaufanym lub podpisem</w:t>
      </w:r>
      <w:r>
        <w:rPr>
          <w:i/>
          <w:color w:val="FF0000"/>
          <w:sz w:val="22"/>
          <w:szCs w:val="22"/>
        </w:rPr>
        <w:t xml:space="preserve"> osobistym.</w:t>
      </w:r>
    </w:p>
    <w:sectPr w:rsidR="00FE545C" w:rsidRPr="004A7D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90B" w:rsidRDefault="0008690B">
      <w:r>
        <w:separator/>
      </w:r>
    </w:p>
  </w:endnote>
  <w:endnote w:type="continuationSeparator" w:id="0">
    <w:p w:rsidR="0008690B" w:rsidRDefault="00086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7E4" w:rsidRDefault="003B67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7E4" w:rsidRDefault="003B67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90B" w:rsidRDefault="0008690B">
      <w:r>
        <w:separator/>
      </w:r>
    </w:p>
  </w:footnote>
  <w:footnote w:type="continuationSeparator" w:id="0">
    <w:p w:rsidR="0008690B" w:rsidRDefault="00086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7E4" w:rsidRDefault="003B67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7E4" w:rsidRDefault="003B67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90B"/>
    <w:rsid w:val="00012286"/>
    <w:rsid w:val="00071CCC"/>
    <w:rsid w:val="0008690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67E4"/>
    <w:rsid w:val="004A7DD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05B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4D4DF"/>
  <w15:chartTrackingRefBased/>
  <w15:docId w15:val="{1D4347D5-D338-4D6D-AB88-A9099605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7D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0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88C06-20D8-47F0-825E-F2CE1F9D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831</Words>
  <Characters>6051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2022-07-07T12:32:00Z</cp:lastPrinted>
  <dcterms:created xsi:type="dcterms:W3CDTF">2022-07-07T12:32:00Z</dcterms:created>
  <dcterms:modified xsi:type="dcterms:W3CDTF">2022-07-07T12:32:00Z</dcterms:modified>
</cp:coreProperties>
</file>