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655" w:rsidRDefault="00547655" w:rsidP="00547655">
      <w:pPr>
        <w:pStyle w:val="pkt"/>
        <w:ind w:left="0" w:firstLine="0"/>
        <w:jc w:val="center"/>
        <w:rPr>
          <w:b/>
          <w:color w:val="000000"/>
        </w:rPr>
      </w:pPr>
    </w:p>
    <w:p w:rsidR="00547655" w:rsidRDefault="00547655" w:rsidP="00547655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547655" w:rsidRDefault="00547655" w:rsidP="00547655">
      <w:pPr>
        <w:keepNext/>
        <w:tabs>
          <w:tab w:val="num" w:pos="0"/>
        </w:tabs>
        <w:suppressAutoHyphens/>
        <w:spacing w:before="240" w:after="60" w:line="252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547655" w:rsidRDefault="00547655" w:rsidP="00547655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547655" w:rsidRDefault="00547655" w:rsidP="00547655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547655" w:rsidRDefault="00547655" w:rsidP="00547655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547655" w:rsidRDefault="00547655" w:rsidP="00547655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547655" w:rsidRDefault="00547655" w:rsidP="00547655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547655" w:rsidRDefault="00547655" w:rsidP="00547655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547655" w:rsidRDefault="00547655" w:rsidP="00547655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547655" w:rsidRDefault="00547655" w:rsidP="00547655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547655" w:rsidRDefault="00547655" w:rsidP="00547655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547655" w:rsidRDefault="00547655" w:rsidP="00547655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547655" w:rsidRDefault="00547655" w:rsidP="0054765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547655" w:rsidRDefault="00547655" w:rsidP="0054765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547655" w:rsidRDefault="00547655" w:rsidP="00547655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547655" w:rsidRDefault="00547655" w:rsidP="00547655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>
        <w:rPr>
          <w:rFonts w:ascii="Arial" w:hAnsi="Arial" w:cs="Arial"/>
          <w:b/>
          <w:sz w:val="21"/>
          <w:szCs w:val="21"/>
          <w:lang w:eastAsia="zh-CN"/>
        </w:rPr>
        <w:t>Usługa druku offsetowego i dostawy książek dla Wydawnictw AGH - Kc-zp.272-394/22</w:t>
      </w:r>
      <w:r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547655" w:rsidRDefault="00547655" w:rsidP="00547655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547655" w:rsidRDefault="00547655" w:rsidP="00547655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547655" w:rsidRDefault="00547655" w:rsidP="00547655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547655" w:rsidRDefault="00547655" w:rsidP="00547655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547655" w:rsidRDefault="00547655" w:rsidP="00547655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547655" w:rsidRDefault="00547655" w:rsidP="00547655">
      <w:pPr>
        <w:spacing w:before="120" w:after="0" w:line="276" w:lineRule="auto"/>
        <w:jc w:val="center"/>
        <w:rPr>
          <w:rFonts w:ascii="Times New Roman" w:hAnsi="Times New Roman"/>
        </w:rPr>
      </w:pPr>
      <w:r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:rsidR="00547655" w:rsidRDefault="00547655" w:rsidP="00547655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0E18" w:rsidRDefault="00D20E18" w:rsidP="0038231F">
      <w:pPr>
        <w:spacing w:after="0" w:line="240" w:lineRule="auto"/>
      </w:pPr>
      <w:r>
        <w:separator/>
      </w:r>
    </w:p>
  </w:endnote>
  <w:endnote w:type="continuationSeparator" w:id="0">
    <w:p w:rsidR="00D20E18" w:rsidRDefault="00D20E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0B3" w:rsidRDefault="00A630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0B3" w:rsidRDefault="00A630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0E18" w:rsidRDefault="00D20E18" w:rsidP="0038231F">
      <w:pPr>
        <w:spacing w:after="0" w:line="240" w:lineRule="auto"/>
      </w:pPr>
      <w:r>
        <w:separator/>
      </w:r>
    </w:p>
  </w:footnote>
  <w:footnote w:type="continuationSeparator" w:id="0">
    <w:p w:rsidR="00D20E18" w:rsidRDefault="00D20E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0B3" w:rsidRDefault="00A630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A630B3">
      <w:rPr>
        <w:rFonts w:ascii="Times New Roman" w:hAnsi="Times New Roman"/>
        <w:sz w:val="20"/>
        <w:szCs w:val="20"/>
      </w:rPr>
      <w:t>Kc-zp.272-394/22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0B3" w:rsidRDefault="00A630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E1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47655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630B3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0E18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0B89BF"/>
  <w15:docId w15:val="{495F792A-6F2D-4B5A-ACEB-5B2547407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7655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8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AB02C-15DD-4A1F-A0E2-09E6EBB67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2022-06-23T10:53:00Z</dcterms:created>
  <dcterms:modified xsi:type="dcterms:W3CDTF">2022-06-23T10:53:00Z</dcterms:modified>
</cp:coreProperties>
</file>