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8FC" w:rsidRDefault="009018FC" w:rsidP="009018F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9018FC" w:rsidRDefault="009018FC" w:rsidP="009018FC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018FC" w:rsidRDefault="009018FC" w:rsidP="009018FC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018FC" w:rsidRDefault="009018FC" w:rsidP="009018FC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018FC" w:rsidRDefault="009018FC" w:rsidP="009018FC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018FC" w:rsidRDefault="009018FC" w:rsidP="009018FC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018FC" w:rsidRDefault="009018FC" w:rsidP="009018FC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018FC" w:rsidRDefault="009018FC" w:rsidP="009018FC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9018FC" w:rsidRDefault="009018FC" w:rsidP="009018FC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018FC" w:rsidRDefault="009018FC" w:rsidP="009018FC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018FC" w:rsidRDefault="009018FC" w:rsidP="009018FC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9018FC" w:rsidRDefault="009018FC" w:rsidP="009018FC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018FC" w:rsidRDefault="009018FC" w:rsidP="009018FC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018FC" w:rsidRDefault="009018FC" w:rsidP="009018FC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9018FC" w:rsidRDefault="009018FC" w:rsidP="009018FC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018FC" w:rsidRDefault="009018FC" w:rsidP="009018FC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018FC" w:rsidRDefault="009018FC" w:rsidP="009018F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18FC" w:rsidRDefault="009018FC" w:rsidP="009018F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Usługa druku offsetowego i dostawy książek dla Wydawnictw AGH - Kc-zp.272-394/22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018FC" w:rsidRDefault="009018FC" w:rsidP="009018FC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9018FC" w:rsidRDefault="009018FC" w:rsidP="009018FC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18FC" w:rsidRDefault="009018FC" w:rsidP="009018F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9018FC" w:rsidRDefault="009018FC" w:rsidP="009018F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9018FC" w:rsidRDefault="009018FC" w:rsidP="009018FC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9018FC" w:rsidRDefault="009018FC" w:rsidP="009018F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18FC" w:rsidRDefault="009018FC" w:rsidP="009018F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highlight w:val="yellow"/>
          <w:lang w:val="x-none"/>
        </w:rPr>
      </w:pPr>
      <w:r>
        <w:rPr>
          <w:rFonts w:ascii="Arial" w:hAnsi="Arial" w:cs="Arial"/>
          <w:sz w:val="20"/>
          <w:szCs w:val="20"/>
          <w:highlight w:val="yellow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9018FC" w:rsidRDefault="009018FC" w:rsidP="009018F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18FC" w:rsidRDefault="009018FC" w:rsidP="009018FC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:rsidR="009018FC" w:rsidRDefault="009018FC" w:rsidP="009018FC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018FC" w:rsidRDefault="009018FC" w:rsidP="009018F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018FC" w:rsidRDefault="009018FC" w:rsidP="009018FC">
      <w:pPr>
        <w:jc w:val="right"/>
        <w:rPr>
          <w:rFonts w:ascii="Arial" w:hAnsi="Arial" w:cs="Arial"/>
          <w:sz w:val="20"/>
          <w:szCs w:val="20"/>
        </w:rPr>
      </w:pPr>
    </w:p>
    <w:p w:rsidR="009018FC" w:rsidRDefault="009018FC" w:rsidP="009018F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 lub podpisem zaufanym lub podpisem osobistym.</w:t>
      </w:r>
    </w:p>
    <w:p w:rsidR="009018FC" w:rsidRDefault="009018FC" w:rsidP="009018FC"/>
    <w:p w:rsidR="009018FC" w:rsidRDefault="009018FC" w:rsidP="009018FC"/>
    <w:p w:rsidR="009018FC" w:rsidRDefault="009018FC" w:rsidP="009018FC"/>
    <w:p w:rsidR="009018FC" w:rsidRDefault="009018FC" w:rsidP="009018FC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7825" w:rsidRDefault="00D77825" w:rsidP="0038231F">
      <w:pPr>
        <w:spacing w:after="0" w:line="240" w:lineRule="auto"/>
      </w:pPr>
      <w:r>
        <w:separator/>
      </w:r>
    </w:p>
  </w:endnote>
  <w:endnote w:type="continuationSeparator" w:id="0">
    <w:p w:rsidR="00D77825" w:rsidRDefault="00D778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C3F" w:rsidRDefault="004A4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C3F" w:rsidRDefault="004A4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7825" w:rsidRDefault="00D77825" w:rsidP="0038231F">
      <w:pPr>
        <w:spacing w:after="0" w:line="240" w:lineRule="auto"/>
      </w:pPr>
      <w:r>
        <w:separator/>
      </w:r>
    </w:p>
  </w:footnote>
  <w:footnote w:type="continuationSeparator" w:id="0">
    <w:p w:rsidR="00D77825" w:rsidRDefault="00D778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C3F" w:rsidRDefault="004A4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C3F" w:rsidRDefault="004A4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C3F" w:rsidRDefault="004A4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82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3F5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C3F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018FC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7825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3EBC2B"/>
  <w15:chartTrackingRefBased/>
  <w15:docId w15:val="{39967B41-7FB4-4560-BA60-0D9801EE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18FC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2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5A9E9-3454-46F4-BD72-0DA926866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2022-06-29T12:49:00Z</cp:lastPrinted>
  <dcterms:created xsi:type="dcterms:W3CDTF">2022-06-29T12:49:00Z</dcterms:created>
  <dcterms:modified xsi:type="dcterms:W3CDTF">2022-06-29T12:49:00Z</dcterms:modified>
</cp:coreProperties>
</file>