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9834" w14:textId="77777777" w:rsidR="002C4F20" w:rsidRDefault="002C4F20" w:rsidP="002C4F20">
      <w:pPr>
        <w:pStyle w:val="pkt"/>
        <w:ind w:left="0" w:firstLine="0"/>
        <w:jc w:val="center"/>
        <w:rPr>
          <w:noProof/>
        </w:rPr>
      </w:pPr>
    </w:p>
    <w:p w14:paraId="775EC20D" w14:textId="5399C8D1" w:rsidR="002C4F20" w:rsidRDefault="004134FE" w:rsidP="002C4F20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0C759FB3" wp14:editId="00FF0CC6">
            <wp:extent cx="5516880" cy="50292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771A6" w14:textId="77777777" w:rsidR="002C4F20" w:rsidRDefault="002C4F20" w:rsidP="002C4F20">
      <w:pPr>
        <w:keepNext/>
        <w:outlineLvl w:val="0"/>
        <w:rPr>
          <w:rFonts w:ascii="Verdana" w:hAnsi="Verdana"/>
          <w:b/>
        </w:rPr>
      </w:pPr>
    </w:p>
    <w:p w14:paraId="2498E120" w14:textId="5C2B7EAB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</w:t>
      </w:r>
    </w:p>
    <w:p w14:paraId="18013C8E" w14:textId="77777777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27CC258" w14:textId="77777777" w:rsidR="002C4F20" w:rsidRDefault="002C4F20" w:rsidP="00F1310D">
      <w:pPr>
        <w:tabs>
          <w:tab w:val="left" w:pos="6690"/>
        </w:tabs>
        <w:autoSpaceDE w:val="0"/>
        <w:autoSpaceDN w:val="0"/>
        <w:adjustRightInd w:val="0"/>
        <w:jc w:val="right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07386AA3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A5F9954" w14:textId="77777777" w:rsidR="002C4F20" w:rsidRDefault="002C4F20" w:rsidP="002C4F20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6089F921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8275ED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096E12DC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14:paraId="5ED6309A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5A136401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34F04EF5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0211E99F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14:paraId="043C195C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10A5926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EF2C51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0483EA05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53B581A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753BDA94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143D43B9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5BCFA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zwaną(ym) dalej również „Podmiotem przetwarzającym”.</w:t>
      </w:r>
    </w:p>
    <w:p w14:paraId="163ACD8F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8EC92C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14:paraId="56C7E67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4DE1149C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14:paraId="4EE0730C" w14:textId="77777777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realizacją projektu </w:t>
      </w:r>
      <w:r w:rsidR="00121225" w:rsidRPr="00121225">
        <w:rPr>
          <w:rFonts w:ascii="Verdana" w:hAnsi="Verdana" w:cs="TimesNewRomanPSMT"/>
          <w:color w:val="000000"/>
          <w:sz w:val="20"/>
          <w:szCs w:val="20"/>
        </w:rPr>
        <w:t>POWR.03.05.00-00-00-Z309/18, współfinansowanego ze środków Europejskiego Funduszu Rozwoju Społecznego w ramach Programu Operacyjnego Wiedza Edukacja Rozwój 2014 – 2020 Oś III Szkolnictwo wyższe dla gospodarki i rozwoju, Działanie 3.5 Kompleksowe programy szkół wyższych pt. Zintegrowany Program Rozwoju Akademii Górniczo – Hutniczej w Krakowie II</w:t>
      </w:r>
      <w:r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14:paraId="13AA6D0D" w14:textId="730FF048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zawarciem przez Strony umowy nr </w:t>
      </w:r>
      <w:r w:rsidR="00F1310D">
        <w:rPr>
          <w:rFonts w:ascii="Verdana" w:hAnsi="Verdana" w:cs="TimesNewRomanPSMT"/>
          <w:color w:val="000000"/>
          <w:sz w:val="20"/>
          <w:szCs w:val="20"/>
        </w:rPr>
        <w:t>………………….</w:t>
      </w:r>
      <w:r>
        <w:rPr>
          <w:rFonts w:ascii="Verdana" w:hAnsi="Verdana" w:cs="TimesNewRomanPSMT"/>
          <w:color w:val="000000"/>
          <w:sz w:val="20"/>
          <w:szCs w:val="20"/>
        </w:rPr>
        <w:t>.</w:t>
      </w:r>
    </w:p>
    <w:p w14:paraId="0C264F76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34C31D23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3C41953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3B054B9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5531FB68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986A1EA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CFE85BE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2.</w:t>
      </w:r>
    </w:p>
    <w:p w14:paraId="0B5DAE0E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14:paraId="23EB155F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0C9F9F8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62B7B27E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C476B4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AEC7FE1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7DF2ADD5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6203AF13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42605EE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626303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2159052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04E4C72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26D75CC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2F0FF57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1248E3F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115F7A9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16EEBB3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F91D878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792A4E1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7034BD4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481051F" w14:textId="77777777" w:rsidR="002C4F20" w:rsidRDefault="002C4F20" w:rsidP="002C4F2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</w:t>
      </w:r>
      <w:r>
        <w:rPr>
          <w:rFonts w:ascii="Verdana" w:hAnsi="Verdana"/>
        </w:rPr>
        <w:lastRenderedPageBreak/>
        <w:t xml:space="preserve">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64AE2876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08532B8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79B9D320" w14:textId="77777777" w:rsidR="002C4F20" w:rsidRDefault="002C4F20" w:rsidP="002C4F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14:paraId="68E560D8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14:paraId="42C11FCD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powierzył przetwarzanie danych osobowych innemu podmiotowi bez zgody AGH.</w:t>
      </w:r>
    </w:p>
    <w:p w14:paraId="05EDD37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0FD552F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5DCC16C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00F5111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549D9CC9" w14:textId="77777777" w:rsidR="00356C88" w:rsidRDefault="00356C88" w:rsidP="002C4F20">
      <w:pPr>
        <w:jc w:val="both"/>
        <w:rPr>
          <w:rFonts w:ascii="Verdana" w:hAnsi="Verdana"/>
        </w:rPr>
      </w:pPr>
    </w:p>
    <w:p w14:paraId="3D94A768" w14:textId="77777777" w:rsidR="00356C88" w:rsidRDefault="00356C88" w:rsidP="002C4F20">
      <w:pPr>
        <w:jc w:val="both"/>
        <w:rPr>
          <w:rFonts w:ascii="Verdana" w:hAnsi="Verdana"/>
        </w:rPr>
      </w:pPr>
    </w:p>
    <w:p w14:paraId="0AE724AA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6076461A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346C4410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387BF3E1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0647BEF5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097563AC" w14:textId="77777777" w:rsidR="002C4F20" w:rsidRDefault="002C4F20" w:rsidP="002C4F20">
      <w:pPr>
        <w:jc w:val="center"/>
        <w:rPr>
          <w:rFonts w:ascii="Verdana" w:hAnsi="Verdana"/>
        </w:rPr>
      </w:pPr>
    </w:p>
    <w:p w14:paraId="777D6678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0D0F126" w14:textId="77777777" w:rsidR="002C4F20" w:rsidRDefault="002C4F20" w:rsidP="002C4F20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0ABFF37C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00EC83C3" w14:textId="77777777" w:rsidR="002C4F20" w:rsidRDefault="002C4F20" w:rsidP="002C4F20">
      <w:pPr>
        <w:jc w:val="center"/>
        <w:rPr>
          <w:rFonts w:ascii="Verdana" w:hAnsi="Verdana"/>
        </w:rPr>
      </w:pPr>
    </w:p>
    <w:p w14:paraId="0C878DA9" w14:textId="77777777" w:rsidR="002C4F20" w:rsidRDefault="002C4F20" w:rsidP="002C4F20">
      <w:pPr>
        <w:jc w:val="center"/>
        <w:rPr>
          <w:rFonts w:ascii="Verdana" w:hAnsi="Verdana"/>
        </w:rPr>
      </w:pPr>
    </w:p>
    <w:p w14:paraId="47523A40" w14:textId="77777777" w:rsidR="002C4F20" w:rsidRDefault="002C4F20" w:rsidP="002C4F20">
      <w:pPr>
        <w:pStyle w:val="Nagwek"/>
        <w:jc w:val="right"/>
      </w:pPr>
      <w:r>
        <w:t>Załącznik nr 1 do umowy powierzenia przetwarzania danych osobowych</w:t>
      </w:r>
    </w:p>
    <w:p w14:paraId="389194E3" w14:textId="77777777" w:rsidR="002C4F20" w:rsidRDefault="002C4F20" w:rsidP="002C4F20">
      <w:pPr>
        <w:jc w:val="center"/>
        <w:rPr>
          <w:rFonts w:ascii="Verdana" w:hAnsi="Verdana"/>
        </w:rPr>
      </w:pPr>
    </w:p>
    <w:p w14:paraId="44098C5A" w14:textId="77777777" w:rsidR="002C4F20" w:rsidRDefault="002C4F20" w:rsidP="00356C88">
      <w:pPr>
        <w:rPr>
          <w:rFonts w:ascii="Verdana" w:hAnsi="Verdana"/>
        </w:rPr>
      </w:pPr>
    </w:p>
    <w:p w14:paraId="3D5A21E7" w14:textId="77777777" w:rsidR="002C4F20" w:rsidRDefault="002C4F20" w:rsidP="002C4F20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45D3602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91C8BB6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28B343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2F71EBA1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4069549B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23DFA556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5D6A4B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2679DD78" w14:textId="77777777" w:rsidR="002C4F20" w:rsidRDefault="002C4F20" w:rsidP="002C4F2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2C320808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66AE0AB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D39B7B8" w14:textId="77777777" w:rsidR="002C4F20" w:rsidRDefault="002C4F20" w:rsidP="002C4F20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4A49DF24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0F0244FE" w14:textId="77777777" w:rsidR="002C4F20" w:rsidRDefault="002C4F20" w:rsidP="002C4F20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651D80BD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37E0C2E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44A1F581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Oświadczam, że zapoznałem/am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4542AAF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7BF646B9" w14:textId="77777777" w:rsidR="002C4F20" w:rsidRDefault="002C4F20" w:rsidP="002C4F20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32042E87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6579CCAE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CAE0EAC" w14:textId="77777777" w:rsidR="007007FD" w:rsidRPr="00356C88" w:rsidRDefault="002C4F20" w:rsidP="00356C88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356C88" w:rsidSect="00F1310D">
      <w:pgSz w:w="11906" w:h="16838"/>
      <w:pgMar w:top="568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65EE1" w14:textId="77777777" w:rsidR="00614C85" w:rsidRDefault="00614C85">
      <w:r>
        <w:separator/>
      </w:r>
    </w:p>
  </w:endnote>
  <w:endnote w:type="continuationSeparator" w:id="0">
    <w:p w14:paraId="64384784" w14:textId="77777777" w:rsidR="00614C85" w:rsidRDefault="00614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C79D0" w14:textId="77777777" w:rsidR="00614C85" w:rsidRDefault="00614C85">
      <w:r>
        <w:separator/>
      </w:r>
    </w:p>
  </w:footnote>
  <w:footnote w:type="continuationSeparator" w:id="0">
    <w:p w14:paraId="1EE962DF" w14:textId="77777777" w:rsidR="00614C85" w:rsidRDefault="00614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76"/>
    <w:rsid w:val="000B6493"/>
    <w:rsid w:val="000E6EAF"/>
    <w:rsid w:val="000E7945"/>
    <w:rsid w:val="00121225"/>
    <w:rsid w:val="001836C1"/>
    <w:rsid w:val="001B682A"/>
    <w:rsid w:val="002C4F20"/>
    <w:rsid w:val="002D5E0A"/>
    <w:rsid w:val="00356C88"/>
    <w:rsid w:val="00375976"/>
    <w:rsid w:val="004134FE"/>
    <w:rsid w:val="00446B8D"/>
    <w:rsid w:val="00451B18"/>
    <w:rsid w:val="004973AF"/>
    <w:rsid w:val="004A0F0D"/>
    <w:rsid w:val="004C1054"/>
    <w:rsid w:val="0050385D"/>
    <w:rsid w:val="005D69AA"/>
    <w:rsid w:val="00614C85"/>
    <w:rsid w:val="00691104"/>
    <w:rsid w:val="006D0F7E"/>
    <w:rsid w:val="007007FD"/>
    <w:rsid w:val="00750F5C"/>
    <w:rsid w:val="007613A2"/>
    <w:rsid w:val="00774622"/>
    <w:rsid w:val="007858A8"/>
    <w:rsid w:val="00892E0C"/>
    <w:rsid w:val="008C634A"/>
    <w:rsid w:val="00976B68"/>
    <w:rsid w:val="009A48C4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D5A04"/>
    <w:rsid w:val="00D15551"/>
    <w:rsid w:val="00D679EB"/>
    <w:rsid w:val="00D67DB9"/>
    <w:rsid w:val="00DA1BE1"/>
    <w:rsid w:val="00DB133F"/>
    <w:rsid w:val="00E32983"/>
    <w:rsid w:val="00E73A2C"/>
    <w:rsid w:val="00ED2BA1"/>
    <w:rsid w:val="00F1310D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E1D4C"/>
  <w15:chartTrackingRefBased/>
  <w15:docId w15:val="{F1517CA3-6F9C-449C-9F50-B8D86626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F2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C4F20"/>
  </w:style>
  <w:style w:type="character" w:customStyle="1" w:styleId="TekstpodstawowyZnak">
    <w:name w:val="Tekst podstawowy Znak"/>
    <w:link w:val="Tekstpodstawowy"/>
    <w:rsid w:val="002C4F20"/>
    <w:rPr>
      <w:sz w:val="24"/>
    </w:rPr>
  </w:style>
  <w:style w:type="character" w:customStyle="1" w:styleId="ZwykytekstZnak">
    <w:name w:val="Zwykły tekst Znak"/>
    <w:link w:val="Zwykytekst"/>
    <w:rsid w:val="002C4F20"/>
    <w:rPr>
      <w:rFonts w:ascii="Courier New" w:hAnsi="Courier New" w:cs="Courier New"/>
    </w:rPr>
  </w:style>
  <w:style w:type="paragraph" w:styleId="Bezodstpw">
    <w:name w:val="No Spacing"/>
    <w:uiPriority w:val="1"/>
    <w:qFormat/>
    <w:rsid w:val="002C4F2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C4F20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C4F20"/>
    <w:pPr>
      <w:ind w:left="720"/>
      <w:contextualSpacing/>
    </w:pPr>
    <w:rPr>
      <w:color w:val="00000A"/>
      <w:sz w:val="24"/>
      <w:szCs w:val="24"/>
    </w:rPr>
  </w:style>
  <w:style w:type="paragraph" w:customStyle="1" w:styleId="pkt">
    <w:name w:val="pkt"/>
    <w:basedOn w:val="Normalny"/>
    <w:rsid w:val="002C4F20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uiPriority w:val="99"/>
    <w:semiHidden/>
    <w:unhideWhenUsed/>
    <w:rsid w:val="002C4F2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28C83-E375-4C71-9F9B-056810CA9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1484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2021-12-17T12:53:00Z</cp:lastPrinted>
  <dcterms:created xsi:type="dcterms:W3CDTF">2022-01-27T09:56:00Z</dcterms:created>
  <dcterms:modified xsi:type="dcterms:W3CDTF">2022-01-27T10:02:00Z</dcterms:modified>
</cp:coreProperties>
</file>