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C5924" w14:textId="21F0267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864C15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5961B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D929DE" w14:textId="77777777" w:rsidR="00A61040" w:rsidRDefault="00A61040" w:rsidP="004E6711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73CD5F6" w14:textId="69C7A386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13E90E65" w14:textId="77777777" w:rsidR="004E6711" w:rsidRPr="00BE7642" w:rsidRDefault="004E6711" w:rsidP="004E671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ED9EBDD" w14:textId="77777777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393A7FD0" w14:textId="77777777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46123A" w14:textId="77777777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F35EF5E" w14:textId="77777777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332CE11C" w14:textId="77777777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C4C197" w14:textId="77777777" w:rsidR="004E6711" w:rsidRPr="00BE7642" w:rsidRDefault="004E6711" w:rsidP="004E67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7C07B8FF" w14:textId="2643B691" w:rsidR="008D2AB8" w:rsidRDefault="004E6711" w:rsidP="004E671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6F2B39D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85668AF" w14:textId="77777777" w:rsidR="001278E0" w:rsidRPr="001278E0" w:rsidRDefault="001278E0" w:rsidP="008D2AB8">
      <w:pPr>
        <w:ind w:right="-110"/>
        <w:rPr>
          <w:b/>
        </w:rPr>
      </w:pPr>
      <w:r w:rsidRPr="001278E0">
        <w:rPr>
          <w:b/>
        </w:rPr>
        <w:t>Akademia Górniczo - Hutnicza</w:t>
      </w:r>
    </w:p>
    <w:p w14:paraId="55FAE65A" w14:textId="77777777" w:rsidR="001278E0" w:rsidRPr="001278E0" w:rsidRDefault="001278E0" w:rsidP="008D2AB8">
      <w:pPr>
        <w:ind w:right="-110"/>
        <w:rPr>
          <w:b/>
        </w:rPr>
      </w:pPr>
      <w:r w:rsidRPr="001278E0">
        <w:rPr>
          <w:b/>
        </w:rPr>
        <w:t>im. Stanisława Staszica w Krakowie</w:t>
      </w:r>
    </w:p>
    <w:p w14:paraId="1563F04D" w14:textId="77777777" w:rsidR="008D2AB8" w:rsidRDefault="001278E0" w:rsidP="008D2AB8">
      <w:pPr>
        <w:ind w:right="-110"/>
        <w:rPr>
          <w:b/>
        </w:rPr>
      </w:pPr>
      <w:r w:rsidRPr="001278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6067923" w14:textId="77777777" w:rsidR="008D2AB8" w:rsidRDefault="001278E0" w:rsidP="008D2AB8">
      <w:pPr>
        <w:ind w:right="-110"/>
        <w:rPr>
          <w:b/>
        </w:rPr>
      </w:pPr>
      <w:r w:rsidRPr="001278E0">
        <w:rPr>
          <w:b/>
        </w:rPr>
        <w:t>Al. Mickiewicza</w:t>
      </w:r>
      <w:r w:rsidR="008D2AB8">
        <w:rPr>
          <w:b/>
        </w:rPr>
        <w:t xml:space="preserve"> </w:t>
      </w:r>
      <w:r w:rsidRPr="001278E0">
        <w:rPr>
          <w:b/>
        </w:rPr>
        <w:t>30</w:t>
      </w:r>
      <w:r w:rsidR="008D2AB8">
        <w:rPr>
          <w:b/>
        </w:rPr>
        <w:t xml:space="preserve"> </w:t>
      </w:r>
    </w:p>
    <w:p w14:paraId="31621247" w14:textId="77777777" w:rsidR="008D2AB8" w:rsidRDefault="001278E0" w:rsidP="008D2AB8">
      <w:pPr>
        <w:rPr>
          <w:b/>
        </w:rPr>
      </w:pPr>
      <w:r w:rsidRPr="001278E0">
        <w:rPr>
          <w:b/>
        </w:rPr>
        <w:t>30-059</w:t>
      </w:r>
      <w:r w:rsidR="008D2AB8">
        <w:rPr>
          <w:b/>
        </w:rPr>
        <w:t xml:space="preserve"> </w:t>
      </w:r>
      <w:r w:rsidRPr="001278E0">
        <w:rPr>
          <w:b/>
        </w:rPr>
        <w:t>Kraków</w:t>
      </w:r>
      <w:r w:rsidR="008D2AB8">
        <w:rPr>
          <w:b/>
        </w:rPr>
        <w:t xml:space="preserve">,  </w:t>
      </w:r>
    </w:p>
    <w:p w14:paraId="1A63EA1D" w14:textId="77777777" w:rsidR="008D2AB8" w:rsidRDefault="008D2AB8" w:rsidP="008D2AB8">
      <w:pPr>
        <w:ind w:firstLine="3969"/>
        <w:rPr>
          <w:b/>
        </w:rPr>
      </w:pPr>
    </w:p>
    <w:p w14:paraId="0619167B" w14:textId="44440C4D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278E0" w:rsidRPr="001278E0">
        <w:rPr>
          <w:b/>
        </w:rPr>
        <w:t>dostawa i montaż mikrowagi w ramach projektu "Centrum Zrównoważonego Rozwoju i Poszanowania Energii "Miękinia" do Laboratorium Radioizotopowych Analiz Środowiskowych - KC-zp.272-388/22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0B802C27" w14:textId="77777777" w:rsidR="008D2AB8" w:rsidRDefault="008D2AB8" w:rsidP="008D2AB8">
      <w:pPr>
        <w:tabs>
          <w:tab w:val="right" w:pos="9000"/>
        </w:tabs>
      </w:pPr>
    </w:p>
    <w:p w14:paraId="4F2A81E0" w14:textId="6C0A580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8E3BC5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8E3BC5">
        <w:rPr>
          <w:b/>
        </w:rPr>
        <w:t xml:space="preserve"> </w:t>
      </w:r>
      <w:r>
        <w:rPr>
          <w:b/>
        </w:rPr>
        <w:t>PLN</w:t>
      </w:r>
    </w:p>
    <w:p w14:paraId="2CC54093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264B04D8" w14:textId="63DFF90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8E3BC5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8E3BC5">
        <w:rPr>
          <w:b/>
        </w:rPr>
        <w:t xml:space="preserve"> </w:t>
      </w:r>
      <w:r>
        <w:rPr>
          <w:b/>
        </w:rPr>
        <w:t>PLN</w:t>
      </w:r>
    </w:p>
    <w:p w14:paraId="2705AA3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F5FA7FF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3BC94F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4AB8B77" w14:textId="36D4A2C4" w:rsidR="008D2AB8" w:rsidRDefault="008D2AB8" w:rsidP="008D2AB8">
      <w:pPr>
        <w:pStyle w:val="Tekstpodstawowy"/>
      </w:pPr>
      <w:r>
        <w:t>Powyższa cena zawiera podatek VAT w wysokości .......... % tj.</w:t>
      </w:r>
      <w:r w:rsidR="008E3BC5">
        <w:t xml:space="preserve"> </w:t>
      </w:r>
      <w:r>
        <w:t>…………………….</w:t>
      </w:r>
      <w:r w:rsidR="008E3BC5">
        <w:t xml:space="preserve"> </w:t>
      </w:r>
      <w:r>
        <w:t>PLN</w:t>
      </w:r>
    </w:p>
    <w:p w14:paraId="241235DD" w14:textId="5179A1D7" w:rsidR="00FE545C" w:rsidRDefault="008E3BC5" w:rsidP="008D2AB8">
      <w:pPr>
        <w:pStyle w:val="Tekstpodstawowy"/>
      </w:pPr>
      <w:r>
        <w:t>Producent</w:t>
      </w:r>
      <w:r w:rsidR="00FE545C">
        <w:t>/model zaoferowane</w:t>
      </w:r>
      <w:r>
        <w:t xml:space="preserve">j mikrowagi: </w:t>
      </w:r>
      <w:r w:rsidR="00FE545C" w:rsidRPr="00FE545C">
        <w:rPr>
          <w:b w:val="0"/>
        </w:rPr>
        <w:t>…………………………………………</w:t>
      </w:r>
      <w:r w:rsidR="000A1B14">
        <w:rPr>
          <w:b w:val="0"/>
        </w:rPr>
        <w:t>……..</w:t>
      </w:r>
    </w:p>
    <w:p w14:paraId="69A92CC2" w14:textId="4357A24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8E3BC5">
        <w:rPr>
          <w:b/>
          <w:bCs/>
        </w:rPr>
        <w:t>………</w:t>
      </w:r>
      <w:r w:rsidR="008E3BC5" w:rsidRPr="008E3BC5">
        <w:rPr>
          <w:b/>
          <w:bCs/>
        </w:rPr>
        <w:t xml:space="preserve"> dni od daty podpisania umowy</w:t>
      </w:r>
      <w:r w:rsidR="008E3BC5">
        <w:t xml:space="preserve"> </w:t>
      </w:r>
      <w:r w:rsidRPr="0022732C">
        <w:rPr>
          <w:i/>
          <w:highlight w:val="yellow"/>
        </w:rPr>
        <w:t>(kryterium oceny ofert)</w:t>
      </w:r>
    </w:p>
    <w:p w14:paraId="1A2707A3" w14:textId="1E3CF865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8E3BC5">
        <w:rPr>
          <w:b/>
          <w:bCs/>
        </w:rPr>
        <w:t>…………</w:t>
      </w:r>
      <w:r w:rsidR="008E3BC5" w:rsidRPr="008E3BC5">
        <w:rPr>
          <w:b/>
          <w:bCs/>
        </w:rPr>
        <w:t xml:space="preserve"> miesięcy</w:t>
      </w:r>
      <w:r w:rsidR="008E3BC5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665CC70A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CC66047" w14:textId="77777777" w:rsidR="00EE03E1" w:rsidRPr="00BE7642" w:rsidRDefault="008D2AB8" w:rsidP="00EE03E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 xml:space="preserve">Termin płatności: </w:t>
      </w:r>
      <w:r w:rsidR="00EE03E1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04CA7C6" w14:textId="21684D86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B2CBAF2" w14:textId="2232339F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C2ACCAA" w14:textId="77777777" w:rsidR="00A61040" w:rsidRDefault="00A61040" w:rsidP="00A6104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FA737E" w14:textId="77777777" w:rsidR="00A61040" w:rsidRDefault="00A61040" w:rsidP="00A6104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4E1FBE1" w14:textId="77777777" w:rsidR="00A61040" w:rsidRDefault="00A61040" w:rsidP="00A6104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C888C93" w14:textId="77777777" w:rsidR="00A61040" w:rsidRDefault="00A61040" w:rsidP="00A6104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5D930" w14:textId="77777777" w:rsidR="00A61040" w:rsidRDefault="00A61040" w:rsidP="00A6104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E9F4F5" w14:textId="77777777" w:rsidR="00A61040" w:rsidRDefault="00A61040" w:rsidP="00A6104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040" w14:paraId="7616DCFC" w14:textId="77777777" w:rsidTr="0006022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731C6" w14:textId="77777777" w:rsidR="00A61040" w:rsidRDefault="00A61040" w:rsidP="000602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D3972" w14:textId="77777777" w:rsidR="00A61040" w:rsidRDefault="00A61040" w:rsidP="000602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8C18CF2" w14:textId="77777777" w:rsidR="00A61040" w:rsidRDefault="00A61040" w:rsidP="000602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92B82" w14:textId="77777777" w:rsidR="00A61040" w:rsidRDefault="00A61040" w:rsidP="000602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61040" w14:paraId="4AEE1DB5" w14:textId="77777777" w:rsidTr="0006022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8A9AE" w14:textId="77777777" w:rsidR="00A61040" w:rsidRDefault="00A61040" w:rsidP="0006022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550C" w14:textId="77777777" w:rsidR="00A61040" w:rsidRDefault="00A61040" w:rsidP="000602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5893A" w14:textId="77777777" w:rsidR="00A61040" w:rsidRDefault="00A61040" w:rsidP="000602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61040" w14:paraId="1FB6A1B2" w14:textId="77777777" w:rsidTr="0006022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85F7" w14:textId="77777777" w:rsidR="00A61040" w:rsidRDefault="00A61040" w:rsidP="0006022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E2D13" w14:textId="77777777" w:rsidR="00A61040" w:rsidRDefault="00A61040" w:rsidP="000602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3EB4D" w14:textId="77777777" w:rsidR="00A61040" w:rsidRDefault="00A61040" w:rsidP="000602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C65F066" w14:textId="77777777" w:rsidR="00A61040" w:rsidRDefault="00A61040" w:rsidP="00A6104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DC43E84" w14:textId="77777777" w:rsidR="00A61040" w:rsidRPr="003C1C97" w:rsidRDefault="00A61040" w:rsidP="00A6104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C9F100A" w14:textId="77777777" w:rsidR="00A61040" w:rsidRDefault="00A61040" w:rsidP="00A610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D37316A" w14:textId="77777777" w:rsidR="00A61040" w:rsidRDefault="00A61040" w:rsidP="00A610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6F8AEC" w14:textId="77777777" w:rsidR="00A61040" w:rsidRDefault="00A61040" w:rsidP="00A610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7314A4A" w14:textId="77777777" w:rsidR="00A61040" w:rsidRDefault="00A61040" w:rsidP="00A6104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8FBC874" w14:textId="77777777" w:rsidR="00A61040" w:rsidRDefault="00A61040" w:rsidP="00A6104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460698" w14:textId="77777777" w:rsidR="00A61040" w:rsidRDefault="00A61040" w:rsidP="00A6104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77EA2F" w14:textId="77777777" w:rsidR="00A61040" w:rsidRDefault="00A61040" w:rsidP="00A610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5FD562" w14:textId="77777777" w:rsidR="00A61040" w:rsidRDefault="00A61040" w:rsidP="00A610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89CEF2" w14:textId="77777777" w:rsidR="00A61040" w:rsidRDefault="00A61040" w:rsidP="00A610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D4D230" w14:textId="77777777" w:rsidR="00A61040" w:rsidRDefault="00A61040" w:rsidP="00A610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9903EBA" w14:textId="77777777" w:rsidR="00A61040" w:rsidRPr="00C64C51" w:rsidRDefault="00A61040" w:rsidP="00A610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3C03E81" w14:textId="4E1BE55A" w:rsidR="00A61040" w:rsidRDefault="00A61040" w:rsidP="00A6104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F3A90FA" w14:textId="77777777" w:rsidR="001B11AB" w:rsidRDefault="001B11AB" w:rsidP="00A6104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3BB216B" w14:textId="4AFDC01F" w:rsidR="00FE545C" w:rsidRPr="00A61040" w:rsidRDefault="00A61040" w:rsidP="00A6104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A6104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D12C1" w14:textId="77777777" w:rsidR="00803F7C" w:rsidRDefault="00803F7C">
      <w:r>
        <w:separator/>
      </w:r>
    </w:p>
  </w:endnote>
  <w:endnote w:type="continuationSeparator" w:id="0">
    <w:p w14:paraId="5BDE141B" w14:textId="77777777" w:rsidR="00803F7C" w:rsidRDefault="00803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C07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E2603" w14:textId="77777777" w:rsidR="00803F7C" w:rsidRDefault="00803F7C">
      <w:r>
        <w:separator/>
      </w:r>
    </w:p>
  </w:footnote>
  <w:footnote w:type="continuationSeparator" w:id="0">
    <w:p w14:paraId="6ED36C86" w14:textId="77777777" w:rsidR="00803F7C" w:rsidRDefault="00803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776B" w14:textId="47C41DB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7C94D2" w14:textId="77777777" w:rsidR="00770751" w:rsidRDefault="00770751" w:rsidP="00770751">
    <w:pPr>
      <w:pStyle w:val="Nagwek"/>
      <w:jc w:val="center"/>
    </w:pPr>
    <w:r>
      <w:pict w14:anchorId="3E33AC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5pt;height:43.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  <w:p w14:paraId="49B4F54F" w14:textId="77777777" w:rsidR="00770751" w:rsidRDefault="00770751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2574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31561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819525">
    <w:abstractNumId w:val="0"/>
  </w:num>
  <w:num w:numId="4" w16cid:durableId="1411735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F7C"/>
    <w:rsid w:val="00012286"/>
    <w:rsid w:val="00071CCC"/>
    <w:rsid w:val="000A1B14"/>
    <w:rsid w:val="000B731D"/>
    <w:rsid w:val="000D6134"/>
    <w:rsid w:val="000E09C7"/>
    <w:rsid w:val="000F6589"/>
    <w:rsid w:val="00106636"/>
    <w:rsid w:val="00116EC6"/>
    <w:rsid w:val="001278E0"/>
    <w:rsid w:val="001801DD"/>
    <w:rsid w:val="001B11AB"/>
    <w:rsid w:val="001D4612"/>
    <w:rsid w:val="00207E98"/>
    <w:rsid w:val="002723B0"/>
    <w:rsid w:val="00315A4A"/>
    <w:rsid w:val="004B7300"/>
    <w:rsid w:val="004C6753"/>
    <w:rsid w:val="004E6711"/>
    <w:rsid w:val="00595C87"/>
    <w:rsid w:val="005D2C65"/>
    <w:rsid w:val="005E6D94"/>
    <w:rsid w:val="0063384F"/>
    <w:rsid w:val="00643C6F"/>
    <w:rsid w:val="00646202"/>
    <w:rsid w:val="0065290F"/>
    <w:rsid w:val="006815F6"/>
    <w:rsid w:val="00770751"/>
    <w:rsid w:val="007748F0"/>
    <w:rsid w:val="007A4321"/>
    <w:rsid w:val="00803F7C"/>
    <w:rsid w:val="00833933"/>
    <w:rsid w:val="00853083"/>
    <w:rsid w:val="008B2F0C"/>
    <w:rsid w:val="008B4928"/>
    <w:rsid w:val="008D2AB8"/>
    <w:rsid w:val="008E3BC5"/>
    <w:rsid w:val="008F1C66"/>
    <w:rsid w:val="00970FE4"/>
    <w:rsid w:val="00A0022B"/>
    <w:rsid w:val="00A346FE"/>
    <w:rsid w:val="00A47B4D"/>
    <w:rsid w:val="00A61040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E03E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2E759"/>
  <w15:chartTrackingRefBased/>
  <w15:docId w15:val="{9A706AA2-9807-4E9B-B492-1F204C22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770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510</Words>
  <Characters>4406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2022-06-15T07:20:00Z</dcterms:created>
  <dcterms:modified xsi:type="dcterms:W3CDTF">2022-06-15T07:20:00Z</dcterms:modified>
</cp:coreProperties>
</file>