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6472E" w14:textId="0B3CFB60" w:rsidR="00EB1359" w:rsidRPr="003261E7" w:rsidRDefault="00B651E6" w:rsidP="00EB1359">
      <w:pPr>
        <w:spacing w:after="240"/>
        <w:jc w:val="right"/>
        <w:rPr>
          <w:sz w:val="22"/>
          <w:szCs w:val="22"/>
        </w:rPr>
      </w:pPr>
      <w:r w:rsidRPr="00B651E6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4E7CBA">
        <w:rPr>
          <w:sz w:val="22"/>
          <w:szCs w:val="22"/>
        </w:rPr>
        <w:t>06.07.2022 r.</w:t>
      </w:r>
    </w:p>
    <w:p w14:paraId="7525B7B4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305684E" w14:textId="77777777" w:rsidR="00B651E6" w:rsidRPr="00B651E6" w:rsidRDefault="00B651E6" w:rsidP="00EB1359">
      <w:pPr>
        <w:spacing w:after="40"/>
        <w:rPr>
          <w:b/>
          <w:bCs/>
          <w:sz w:val="22"/>
          <w:szCs w:val="22"/>
        </w:rPr>
      </w:pPr>
      <w:r w:rsidRPr="00B651E6">
        <w:rPr>
          <w:b/>
          <w:bCs/>
          <w:sz w:val="22"/>
          <w:szCs w:val="22"/>
        </w:rPr>
        <w:t>Szpital Miejski Specjalistyczny</w:t>
      </w:r>
    </w:p>
    <w:p w14:paraId="417F522D" w14:textId="77777777" w:rsidR="00B651E6" w:rsidRPr="00B651E6" w:rsidRDefault="00B651E6" w:rsidP="00EB1359">
      <w:pPr>
        <w:spacing w:after="40"/>
        <w:rPr>
          <w:b/>
          <w:bCs/>
          <w:sz w:val="22"/>
          <w:szCs w:val="22"/>
        </w:rPr>
      </w:pPr>
      <w:r w:rsidRPr="00B651E6">
        <w:rPr>
          <w:b/>
          <w:bCs/>
          <w:sz w:val="22"/>
          <w:szCs w:val="22"/>
        </w:rPr>
        <w:t>im. Gabriela Narutowicza w Krakowie</w:t>
      </w:r>
    </w:p>
    <w:p w14:paraId="730A4B34" w14:textId="77777777" w:rsidR="00EB1359" w:rsidRPr="003261E7" w:rsidRDefault="00B651E6" w:rsidP="00EB1359">
      <w:pPr>
        <w:rPr>
          <w:sz w:val="22"/>
          <w:szCs w:val="22"/>
        </w:rPr>
      </w:pPr>
      <w:r w:rsidRPr="00B651E6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B651E6">
        <w:rPr>
          <w:sz w:val="22"/>
          <w:szCs w:val="22"/>
        </w:rPr>
        <w:t>35-37</w:t>
      </w:r>
    </w:p>
    <w:p w14:paraId="6CF3FE7A" w14:textId="77777777" w:rsidR="00EB1359" w:rsidRPr="003261E7" w:rsidRDefault="00B651E6" w:rsidP="00EB1359">
      <w:pPr>
        <w:rPr>
          <w:sz w:val="22"/>
          <w:szCs w:val="22"/>
        </w:rPr>
      </w:pPr>
      <w:r w:rsidRPr="00B651E6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B651E6">
        <w:rPr>
          <w:sz w:val="22"/>
          <w:szCs w:val="22"/>
        </w:rPr>
        <w:t>Kraków</w:t>
      </w:r>
    </w:p>
    <w:p w14:paraId="1464BAEE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7640404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651E6" w:rsidRPr="003261E7" w14:paraId="354E215F" w14:textId="77777777" w:rsidTr="002E376C">
        <w:trPr>
          <w:trHeight w:val="638"/>
        </w:trPr>
        <w:tc>
          <w:tcPr>
            <w:tcW w:w="959" w:type="dxa"/>
            <w:shd w:val="clear" w:color="auto" w:fill="auto"/>
          </w:tcPr>
          <w:p w14:paraId="52FAF933" w14:textId="77777777" w:rsidR="00B651E6" w:rsidRPr="003261E7" w:rsidRDefault="00B651E6" w:rsidP="002E37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136FB2A" w14:textId="77777777" w:rsidR="00B651E6" w:rsidRPr="003261E7" w:rsidRDefault="00B651E6" w:rsidP="002E37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651E6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651E6">
              <w:rPr>
                <w:b/>
                <w:bCs/>
                <w:sz w:val="22"/>
                <w:szCs w:val="22"/>
              </w:rPr>
              <w:t>Zakup i dostawa wyrobów  medycznych (obłożenia, środki opatrunkowe, pozostałe materiały medyczne)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651E6">
              <w:rPr>
                <w:b/>
                <w:sz w:val="22"/>
                <w:szCs w:val="22"/>
              </w:rPr>
              <w:t>ZP/20/2022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1630C50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FDC0D07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2735394" w14:textId="2AAD8F3E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B651E6" w:rsidRPr="00B651E6">
        <w:rPr>
          <w:sz w:val="22"/>
          <w:szCs w:val="22"/>
        </w:rPr>
        <w:t>(t.j. Dz.U. z 2021r.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5E3BB56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A1954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66B7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C9331A0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B651E6" w:rsidRPr="00EB1359" w14:paraId="3FF91EB2" w14:textId="77777777" w:rsidTr="002E376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C7F4" w14:textId="77777777" w:rsidR="00B651E6" w:rsidRPr="00710915" w:rsidRDefault="00B651E6" w:rsidP="002E376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651E6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1C330" w14:textId="77777777" w:rsidR="00B651E6" w:rsidRPr="00EB1359" w:rsidRDefault="00B651E6" w:rsidP="002E376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51E6">
              <w:rPr>
                <w:b/>
                <w:sz w:val="22"/>
                <w:szCs w:val="22"/>
              </w:rPr>
              <w:t>Pakiet 9- Patyczki do wypalania srebrem</w:t>
            </w:r>
          </w:p>
          <w:p w14:paraId="602A09D6" w14:textId="027D46E8" w:rsidR="00B651E6" w:rsidRDefault="00B651E6" w:rsidP="002E376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</w:t>
            </w:r>
            <w:r w:rsidR="00314F80">
              <w:rPr>
                <w:sz w:val="22"/>
                <w:szCs w:val="22"/>
              </w:rPr>
              <w:t xml:space="preserve">: </w:t>
            </w:r>
          </w:p>
          <w:p w14:paraId="7FF6F3EF" w14:textId="6F41531B" w:rsidR="00B651E6" w:rsidRPr="00EB1359" w:rsidRDefault="00314F80" w:rsidP="00314F8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51E6">
              <w:rPr>
                <w:sz w:val="22"/>
                <w:szCs w:val="22"/>
              </w:rPr>
              <w:t>Art. 255 pkt 1 ustawy Pzp</w:t>
            </w:r>
            <w:r>
              <w:rPr>
                <w:sz w:val="22"/>
                <w:szCs w:val="22"/>
              </w:rPr>
              <w:t xml:space="preserve">- </w:t>
            </w:r>
            <w:r w:rsidR="00B651E6" w:rsidRPr="00B651E6">
              <w:rPr>
                <w:sz w:val="22"/>
                <w:szCs w:val="22"/>
              </w:rPr>
              <w:t>nie złożono żadn</w:t>
            </w:r>
            <w:r>
              <w:rPr>
                <w:sz w:val="22"/>
                <w:szCs w:val="22"/>
              </w:rPr>
              <w:t>ej</w:t>
            </w:r>
            <w:r w:rsidR="00B651E6" w:rsidRPr="00B651E6">
              <w:rPr>
                <w:sz w:val="22"/>
                <w:szCs w:val="22"/>
              </w:rPr>
              <w:t xml:space="preserve"> oferty</w:t>
            </w:r>
          </w:p>
        </w:tc>
      </w:tr>
      <w:tr w:rsidR="00B651E6" w:rsidRPr="00EB1359" w14:paraId="32BC6D23" w14:textId="77777777" w:rsidTr="002E376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B6AB4" w14:textId="77777777" w:rsidR="00B651E6" w:rsidRPr="00710915" w:rsidRDefault="00B651E6" w:rsidP="002E376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651E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965A3" w14:textId="77777777" w:rsidR="00B651E6" w:rsidRPr="00EB1359" w:rsidRDefault="00B651E6" w:rsidP="002E376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51E6">
              <w:rPr>
                <w:b/>
                <w:sz w:val="22"/>
                <w:szCs w:val="22"/>
              </w:rPr>
              <w:t>Pakiet 3- Jałowe serwety z włókniny jednorazowego użycia</w:t>
            </w:r>
          </w:p>
          <w:p w14:paraId="781D0DC8" w14:textId="707A59E8" w:rsidR="00B651E6" w:rsidRDefault="00B651E6" w:rsidP="002E376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</w:t>
            </w:r>
            <w:r w:rsidR="00314F80">
              <w:rPr>
                <w:sz w:val="22"/>
                <w:szCs w:val="22"/>
              </w:rPr>
              <w:t xml:space="preserve">: </w:t>
            </w:r>
          </w:p>
          <w:p w14:paraId="0DA69D42" w14:textId="51C56D3E" w:rsidR="00B651E6" w:rsidRDefault="00314F80" w:rsidP="002E376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51E6">
              <w:rPr>
                <w:sz w:val="22"/>
                <w:szCs w:val="22"/>
              </w:rPr>
              <w:t>Art. 255 pkt 2 ustawy Pzp</w:t>
            </w:r>
            <w:r>
              <w:rPr>
                <w:sz w:val="22"/>
                <w:szCs w:val="22"/>
              </w:rPr>
              <w:t>-</w:t>
            </w:r>
            <w:r w:rsidRPr="00B651E6">
              <w:rPr>
                <w:sz w:val="22"/>
                <w:szCs w:val="22"/>
              </w:rPr>
              <w:t xml:space="preserve"> </w:t>
            </w:r>
            <w:r w:rsidR="00B651E6" w:rsidRPr="00B651E6">
              <w:rPr>
                <w:sz w:val="22"/>
                <w:szCs w:val="22"/>
              </w:rPr>
              <w:t>wszystkie złożone oferty podlegały odrzuceniu</w:t>
            </w:r>
          </w:p>
          <w:p w14:paraId="2885DEAD" w14:textId="44BA98A1" w:rsidR="00B651E6" w:rsidRPr="00EB1359" w:rsidRDefault="00B651E6" w:rsidP="00314F80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71A8FD99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FE286" w14:textId="77777777" w:rsidR="00B651E6" w:rsidRDefault="00B651E6" w:rsidP="00B651E6">
      <w:r>
        <w:separator/>
      </w:r>
    </w:p>
  </w:endnote>
  <w:endnote w:type="continuationSeparator" w:id="0">
    <w:p w14:paraId="22923D50" w14:textId="77777777" w:rsidR="00B651E6" w:rsidRDefault="00B651E6" w:rsidP="00B65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0D3F2" w14:textId="77777777" w:rsidR="00B651E6" w:rsidRDefault="00B651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DCA3E" w14:textId="77777777" w:rsidR="00B651E6" w:rsidRDefault="00B651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613AE" w14:textId="77777777" w:rsidR="00B651E6" w:rsidRDefault="00B651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AE48E" w14:textId="77777777" w:rsidR="00B651E6" w:rsidRDefault="00B651E6" w:rsidP="00B651E6">
      <w:r>
        <w:separator/>
      </w:r>
    </w:p>
  </w:footnote>
  <w:footnote w:type="continuationSeparator" w:id="0">
    <w:p w14:paraId="51978476" w14:textId="77777777" w:rsidR="00B651E6" w:rsidRDefault="00B651E6" w:rsidP="00B65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DB11C" w14:textId="77777777" w:rsidR="00B651E6" w:rsidRDefault="00B651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7C342" w14:textId="77777777" w:rsidR="00B651E6" w:rsidRDefault="00B651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F90AE" w14:textId="77777777" w:rsidR="00B651E6" w:rsidRDefault="00B651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1A18"/>
    <w:rsid w:val="00010B31"/>
    <w:rsid w:val="00104963"/>
    <w:rsid w:val="00150F65"/>
    <w:rsid w:val="00314F80"/>
    <w:rsid w:val="004211FE"/>
    <w:rsid w:val="004E7CBA"/>
    <w:rsid w:val="00823326"/>
    <w:rsid w:val="00856A3E"/>
    <w:rsid w:val="00894412"/>
    <w:rsid w:val="009462DF"/>
    <w:rsid w:val="009500EB"/>
    <w:rsid w:val="00993EFC"/>
    <w:rsid w:val="00AB3E72"/>
    <w:rsid w:val="00AC1A4B"/>
    <w:rsid w:val="00B651E6"/>
    <w:rsid w:val="00D41670"/>
    <w:rsid w:val="00D44D12"/>
    <w:rsid w:val="00DF1A18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E8A9BB"/>
  <w15:chartTrackingRefBased/>
  <w15:docId w15:val="{8B6FD288-5F6A-4242-8CFE-97334BE98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B651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651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132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5</cp:revision>
  <cp:lastPrinted>2022-06-29T08:07:00Z</cp:lastPrinted>
  <dcterms:created xsi:type="dcterms:W3CDTF">2022-06-24T10:20:00Z</dcterms:created>
  <dcterms:modified xsi:type="dcterms:W3CDTF">2022-07-06T08:01:00Z</dcterms:modified>
</cp:coreProperties>
</file>