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E6A8D" w14:textId="3A470019" w:rsidR="00FB7F50" w:rsidRPr="002245BE" w:rsidRDefault="0063153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3153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31843">
        <w:rPr>
          <w:sz w:val="22"/>
          <w:szCs w:val="22"/>
        </w:rPr>
        <w:t>08.07.2022 r.</w:t>
      </w:r>
    </w:p>
    <w:p w14:paraId="0C5A8E1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9092322" w14:textId="77777777" w:rsidR="0063153D" w:rsidRPr="0063153D" w:rsidRDefault="0063153D" w:rsidP="00FB7F50">
      <w:pPr>
        <w:spacing w:after="40"/>
        <w:rPr>
          <w:b/>
          <w:bCs/>
          <w:sz w:val="22"/>
          <w:szCs w:val="22"/>
        </w:rPr>
      </w:pPr>
      <w:r w:rsidRPr="0063153D">
        <w:rPr>
          <w:b/>
          <w:bCs/>
          <w:sz w:val="22"/>
          <w:szCs w:val="22"/>
        </w:rPr>
        <w:t>Szpital Miejski Specjalistyczny</w:t>
      </w:r>
    </w:p>
    <w:p w14:paraId="3E95739E" w14:textId="77777777" w:rsidR="0063153D" w:rsidRPr="0063153D" w:rsidRDefault="0063153D" w:rsidP="00FB7F50">
      <w:pPr>
        <w:spacing w:after="40"/>
        <w:rPr>
          <w:b/>
          <w:bCs/>
          <w:sz w:val="22"/>
          <w:szCs w:val="22"/>
        </w:rPr>
      </w:pPr>
      <w:r w:rsidRPr="0063153D">
        <w:rPr>
          <w:b/>
          <w:bCs/>
          <w:sz w:val="22"/>
          <w:szCs w:val="22"/>
        </w:rPr>
        <w:t>im. Gabriela Narutowicza w Krakowie</w:t>
      </w:r>
    </w:p>
    <w:p w14:paraId="2924D186" w14:textId="77777777" w:rsidR="00FB7F50" w:rsidRPr="002245BE" w:rsidRDefault="0063153D" w:rsidP="00FB7F50">
      <w:pPr>
        <w:rPr>
          <w:sz w:val="22"/>
          <w:szCs w:val="22"/>
        </w:rPr>
      </w:pPr>
      <w:r w:rsidRPr="0063153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3153D">
        <w:rPr>
          <w:sz w:val="22"/>
          <w:szCs w:val="22"/>
        </w:rPr>
        <w:t>35-37</w:t>
      </w:r>
    </w:p>
    <w:p w14:paraId="0486D095" w14:textId="77777777" w:rsidR="00FB7F50" w:rsidRPr="002245BE" w:rsidRDefault="0063153D" w:rsidP="00FB7F50">
      <w:pPr>
        <w:rPr>
          <w:sz w:val="22"/>
          <w:szCs w:val="22"/>
        </w:rPr>
      </w:pPr>
      <w:r w:rsidRPr="0063153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3153D">
        <w:rPr>
          <w:sz w:val="22"/>
          <w:szCs w:val="22"/>
        </w:rPr>
        <w:t>Kraków</w:t>
      </w:r>
    </w:p>
    <w:p w14:paraId="7825358E" w14:textId="6D661463" w:rsidR="008642B3" w:rsidRPr="00563F10" w:rsidRDefault="00563F10" w:rsidP="00563F10">
      <w:pPr>
        <w:pStyle w:val="Nagwek1"/>
        <w:spacing w:before="600"/>
        <w:rPr>
          <w:b w:val="0"/>
          <w:szCs w:val="24"/>
        </w:rPr>
      </w:pPr>
      <w:r>
        <w:rPr>
          <w:sz w:val="28"/>
        </w:rPr>
        <w:t xml:space="preserve">SPROSTOWANIE </w:t>
      </w:r>
      <w:r>
        <w:rPr>
          <w:sz w:val="28"/>
        </w:rPr>
        <w:br/>
      </w:r>
      <w:r w:rsidRPr="00563F10">
        <w:rPr>
          <w:szCs w:val="24"/>
        </w:rPr>
        <w:t xml:space="preserve">do Ogłoszenia </w:t>
      </w:r>
      <w:r w:rsidR="008642B3" w:rsidRPr="00563F10">
        <w:rPr>
          <w:bCs/>
          <w:szCs w:val="24"/>
        </w:rPr>
        <w:t xml:space="preserve">o </w:t>
      </w:r>
      <w:r w:rsidR="0054734E" w:rsidRPr="00563F10">
        <w:rPr>
          <w:bCs/>
          <w:szCs w:val="24"/>
        </w:rPr>
        <w:t>wyborze najkorzystniejszej oferty</w:t>
      </w:r>
      <w:r w:rsidRPr="00563F10">
        <w:rPr>
          <w:b w:val="0"/>
          <w:szCs w:val="24"/>
        </w:rPr>
        <w:t xml:space="preserve"> </w:t>
      </w:r>
      <w:r w:rsidRPr="00563F10">
        <w:rPr>
          <w:bCs/>
          <w:szCs w:val="24"/>
        </w:rPr>
        <w:t>z dn. 06.07.2022 r.</w:t>
      </w:r>
      <w:r w:rsidRPr="00563F10">
        <w:rPr>
          <w:b w:val="0"/>
          <w:szCs w:val="24"/>
        </w:rPr>
        <w:t xml:space="preserve"> </w:t>
      </w:r>
    </w:p>
    <w:p w14:paraId="4622807A" w14:textId="77777777" w:rsidR="00563F10" w:rsidRPr="00563F10" w:rsidRDefault="00563F10" w:rsidP="00563F10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545"/>
      </w:tblGrid>
      <w:tr w:rsidR="0063153D" w:rsidRPr="00607F9B" w14:paraId="1DEBFBB1" w14:textId="77777777" w:rsidTr="003546FC">
        <w:trPr>
          <w:trHeight w:val="363"/>
        </w:trPr>
        <w:tc>
          <w:tcPr>
            <w:tcW w:w="1023" w:type="dxa"/>
            <w:shd w:val="clear" w:color="auto" w:fill="auto"/>
          </w:tcPr>
          <w:p w14:paraId="46847289" w14:textId="77777777" w:rsidR="0063153D" w:rsidRPr="00607F9B" w:rsidRDefault="0063153D" w:rsidP="00F11E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545" w:type="dxa"/>
            <w:shd w:val="clear" w:color="auto" w:fill="auto"/>
          </w:tcPr>
          <w:p w14:paraId="21263320" w14:textId="07C1D6DC" w:rsidR="00563F10" w:rsidRDefault="0063153D" w:rsidP="00F11E00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153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153D">
              <w:rPr>
                <w:b/>
                <w:bCs/>
                <w:sz w:val="22"/>
                <w:szCs w:val="22"/>
              </w:rPr>
              <w:t>Zakup i dostawa wyrobów  medycznych (obłożenia, środki opatrunkowe, pozostałe materiały medyczne)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153D">
              <w:rPr>
                <w:b/>
                <w:sz w:val="22"/>
                <w:szCs w:val="22"/>
              </w:rPr>
              <w:t>ZP/20/2022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22AC59D" w14:textId="055B7863" w:rsidR="00563F10" w:rsidRPr="00607F9B" w:rsidRDefault="00563F10" w:rsidP="00F11E00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1DB48632" w14:textId="07243A81" w:rsidR="003546FC" w:rsidRPr="003546FC" w:rsidRDefault="003546FC" w:rsidP="003546FC">
      <w:pPr>
        <w:spacing w:after="390" w:line="253" w:lineRule="auto"/>
        <w:ind w:firstLine="708"/>
        <w:jc w:val="both"/>
        <w:rPr>
          <w:color w:val="000000"/>
          <w:sz w:val="22"/>
          <w:szCs w:val="22"/>
        </w:rPr>
      </w:pPr>
      <w:r w:rsidRPr="00AD6509">
        <w:rPr>
          <w:color w:val="000000"/>
          <w:sz w:val="22"/>
          <w:szCs w:val="22"/>
        </w:rPr>
        <w:t>Zamawiający prostuje treść „</w:t>
      </w:r>
      <w:r>
        <w:rPr>
          <w:color w:val="000000"/>
          <w:sz w:val="22"/>
          <w:szCs w:val="22"/>
        </w:rPr>
        <w:t>Ogłoszenia o wyborze najkorzystniejszej oferty</w:t>
      </w:r>
      <w:r w:rsidRPr="00AD6509">
        <w:rPr>
          <w:color w:val="000000"/>
          <w:sz w:val="22"/>
          <w:szCs w:val="22"/>
        </w:rPr>
        <w:t xml:space="preserve">” </w:t>
      </w:r>
      <w:r w:rsidRPr="002F5ADB">
        <w:rPr>
          <w:color w:val="000000"/>
          <w:sz w:val="22"/>
          <w:szCs w:val="22"/>
          <w:u w:val="single"/>
        </w:rPr>
        <w:t>unieważniając czynność odrzucenia oferty Zarys International Group Sp. z o.o. Sp.k.</w:t>
      </w:r>
      <w:r w:rsidRPr="00BC36B9">
        <w:rPr>
          <w:color w:val="000000"/>
          <w:sz w:val="22"/>
          <w:szCs w:val="22"/>
        </w:rPr>
        <w:t xml:space="preserve"> w zakresie Pakietu nr 4- Serweta do porodu.</w:t>
      </w:r>
    </w:p>
    <w:p w14:paraId="4C6CFF8A" w14:textId="325C65A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3153D" w:rsidRPr="0063153D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3546FC" w14:paraId="12C7E874" w14:textId="77777777" w:rsidTr="00CB5AEA">
        <w:trPr>
          <w:cantSplit/>
        </w:trPr>
        <w:tc>
          <w:tcPr>
            <w:tcW w:w="9923" w:type="dxa"/>
          </w:tcPr>
          <w:p w14:paraId="1326682D" w14:textId="77777777" w:rsidR="003546FC" w:rsidRPr="00D26ED6" w:rsidRDefault="003546FC" w:rsidP="00CB5A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Citonet- Kraków Sp. z o.o. i </w:t>
            </w:r>
            <w:r w:rsidRPr="00A047B1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43773E8B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A047B1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A73D2D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Toruń</w:t>
            </w:r>
          </w:p>
          <w:p w14:paraId="3AE2C9A7" w14:textId="77777777" w:rsidR="003546FC" w:rsidRPr="00211A34" w:rsidRDefault="003546FC" w:rsidP="00CB5A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7B1">
              <w:rPr>
                <w:sz w:val="22"/>
                <w:szCs w:val="22"/>
              </w:rPr>
              <w:t>Pakiet 1- Pakiety zabiegowe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95EF17F" w14:textId="77777777" w:rsidR="003546FC" w:rsidRPr="00D26ED6" w:rsidRDefault="003546FC" w:rsidP="00CB5A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636935" w14:textId="77777777" w:rsidR="003546FC" w:rsidRDefault="003546FC" w:rsidP="00CB5A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047B1">
              <w:t>Najkorzystniejsza oferta spełniająca wymogi Zamawiającego.</w:t>
            </w:r>
          </w:p>
        </w:tc>
      </w:tr>
      <w:tr w:rsidR="003546FC" w14:paraId="132F6139" w14:textId="77777777" w:rsidTr="00CB5AEA">
        <w:trPr>
          <w:cantSplit/>
        </w:trPr>
        <w:tc>
          <w:tcPr>
            <w:tcW w:w="9923" w:type="dxa"/>
          </w:tcPr>
          <w:p w14:paraId="1A2D6796" w14:textId="77777777" w:rsidR="003546FC" w:rsidRPr="00D26ED6" w:rsidRDefault="003546FC" w:rsidP="00CB5A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Citonet- Kraków Sp. z o.o. i </w:t>
            </w:r>
            <w:r w:rsidRPr="00A047B1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5AEB96DE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877EBB">
              <w:rPr>
                <w:bCs/>
                <w:sz w:val="22"/>
                <w:szCs w:val="22"/>
              </w:rPr>
              <w:t>ul.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07B764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Toruń</w:t>
            </w:r>
          </w:p>
          <w:p w14:paraId="12132AA8" w14:textId="77777777" w:rsidR="003546FC" w:rsidRPr="00211A34" w:rsidRDefault="003546FC" w:rsidP="00CB5A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A047B1">
              <w:rPr>
                <w:sz w:val="22"/>
                <w:szCs w:val="22"/>
              </w:rPr>
              <w:t>Pakiet 2- Kompresy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45832C5" w14:textId="77777777" w:rsidR="003546FC" w:rsidRPr="00D26ED6" w:rsidRDefault="003546FC" w:rsidP="00CB5A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A06AD6" w14:textId="77777777" w:rsidR="003546FC" w:rsidRDefault="003546FC" w:rsidP="00CB5A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047B1">
              <w:t>Najkorzystniejsza oferta spełniająca wymogi Zamawiającego.</w:t>
            </w:r>
          </w:p>
        </w:tc>
      </w:tr>
      <w:tr w:rsidR="003546FC" w14:paraId="02C217A5" w14:textId="77777777" w:rsidTr="00CB5AEA">
        <w:trPr>
          <w:cantSplit/>
        </w:trPr>
        <w:tc>
          <w:tcPr>
            <w:tcW w:w="9923" w:type="dxa"/>
          </w:tcPr>
          <w:p w14:paraId="1BB17424" w14:textId="77777777" w:rsidR="003546FC" w:rsidRPr="00D26ED6" w:rsidRDefault="003546FC" w:rsidP="00CB5A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Citonet- Kraków Sp. z o.o. i </w:t>
            </w:r>
            <w:r w:rsidRPr="00A047B1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01C157E8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A047B1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56160D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Toruń</w:t>
            </w:r>
          </w:p>
          <w:p w14:paraId="0E98E877" w14:textId="77777777" w:rsidR="003546FC" w:rsidRPr="00211A34" w:rsidRDefault="003546FC" w:rsidP="00CB5A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A047B1">
              <w:rPr>
                <w:sz w:val="22"/>
                <w:szCs w:val="22"/>
              </w:rPr>
              <w:t>Pakiet 4- Serweta do porodu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B1ACB77" w14:textId="77777777" w:rsidR="003546FC" w:rsidRPr="00D26ED6" w:rsidRDefault="003546FC" w:rsidP="00CB5A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FC4A7A" w14:textId="77777777" w:rsidR="003546FC" w:rsidRDefault="003546FC" w:rsidP="00CB5A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047B1">
              <w:t>Najkorzystniejsza oferta spełniająca wymogi Zamawiającego.</w:t>
            </w:r>
          </w:p>
        </w:tc>
      </w:tr>
      <w:tr w:rsidR="003546FC" w14:paraId="4926A995" w14:textId="77777777" w:rsidTr="00CB5AEA">
        <w:trPr>
          <w:cantSplit/>
        </w:trPr>
        <w:tc>
          <w:tcPr>
            <w:tcW w:w="9923" w:type="dxa"/>
          </w:tcPr>
          <w:p w14:paraId="6B11C904" w14:textId="77777777" w:rsidR="003546FC" w:rsidRPr="00D26ED6" w:rsidRDefault="003546FC" w:rsidP="00CB5A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7B1">
              <w:rPr>
                <w:b/>
                <w:sz w:val="22"/>
                <w:szCs w:val="22"/>
              </w:rPr>
              <w:lastRenderedPageBreak/>
              <w:t xml:space="preserve">Zarys International Group </w:t>
            </w:r>
            <w:r>
              <w:rPr>
                <w:b/>
                <w:sz w:val="22"/>
                <w:szCs w:val="22"/>
              </w:rPr>
              <w:t xml:space="preserve">Sp. z o.o. Sp.k. </w:t>
            </w:r>
          </w:p>
          <w:p w14:paraId="24598183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CA4E17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Zabrze</w:t>
            </w:r>
          </w:p>
          <w:p w14:paraId="2422977B" w14:textId="77777777" w:rsidR="003546FC" w:rsidRPr="00211A34" w:rsidRDefault="003546FC" w:rsidP="00CB5A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A047B1">
              <w:rPr>
                <w:sz w:val="22"/>
                <w:szCs w:val="22"/>
              </w:rPr>
              <w:t>Pakiet 5- Plastry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E1A1C54" w14:textId="77777777" w:rsidR="003546FC" w:rsidRPr="00D26ED6" w:rsidRDefault="003546FC" w:rsidP="00CB5A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BDA9C5" w14:textId="77777777" w:rsidR="003546FC" w:rsidRDefault="003546FC" w:rsidP="00CB5A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047B1">
              <w:t>Najkorzystniejsza oferta spełniająca wymogi Zamawiającego.</w:t>
            </w:r>
          </w:p>
        </w:tc>
      </w:tr>
      <w:tr w:rsidR="003546FC" w14:paraId="3B6F66D6" w14:textId="77777777" w:rsidTr="00CB5AEA">
        <w:trPr>
          <w:cantSplit/>
        </w:trPr>
        <w:tc>
          <w:tcPr>
            <w:tcW w:w="9923" w:type="dxa"/>
          </w:tcPr>
          <w:p w14:paraId="6B4489C0" w14:textId="77777777" w:rsidR="003546FC" w:rsidRPr="00D26ED6" w:rsidRDefault="003546FC" w:rsidP="00CB5A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7B1">
              <w:rPr>
                <w:b/>
                <w:sz w:val="22"/>
                <w:szCs w:val="22"/>
              </w:rPr>
              <w:t>3M Poland Sp. z o.o.</w:t>
            </w:r>
          </w:p>
          <w:p w14:paraId="3F6575AC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Kajetany, Al. Katowicka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60291E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Nadarzyn</w:t>
            </w:r>
          </w:p>
          <w:p w14:paraId="2E163160" w14:textId="77777777" w:rsidR="003546FC" w:rsidRPr="00211A34" w:rsidRDefault="003546FC" w:rsidP="00CB5A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A047B1">
              <w:rPr>
                <w:sz w:val="22"/>
                <w:szCs w:val="22"/>
              </w:rPr>
              <w:t>Pakiet 6- Opatrunki do kateterów i wkłuć centralnych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7102AC" w14:textId="77777777" w:rsidR="003546FC" w:rsidRPr="00D26ED6" w:rsidRDefault="003546FC" w:rsidP="00CB5A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804F50" w14:textId="77777777" w:rsidR="003546FC" w:rsidRDefault="003546FC" w:rsidP="00CB5A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047B1">
              <w:t>Najkorzystniejsza oferta spełniająca wymogi Zamawiającego.</w:t>
            </w:r>
          </w:p>
        </w:tc>
      </w:tr>
      <w:tr w:rsidR="003546FC" w14:paraId="5F7CA657" w14:textId="77777777" w:rsidTr="00CB5AEA">
        <w:trPr>
          <w:cantSplit/>
        </w:trPr>
        <w:tc>
          <w:tcPr>
            <w:tcW w:w="9923" w:type="dxa"/>
          </w:tcPr>
          <w:p w14:paraId="3BC8F11D" w14:textId="77777777" w:rsidR="003546FC" w:rsidRPr="00D26ED6" w:rsidRDefault="003546FC" w:rsidP="00CB5A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7B1">
              <w:rPr>
                <w:b/>
                <w:sz w:val="22"/>
                <w:szCs w:val="22"/>
              </w:rPr>
              <w:t>Paul Hartmann Polska Sp. z o.o.</w:t>
            </w:r>
          </w:p>
          <w:p w14:paraId="26D6C96B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F9C638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Pabianice</w:t>
            </w:r>
          </w:p>
          <w:p w14:paraId="41361C99" w14:textId="77777777" w:rsidR="003546FC" w:rsidRPr="00211A34" w:rsidRDefault="003546FC" w:rsidP="00CB5A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A047B1">
              <w:rPr>
                <w:sz w:val="22"/>
                <w:szCs w:val="22"/>
              </w:rPr>
              <w:t>Pakiet 7- Opatrunki jałowe na rany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3F3F3A5" w14:textId="77777777" w:rsidR="003546FC" w:rsidRPr="00D26ED6" w:rsidRDefault="003546FC" w:rsidP="00CB5A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D6E784" w14:textId="77777777" w:rsidR="003546FC" w:rsidRDefault="003546FC" w:rsidP="00CB5A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047B1">
              <w:t>Najkorzystniejsza oferta spełniająca wymogi Zamawiającego.</w:t>
            </w:r>
          </w:p>
        </w:tc>
      </w:tr>
      <w:tr w:rsidR="003546FC" w14:paraId="02FBB5D7" w14:textId="77777777" w:rsidTr="00CB5AEA">
        <w:trPr>
          <w:cantSplit/>
        </w:trPr>
        <w:tc>
          <w:tcPr>
            <w:tcW w:w="9923" w:type="dxa"/>
          </w:tcPr>
          <w:p w14:paraId="4C064D51" w14:textId="77777777" w:rsidR="003546FC" w:rsidRPr="00D26ED6" w:rsidRDefault="003546FC" w:rsidP="00CB5A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7B1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 xml:space="preserve">Sp. z o.o. Sp.k. </w:t>
            </w:r>
          </w:p>
          <w:p w14:paraId="28D103FA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9268B5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Zabrze</w:t>
            </w:r>
          </w:p>
          <w:p w14:paraId="0CC7CE42" w14:textId="77777777" w:rsidR="003546FC" w:rsidRPr="00211A34" w:rsidRDefault="003546FC" w:rsidP="00CB5A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A047B1">
              <w:rPr>
                <w:sz w:val="22"/>
                <w:szCs w:val="22"/>
              </w:rPr>
              <w:t>Pakiet 8- Elastyczna siatka opatrunkowa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408008" w14:textId="77777777" w:rsidR="003546FC" w:rsidRPr="00D26ED6" w:rsidRDefault="003546FC" w:rsidP="00CB5A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7CACBE" w14:textId="77777777" w:rsidR="003546FC" w:rsidRDefault="003546FC" w:rsidP="00CB5A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047B1">
              <w:t>Najkorzystniejsza oferta spełniająca wymogi Zamawiającego.</w:t>
            </w:r>
          </w:p>
        </w:tc>
      </w:tr>
      <w:tr w:rsidR="003546FC" w14:paraId="7C35C137" w14:textId="77777777" w:rsidTr="00CB5AEA">
        <w:trPr>
          <w:cantSplit/>
        </w:trPr>
        <w:tc>
          <w:tcPr>
            <w:tcW w:w="9923" w:type="dxa"/>
          </w:tcPr>
          <w:p w14:paraId="0D7BB128" w14:textId="77777777" w:rsidR="003546FC" w:rsidRPr="00D26ED6" w:rsidRDefault="003546FC" w:rsidP="00CB5A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7B1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 xml:space="preserve">Sp. z o.o. Sp.k. </w:t>
            </w:r>
          </w:p>
          <w:p w14:paraId="5D47F9EA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4B6132" w14:textId="77777777" w:rsidR="003546FC" w:rsidRPr="009F0E5C" w:rsidRDefault="003546FC" w:rsidP="00CB5AEA">
            <w:pPr>
              <w:jc w:val="both"/>
              <w:rPr>
                <w:bCs/>
                <w:sz w:val="22"/>
                <w:szCs w:val="22"/>
              </w:rPr>
            </w:pPr>
            <w:r w:rsidRPr="00A047B1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47B1">
              <w:rPr>
                <w:bCs/>
                <w:sz w:val="22"/>
                <w:szCs w:val="22"/>
              </w:rPr>
              <w:t>Zabrze</w:t>
            </w:r>
          </w:p>
          <w:p w14:paraId="0CA0754A" w14:textId="2D50A991" w:rsidR="003546FC" w:rsidRPr="00211A34" w:rsidRDefault="003546FC" w:rsidP="00CB5A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>
              <w:rPr>
                <w:sz w:val="22"/>
                <w:szCs w:val="22"/>
              </w:rPr>
              <w:t xml:space="preserve"> </w:t>
            </w:r>
            <w:r w:rsidRPr="00A047B1">
              <w:rPr>
                <w:sz w:val="22"/>
                <w:szCs w:val="22"/>
              </w:rPr>
              <w:t>Pakiet 10- Plaster poiniekcyjny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2C0467E" w14:textId="77777777" w:rsidR="003546FC" w:rsidRPr="00D26ED6" w:rsidRDefault="003546FC" w:rsidP="00CB5A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5D0280" w14:textId="77777777" w:rsidR="003546FC" w:rsidRDefault="003546FC" w:rsidP="00CB5A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047B1">
              <w:t>Najkorzystniejsza oferta spełniająca wymogi Zamawiającego.</w:t>
            </w:r>
          </w:p>
        </w:tc>
      </w:tr>
    </w:tbl>
    <w:p w14:paraId="0F28AC87" w14:textId="65746AA4" w:rsidR="008642B3" w:rsidRDefault="00915B9E" w:rsidP="003546F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5245"/>
        <w:gridCol w:w="1843"/>
        <w:gridCol w:w="992"/>
      </w:tblGrid>
      <w:tr w:rsidR="003546FC" w:rsidRPr="00834EF4" w14:paraId="2C5861E1" w14:textId="77777777" w:rsidTr="00CB5AEA">
        <w:tc>
          <w:tcPr>
            <w:tcW w:w="1843" w:type="dxa"/>
            <w:shd w:val="clear" w:color="auto" w:fill="F3F3F3"/>
          </w:tcPr>
          <w:p w14:paraId="48BE6459" w14:textId="77777777" w:rsidR="003546FC" w:rsidRPr="00211A34" w:rsidRDefault="003546FC" w:rsidP="00CB5A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5245" w:type="dxa"/>
            <w:shd w:val="clear" w:color="auto" w:fill="F3F3F3"/>
          </w:tcPr>
          <w:p w14:paraId="4B1C84B2" w14:textId="77777777" w:rsidR="003546FC" w:rsidRPr="00211A34" w:rsidRDefault="003546FC" w:rsidP="00CB5A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201B7CC1" w14:textId="77777777" w:rsidR="003546FC" w:rsidRPr="00211A34" w:rsidRDefault="003546FC" w:rsidP="00CB5A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2" w:type="dxa"/>
            <w:shd w:val="clear" w:color="auto" w:fill="F3F3F3"/>
          </w:tcPr>
          <w:p w14:paraId="598DB4A7" w14:textId="77777777" w:rsidR="003546FC" w:rsidRPr="00211A34" w:rsidRDefault="003546FC" w:rsidP="00CB5A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546FC" w:rsidRPr="00834EF4" w14:paraId="5F6B95A3" w14:textId="77777777" w:rsidTr="00CB5AEA">
        <w:tc>
          <w:tcPr>
            <w:tcW w:w="1843" w:type="dxa"/>
            <w:shd w:val="clear" w:color="auto" w:fill="auto"/>
          </w:tcPr>
          <w:p w14:paraId="55AFCE34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Pakiet 1- Pakiety zabiegowe jałowe</w:t>
            </w:r>
          </w:p>
        </w:tc>
        <w:tc>
          <w:tcPr>
            <w:tcW w:w="5245" w:type="dxa"/>
            <w:shd w:val="clear" w:color="auto" w:fill="auto"/>
          </w:tcPr>
          <w:p w14:paraId="54867615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877EBB">
              <w:rPr>
                <w:b/>
                <w:bCs/>
                <w:sz w:val="20"/>
                <w:szCs w:val="20"/>
              </w:rPr>
              <w:t xml:space="preserve">Konsorcjum: Citonet- Kraków Sp. z o.o.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877EBB">
              <w:rPr>
                <w:b/>
                <w:bCs/>
                <w:sz w:val="20"/>
                <w:szCs w:val="20"/>
              </w:rPr>
              <w:t>i Toruńskie Zakłady Materiałów Opatrunkowych S.A.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877EBB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20/26</w:t>
            </w:r>
          </w:p>
          <w:p w14:paraId="456CF1A0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14:paraId="7F7E5379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554CAF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500,00</w:t>
            </w:r>
          </w:p>
        </w:tc>
      </w:tr>
      <w:tr w:rsidR="003546FC" w:rsidRPr="00834EF4" w14:paraId="291D5372" w14:textId="77777777" w:rsidTr="00CB5AEA">
        <w:tc>
          <w:tcPr>
            <w:tcW w:w="1843" w:type="dxa"/>
            <w:shd w:val="clear" w:color="auto" w:fill="auto"/>
          </w:tcPr>
          <w:p w14:paraId="3D5873AB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Pakiet 2- Kompresy jałowe</w:t>
            </w:r>
          </w:p>
        </w:tc>
        <w:tc>
          <w:tcPr>
            <w:tcW w:w="5245" w:type="dxa"/>
            <w:shd w:val="clear" w:color="auto" w:fill="auto"/>
          </w:tcPr>
          <w:p w14:paraId="055A3EB7" w14:textId="77777777" w:rsidR="003546FC" w:rsidRDefault="003546FC" w:rsidP="00CB5AEA">
            <w:pPr>
              <w:rPr>
                <w:b/>
                <w:bCs/>
                <w:sz w:val="20"/>
                <w:szCs w:val="20"/>
              </w:rPr>
            </w:pPr>
            <w:r w:rsidRPr="00877EBB">
              <w:rPr>
                <w:b/>
                <w:bCs/>
                <w:sz w:val="20"/>
                <w:szCs w:val="20"/>
              </w:rPr>
              <w:t xml:space="preserve">Konsorcjum: Citonet- Kraków Sp. z o.o. i Toruńskie </w:t>
            </w:r>
            <w:r>
              <w:rPr>
                <w:b/>
                <w:bCs/>
                <w:sz w:val="20"/>
                <w:szCs w:val="20"/>
              </w:rPr>
              <w:br/>
              <w:t xml:space="preserve">i </w:t>
            </w:r>
            <w:r w:rsidRPr="00877EBB">
              <w:rPr>
                <w:b/>
                <w:bCs/>
                <w:sz w:val="20"/>
                <w:szCs w:val="20"/>
              </w:rPr>
              <w:t>Zakłady Materiałów Opatrunkowych S.A.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7224B2EB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A047B1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20/26</w:t>
            </w:r>
          </w:p>
          <w:p w14:paraId="04F0C34E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14:paraId="23814A66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0FF456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500,00</w:t>
            </w:r>
          </w:p>
        </w:tc>
      </w:tr>
      <w:tr w:rsidR="003546FC" w:rsidRPr="00834EF4" w14:paraId="54A9AF1F" w14:textId="77777777" w:rsidTr="00CB5AEA">
        <w:tc>
          <w:tcPr>
            <w:tcW w:w="1843" w:type="dxa"/>
            <w:shd w:val="clear" w:color="auto" w:fill="auto"/>
          </w:tcPr>
          <w:p w14:paraId="65170BD6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Pakiet 2- Kompresy jałowe</w:t>
            </w:r>
          </w:p>
        </w:tc>
        <w:tc>
          <w:tcPr>
            <w:tcW w:w="5245" w:type="dxa"/>
            <w:shd w:val="clear" w:color="auto" w:fill="auto"/>
          </w:tcPr>
          <w:p w14:paraId="402DFF43" w14:textId="77777777" w:rsidR="003546FC" w:rsidRPr="00211A34" w:rsidRDefault="003546FC" w:rsidP="00CB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7B1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3FA6841B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18</w:t>
            </w:r>
          </w:p>
          <w:p w14:paraId="7226E6AF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596CB079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- 484.05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BAF730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484,05</w:t>
            </w:r>
          </w:p>
        </w:tc>
      </w:tr>
      <w:tr w:rsidR="003546FC" w:rsidRPr="00834EF4" w14:paraId="18A1A0FE" w14:textId="77777777" w:rsidTr="00CB5AEA">
        <w:tc>
          <w:tcPr>
            <w:tcW w:w="1843" w:type="dxa"/>
            <w:shd w:val="clear" w:color="auto" w:fill="auto"/>
          </w:tcPr>
          <w:p w14:paraId="0CB02B6E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7B1">
              <w:rPr>
                <w:sz w:val="20"/>
                <w:szCs w:val="20"/>
              </w:rPr>
              <w:t xml:space="preserve">Pakiet 2- </w:t>
            </w:r>
            <w:r w:rsidRPr="00A047B1">
              <w:rPr>
                <w:sz w:val="20"/>
                <w:szCs w:val="20"/>
              </w:rPr>
              <w:lastRenderedPageBreak/>
              <w:t>Kompresy jałowe</w:t>
            </w:r>
          </w:p>
        </w:tc>
        <w:tc>
          <w:tcPr>
            <w:tcW w:w="5245" w:type="dxa"/>
            <w:shd w:val="clear" w:color="auto" w:fill="auto"/>
          </w:tcPr>
          <w:p w14:paraId="5D7ED567" w14:textId="77777777" w:rsidR="003546FC" w:rsidRPr="00211A34" w:rsidRDefault="003546FC" w:rsidP="00CB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7B1">
              <w:rPr>
                <w:b/>
                <w:bCs/>
                <w:sz w:val="20"/>
                <w:szCs w:val="20"/>
              </w:rPr>
              <w:lastRenderedPageBreak/>
              <w:t>Paul Hartmann Polska Sp. z o.o.</w:t>
            </w:r>
          </w:p>
          <w:p w14:paraId="65CDC454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lastRenderedPageBreak/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17</w:t>
            </w:r>
          </w:p>
          <w:p w14:paraId="21F1CAA5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Pabianice</w:t>
            </w:r>
          </w:p>
        </w:tc>
        <w:tc>
          <w:tcPr>
            <w:tcW w:w="1843" w:type="dxa"/>
            <w:shd w:val="clear" w:color="auto" w:fill="auto"/>
          </w:tcPr>
          <w:p w14:paraId="53F7E6A5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lastRenderedPageBreak/>
              <w:t>1 - Cena - 448.10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582573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448,10</w:t>
            </w:r>
          </w:p>
        </w:tc>
      </w:tr>
      <w:tr w:rsidR="003546FC" w:rsidRPr="00834EF4" w14:paraId="0A48BF61" w14:textId="77777777" w:rsidTr="00CB5AEA">
        <w:tc>
          <w:tcPr>
            <w:tcW w:w="1843" w:type="dxa"/>
            <w:shd w:val="clear" w:color="auto" w:fill="auto"/>
          </w:tcPr>
          <w:p w14:paraId="0BA9FF8D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7B1">
              <w:rPr>
                <w:sz w:val="20"/>
                <w:szCs w:val="20"/>
              </w:rPr>
              <w:t>Pakiet 4- Serweta do porodu</w:t>
            </w:r>
          </w:p>
        </w:tc>
        <w:tc>
          <w:tcPr>
            <w:tcW w:w="5245" w:type="dxa"/>
            <w:shd w:val="clear" w:color="auto" w:fill="auto"/>
          </w:tcPr>
          <w:p w14:paraId="13BD7E72" w14:textId="77777777" w:rsidR="003546FC" w:rsidRDefault="003546FC" w:rsidP="00CB5AEA">
            <w:pPr>
              <w:rPr>
                <w:b/>
                <w:bCs/>
                <w:sz w:val="20"/>
                <w:szCs w:val="20"/>
              </w:rPr>
            </w:pPr>
            <w:r w:rsidRPr="00877EBB">
              <w:rPr>
                <w:b/>
                <w:bCs/>
                <w:sz w:val="20"/>
                <w:szCs w:val="20"/>
              </w:rPr>
              <w:t xml:space="preserve">Konsorcjum: Citonet- Kraków Sp. z o.o.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877EBB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14:paraId="67A8940F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20/26</w:t>
            </w:r>
          </w:p>
          <w:p w14:paraId="4944E994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14:paraId="73C19C58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97C40B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500,00</w:t>
            </w:r>
          </w:p>
        </w:tc>
      </w:tr>
      <w:tr w:rsidR="003546FC" w:rsidRPr="00834EF4" w14:paraId="31503575" w14:textId="77777777" w:rsidTr="00CB5AEA">
        <w:tc>
          <w:tcPr>
            <w:tcW w:w="1843" w:type="dxa"/>
            <w:shd w:val="clear" w:color="auto" w:fill="auto"/>
          </w:tcPr>
          <w:p w14:paraId="23E29680" w14:textId="77777777" w:rsidR="003546FC" w:rsidRPr="002F5ADB" w:rsidRDefault="003546FC" w:rsidP="00CB5AEA">
            <w:pPr>
              <w:spacing w:before="40" w:after="40"/>
              <w:rPr>
                <w:i/>
                <w:iCs/>
                <w:sz w:val="20"/>
                <w:szCs w:val="20"/>
                <w:u w:val="single"/>
              </w:rPr>
            </w:pPr>
          </w:p>
          <w:p w14:paraId="46B4710F" w14:textId="77777777" w:rsidR="003546FC" w:rsidRPr="002F5ADB" w:rsidRDefault="003546FC" w:rsidP="00CB5AEA">
            <w:pPr>
              <w:spacing w:before="40" w:after="40"/>
              <w:rPr>
                <w:i/>
                <w:iCs/>
                <w:color w:val="000000"/>
                <w:sz w:val="20"/>
                <w:szCs w:val="20"/>
                <w:u w:val="single"/>
              </w:rPr>
            </w:pPr>
            <w:r w:rsidRPr="002F5ADB">
              <w:rPr>
                <w:i/>
                <w:iCs/>
                <w:sz w:val="20"/>
                <w:szCs w:val="20"/>
                <w:u w:val="single"/>
              </w:rPr>
              <w:t>4 - Pakiet 4- Serweta do porodu</w:t>
            </w:r>
          </w:p>
        </w:tc>
        <w:tc>
          <w:tcPr>
            <w:tcW w:w="5245" w:type="dxa"/>
            <w:shd w:val="clear" w:color="auto" w:fill="auto"/>
          </w:tcPr>
          <w:p w14:paraId="13622E02" w14:textId="77777777" w:rsidR="003546FC" w:rsidRPr="002F5ADB" w:rsidRDefault="003546FC" w:rsidP="00CB5AEA">
            <w:pPr>
              <w:spacing w:before="40" w:after="4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2F5ADB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Zarys International Group Sp. z o.o. Sp. k. </w:t>
            </w:r>
          </w:p>
          <w:p w14:paraId="388BC93C" w14:textId="77777777" w:rsidR="003546FC" w:rsidRPr="002F5ADB" w:rsidRDefault="003546FC" w:rsidP="00CB5AEA">
            <w:pPr>
              <w:rPr>
                <w:i/>
                <w:iCs/>
                <w:sz w:val="20"/>
                <w:szCs w:val="20"/>
                <w:u w:val="single"/>
              </w:rPr>
            </w:pPr>
            <w:r w:rsidRPr="002F5ADB">
              <w:rPr>
                <w:i/>
                <w:iCs/>
                <w:sz w:val="20"/>
                <w:szCs w:val="20"/>
                <w:u w:val="single"/>
              </w:rPr>
              <w:t>ul. Pod Borem 18</w:t>
            </w:r>
          </w:p>
          <w:p w14:paraId="65B3D9B6" w14:textId="77777777" w:rsidR="003546FC" w:rsidRPr="002F5ADB" w:rsidRDefault="003546FC" w:rsidP="00CB5AEA">
            <w:pPr>
              <w:spacing w:after="40"/>
              <w:rPr>
                <w:i/>
                <w:iCs/>
                <w:color w:val="000000"/>
                <w:sz w:val="20"/>
                <w:szCs w:val="20"/>
                <w:u w:val="single"/>
              </w:rPr>
            </w:pPr>
            <w:r w:rsidRPr="002F5ADB">
              <w:rPr>
                <w:i/>
                <w:iCs/>
                <w:sz w:val="20"/>
                <w:szCs w:val="20"/>
                <w:u w:val="single"/>
              </w:rPr>
              <w:t>41-808 Zabrze</w:t>
            </w:r>
          </w:p>
        </w:tc>
        <w:tc>
          <w:tcPr>
            <w:tcW w:w="1843" w:type="dxa"/>
            <w:shd w:val="clear" w:color="auto" w:fill="auto"/>
          </w:tcPr>
          <w:p w14:paraId="3FB40FEE" w14:textId="77777777" w:rsidR="003546FC" w:rsidRPr="002F5ADB" w:rsidRDefault="003546FC" w:rsidP="00CB5AEA">
            <w:pPr>
              <w:spacing w:before="40" w:after="40"/>
              <w:rPr>
                <w:i/>
                <w:iCs/>
                <w:sz w:val="20"/>
                <w:szCs w:val="20"/>
                <w:u w:val="single"/>
              </w:rPr>
            </w:pPr>
          </w:p>
          <w:p w14:paraId="79D3FE1D" w14:textId="77777777" w:rsidR="003546FC" w:rsidRPr="002F5ADB" w:rsidRDefault="003546FC" w:rsidP="00CB5AEA">
            <w:pPr>
              <w:spacing w:before="40" w:after="40"/>
              <w:rPr>
                <w:i/>
                <w:iCs/>
                <w:color w:val="000000"/>
                <w:sz w:val="20"/>
                <w:szCs w:val="20"/>
                <w:u w:val="single"/>
              </w:rPr>
            </w:pPr>
            <w:r w:rsidRPr="002F5ADB">
              <w:rPr>
                <w:i/>
                <w:iCs/>
                <w:sz w:val="20"/>
                <w:szCs w:val="20"/>
                <w:u w:val="single"/>
              </w:rPr>
              <w:t>1 - Cena – 477,25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C8AAE0" w14:textId="77777777" w:rsidR="003546FC" w:rsidRPr="002F5ADB" w:rsidRDefault="003546FC" w:rsidP="00CB5AEA">
            <w:pPr>
              <w:rPr>
                <w:i/>
                <w:iCs/>
                <w:sz w:val="20"/>
                <w:szCs w:val="20"/>
                <w:u w:val="single"/>
              </w:rPr>
            </w:pPr>
            <w:r w:rsidRPr="002F5ADB">
              <w:rPr>
                <w:i/>
                <w:iCs/>
                <w:sz w:val="20"/>
                <w:szCs w:val="20"/>
                <w:u w:val="single"/>
              </w:rPr>
              <w:t xml:space="preserve">  477,25</w:t>
            </w:r>
          </w:p>
        </w:tc>
      </w:tr>
      <w:tr w:rsidR="003546FC" w:rsidRPr="00834EF4" w14:paraId="58A15108" w14:textId="77777777" w:rsidTr="00CB5AEA">
        <w:tc>
          <w:tcPr>
            <w:tcW w:w="1843" w:type="dxa"/>
            <w:shd w:val="clear" w:color="auto" w:fill="auto"/>
          </w:tcPr>
          <w:p w14:paraId="6D1F9A6D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7B1">
              <w:rPr>
                <w:sz w:val="20"/>
                <w:szCs w:val="20"/>
              </w:rPr>
              <w:t>Pakiet 5- Plastry</w:t>
            </w:r>
          </w:p>
        </w:tc>
        <w:tc>
          <w:tcPr>
            <w:tcW w:w="5245" w:type="dxa"/>
            <w:shd w:val="clear" w:color="auto" w:fill="auto"/>
          </w:tcPr>
          <w:p w14:paraId="70742807" w14:textId="77777777" w:rsidR="003546FC" w:rsidRPr="00211A34" w:rsidRDefault="003546FC" w:rsidP="00CB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7B1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33308C0E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18</w:t>
            </w:r>
          </w:p>
          <w:p w14:paraId="6879C422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22663E65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746DB3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500,00</w:t>
            </w:r>
          </w:p>
        </w:tc>
      </w:tr>
      <w:tr w:rsidR="003546FC" w:rsidRPr="00834EF4" w14:paraId="10DA102A" w14:textId="77777777" w:rsidTr="00CB5AEA">
        <w:tc>
          <w:tcPr>
            <w:tcW w:w="1843" w:type="dxa"/>
            <w:shd w:val="clear" w:color="auto" w:fill="auto"/>
          </w:tcPr>
          <w:p w14:paraId="3FAE740D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7B1">
              <w:rPr>
                <w:sz w:val="20"/>
                <w:szCs w:val="20"/>
              </w:rPr>
              <w:t>Pakiet 5- Plastry</w:t>
            </w:r>
          </w:p>
        </w:tc>
        <w:tc>
          <w:tcPr>
            <w:tcW w:w="5245" w:type="dxa"/>
            <w:shd w:val="clear" w:color="auto" w:fill="auto"/>
          </w:tcPr>
          <w:p w14:paraId="22A6EFE4" w14:textId="77777777" w:rsidR="003546FC" w:rsidRPr="00211A34" w:rsidRDefault="003546FC" w:rsidP="00CB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7B1">
              <w:rPr>
                <w:b/>
                <w:bCs/>
                <w:sz w:val="20"/>
                <w:szCs w:val="20"/>
              </w:rPr>
              <w:t>3M Poland Sp. z o.o.</w:t>
            </w:r>
          </w:p>
          <w:p w14:paraId="794DB725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Kajetany, 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117</w:t>
            </w:r>
          </w:p>
          <w:p w14:paraId="357804EC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Nadarzyn</w:t>
            </w:r>
          </w:p>
        </w:tc>
        <w:tc>
          <w:tcPr>
            <w:tcW w:w="1843" w:type="dxa"/>
            <w:shd w:val="clear" w:color="auto" w:fill="auto"/>
          </w:tcPr>
          <w:p w14:paraId="58619C96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- 362.65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C111F1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362,65</w:t>
            </w:r>
          </w:p>
        </w:tc>
      </w:tr>
      <w:tr w:rsidR="003546FC" w:rsidRPr="00834EF4" w14:paraId="1887A473" w14:textId="77777777" w:rsidTr="00CB5AEA">
        <w:tc>
          <w:tcPr>
            <w:tcW w:w="1843" w:type="dxa"/>
            <w:shd w:val="clear" w:color="auto" w:fill="auto"/>
          </w:tcPr>
          <w:p w14:paraId="18AAC4EC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7B1">
              <w:rPr>
                <w:sz w:val="20"/>
                <w:szCs w:val="20"/>
              </w:rPr>
              <w:t>Pakiet 6- Opatrunki do kateterów i wkł</w:t>
            </w:r>
            <w:r>
              <w:rPr>
                <w:sz w:val="20"/>
                <w:szCs w:val="20"/>
              </w:rPr>
              <w:t>u</w:t>
            </w:r>
            <w:r w:rsidRPr="00A047B1">
              <w:rPr>
                <w:sz w:val="20"/>
                <w:szCs w:val="20"/>
              </w:rPr>
              <w:t>ć centralnych</w:t>
            </w:r>
          </w:p>
        </w:tc>
        <w:tc>
          <w:tcPr>
            <w:tcW w:w="5245" w:type="dxa"/>
            <w:shd w:val="clear" w:color="auto" w:fill="auto"/>
          </w:tcPr>
          <w:p w14:paraId="6A5144E8" w14:textId="77777777" w:rsidR="003546FC" w:rsidRPr="00211A34" w:rsidRDefault="003546FC" w:rsidP="00CB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7B1">
              <w:rPr>
                <w:b/>
                <w:bCs/>
                <w:sz w:val="20"/>
                <w:szCs w:val="20"/>
              </w:rPr>
              <w:t>3M Poland Sp. z o.o.</w:t>
            </w:r>
          </w:p>
          <w:p w14:paraId="4ACD7ACE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Kajetany, 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117</w:t>
            </w:r>
          </w:p>
          <w:p w14:paraId="47ED1AB6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Nadarzyn</w:t>
            </w:r>
          </w:p>
        </w:tc>
        <w:tc>
          <w:tcPr>
            <w:tcW w:w="1843" w:type="dxa"/>
            <w:shd w:val="clear" w:color="auto" w:fill="auto"/>
          </w:tcPr>
          <w:p w14:paraId="6E2684D7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C32C4F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500,00</w:t>
            </w:r>
          </w:p>
        </w:tc>
      </w:tr>
      <w:tr w:rsidR="003546FC" w:rsidRPr="00834EF4" w14:paraId="6FB2F71A" w14:textId="77777777" w:rsidTr="00CB5AEA">
        <w:tc>
          <w:tcPr>
            <w:tcW w:w="1843" w:type="dxa"/>
            <w:shd w:val="clear" w:color="auto" w:fill="auto"/>
          </w:tcPr>
          <w:p w14:paraId="26BC89C6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7B1">
              <w:rPr>
                <w:sz w:val="20"/>
                <w:szCs w:val="20"/>
              </w:rPr>
              <w:t>Pakiet 7- Opatrunki jałowe na rany</w:t>
            </w:r>
          </w:p>
        </w:tc>
        <w:tc>
          <w:tcPr>
            <w:tcW w:w="5245" w:type="dxa"/>
            <w:shd w:val="clear" w:color="auto" w:fill="auto"/>
          </w:tcPr>
          <w:p w14:paraId="29FE3B09" w14:textId="77777777" w:rsidR="003546FC" w:rsidRPr="00211A34" w:rsidRDefault="003546FC" w:rsidP="00CB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7B1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192B9466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17</w:t>
            </w:r>
          </w:p>
          <w:p w14:paraId="37E8D583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Pabianice</w:t>
            </w:r>
          </w:p>
        </w:tc>
        <w:tc>
          <w:tcPr>
            <w:tcW w:w="1843" w:type="dxa"/>
            <w:shd w:val="clear" w:color="auto" w:fill="auto"/>
          </w:tcPr>
          <w:p w14:paraId="7A53CEDD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33F10A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500,00</w:t>
            </w:r>
          </w:p>
        </w:tc>
      </w:tr>
      <w:tr w:rsidR="003546FC" w:rsidRPr="00834EF4" w14:paraId="314F6453" w14:textId="77777777" w:rsidTr="00CB5AEA">
        <w:tc>
          <w:tcPr>
            <w:tcW w:w="1843" w:type="dxa"/>
            <w:shd w:val="clear" w:color="auto" w:fill="auto"/>
          </w:tcPr>
          <w:p w14:paraId="3FBEA4FE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7B1">
              <w:rPr>
                <w:sz w:val="20"/>
                <w:szCs w:val="20"/>
              </w:rPr>
              <w:t>Pakiet 8- Elastyczna siatka opatrunkowa</w:t>
            </w:r>
          </w:p>
        </w:tc>
        <w:tc>
          <w:tcPr>
            <w:tcW w:w="5245" w:type="dxa"/>
            <w:shd w:val="clear" w:color="auto" w:fill="auto"/>
          </w:tcPr>
          <w:p w14:paraId="0FCC8A8E" w14:textId="77777777" w:rsidR="003546FC" w:rsidRPr="00211A34" w:rsidRDefault="003546FC" w:rsidP="00CB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7B1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34EC1ABD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18</w:t>
            </w:r>
          </w:p>
          <w:p w14:paraId="60CAA47E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59155BD3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7096A1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500,00</w:t>
            </w:r>
          </w:p>
        </w:tc>
      </w:tr>
      <w:tr w:rsidR="003546FC" w:rsidRPr="00834EF4" w14:paraId="403D9DFA" w14:textId="77777777" w:rsidTr="00CB5AEA">
        <w:tc>
          <w:tcPr>
            <w:tcW w:w="1843" w:type="dxa"/>
            <w:shd w:val="clear" w:color="auto" w:fill="auto"/>
          </w:tcPr>
          <w:p w14:paraId="4DC882B8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047B1">
              <w:rPr>
                <w:sz w:val="20"/>
                <w:szCs w:val="20"/>
              </w:rPr>
              <w:t>Pakiet 10- Plaster poiniekcyjny</w:t>
            </w:r>
          </w:p>
        </w:tc>
        <w:tc>
          <w:tcPr>
            <w:tcW w:w="5245" w:type="dxa"/>
            <w:shd w:val="clear" w:color="auto" w:fill="auto"/>
          </w:tcPr>
          <w:p w14:paraId="204B9A06" w14:textId="77777777" w:rsidR="003546FC" w:rsidRPr="00211A34" w:rsidRDefault="003546FC" w:rsidP="00CB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047B1">
              <w:rPr>
                <w:b/>
                <w:bCs/>
                <w:sz w:val="20"/>
                <w:szCs w:val="20"/>
              </w:rPr>
              <w:t xml:space="preserve">Zarys International Group </w:t>
            </w:r>
            <w:r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0F608F1B" w14:textId="77777777" w:rsidR="003546FC" w:rsidRPr="00211A34" w:rsidRDefault="003546FC" w:rsidP="00CB5AEA">
            <w:pPr>
              <w:rPr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18</w:t>
            </w:r>
          </w:p>
          <w:p w14:paraId="065EB7C2" w14:textId="77777777" w:rsidR="003546FC" w:rsidRPr="00211A34" w:rsidRDefault="003546FC" w:rsidP="00CB5AEA">
            <w:pPr>
              <w:spacing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047B1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7ABC42BF" w14:textId="77777777" w:rsidR="003546FC" w:rsidRPr="00211A34" w:rsidRDefault="003546FC" w:rsidP="00CB5A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599F36" w14:textId="77777777" w:rsidR="003546FC" w:rsidRPr="00211A34" w:rsidRDefault="003546FC" w:rsidP="00CB5AEA">
            <w:pPr>
              <w:jc w:val="center"/>
              <w:rPr>
                <w:color w:val="000000"/>
                <w:sz w:val="20"/>
                <w:szCs w:val="20"/>
              </w:rPr>
            </w:pPr>
            <w:r w:rsidRPr="00A047B1">
              <w:rPr>
                <w:sz w:val="20"/>
                <w:szCs w:val="20"/>
              </w:rPr>
              <w:t xml:space="preserve">  500,00</w:t>
            </w:r>
          </w:p>
        </w:tc>
      </w:tr>
    </w:tbl>
    <w:p w14:paraId="50BEF4B3" w14:textId="77777777" w:rsidR="003546FC" w:rsidRPr="003546FC" w:rsidRDefault="003546FC" w:rsidP="003546FC">
      <w:pPr>
        <w:spacing w:before="240" w:after="120"/>
        <w:jc w:val="both"/>
        <w:rPr>
          <w:color w:val="000000"/>
          <w:sz w:val="22"/>
          <w:szCs w:val="22"/>
        </w:rPr>
      </w:pPr>
    </w:p>
    <w:sectPr w:rsidR="003546FC" w:rsidRPr="003546FC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383E7" w14:textId="77777777" w:rsidR="00563592" w:rsidRDefault="00563592">
      <w:r>
        <w:separator/>
      </w:r>
    </w:p>
  </w:endnote>
  <w:endnote w:type="continuationSeparator" w:id="0">
    <w:p w14:paraId="7B6F554E" w14:textId="77777777" w:rsidR="00563592" w:rsidRDefault="00563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0998E" w14:textId="4536FC1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BD708" w14:textId="77777777" w:rsidR="00563592" w:rsidRDefault="00563592">
      <w:r>
        <w:separator/>
      </w:r>
    </w:p>
  </w:footnote>
  <w:footnote w:type="continuationSeparator" w:id="0">
    <w:p w14:paraId="417FD1E8" w14:textId="77777777" w:rsidR="00563592" w:rsidRDefault="005635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592"/>
    <w:rsid w:val="00022322"/>
    <w:rsid w:val="00031843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546F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3592"/>
    <w:rsid w:val="00563F10"/>
    <w:rsid w:val="00596EA3"/>
    <w:rsid w:val="00596FD7"/>
    <w:rsid w:val="005E5BFF"/>
    <w:rsid w:val="00607F9B"/>
    <w:rsid w:val="0063153D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40A70"/>
  <w15:chartTrackingRefBased/>
  <w15:docId w15:val="{22438C7D-314E-4A86-BFAD-B5DA64859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676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1899-12-31T23:00:00Z</cp:lastPrinted>
  <dcterms:created xsi:type="dcterms:W3CDTF">2022-07-07T08:21:00Z</dcterms:created>
  <dcterms:modified xsi:type="dcterms:W3CDTF">2022-07-08T11:47:00Z</dcterms:modified>
</cp:coreProperties>
</file>