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45ECB" w14:textId="77777777" w:rsidR="00FB7F50" w:rsidRPr="002245BE" w:rsidRDefault="0095677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5677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56773">
        <w:rPr>
          <w:sz w:val="22"/>
          <w:szCs w:val="22"/>
        </w:rPr>
        <w:t>2022-07-05</w:t>
      </w:r>
    </w:p>
    <w:p w14:paraId="0BD9AF9B" w14:textId="77777777" w:rsidR="0009764A" w:rsidRDefault="00956773" w:rsidP="00FB7F50">
      <w:pPr>
        <w:spacing w:after="40"/>
        <w:rPr>
          <w:b/>
          <w:bCs/>
          <w:sz w:val="22"/>
          <w:szCs w:val="22"/>
        </w:rPr>
      </w:pPr>
      <w:r w:rsidRPr="00956773">
        <w:rPr>
          <w:b/>
          <w:bCs/>
          <w:sz w:val="22"/>
          <w:szCs w:val="22"/>
        </w:rPr>
        <w:t xml:space="preserve">Szpital Specjalistyczny im. Stefana Żeromskiego </w:t>
      </w:r>
    </w:p>
    <w:p w14:paraId="61B44E7E" w14:textId="77777777" w:rsidR="0009764A" w:rsidRDefault="00956773" w:rsidP="00FB7F50">
      <w:pPr>
        <w:spacing w:after="40"/>
        <w:rPr>
          <w:b/>
          <w:bCs/>
          <w:sz w:val="22"/>
          <w:szCs w:val="22"/>
        </w:rPr>
      </w:pPr>
      <w:r w:rsidRPr="00956773">
        <w:rPr>
          <w:b/>
          <w:bCs/>
          <w:sz w:val="22"/>
          <w:szCs w:val="22"/>
        </w:rPr>
        <w:t xml:space="preserve">SP ZOZ w Krakowie </w:t>
      </w:r>
    </w:p>
    <w:p w14:paraId="578D8C96" w14:textId="3932820F" w:rsidR="00FB7F50" w:rsidRPr="002245BE" w:rsidRDefault="00956773" w:rsidP="00FB7F50">
      <w:pPr>
        <w:spacing w:after="40"/>
        <w:rPr>
          <w:b/>
          <w:bCs/>
          <w:sz w:val="22"/>
          <w:szCs w:val="22"/>
        </w:rPr>
      </w:pPr>
      <w:r w:rsidRPr="00956773">
        <w:rPr>
          <w:b/>
          <w:bCs/>
          <w:sz w:val="22"/>
          <w:szCs w:val="22"/>
        </w:rPr>
        <w:t>Sekcja Zamówień Publicznych</w:t>
      </w:r>
    </w:p>
    <w:p w14:paraId="6C5736EC" w14:textId="77777777" w:rsidR="00FB7F50" w:rsidRPr="002245BE" w:rsidRDefault="00956773" w:rsidP="00FB7F50">
      <w:pPr>
        <w:rPr>
          <w:sz w:val="22"/>
          <w:szCs w:val="22"/>
        </w:rPr>
      </w:pPr>
      <w:r w:rsidRPr="0095677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956773">
        <w:rPr>
          <w:sz w:val="22"/>
          <w:szCs w:val="22"/>
        </w:rPr>
        <w:t>66</w:t>
      </w:r>
    </w:p>
    <w:p w14:paraId="68E2F32B" w14:textId="77777777" w:rsidR="00FB7F50" w:rsidRPr="002245BE" w:rsidRDefault="00956773" w:rsidP="00FB7F50">
      <w:pPr>
        <w:rPr>
          <w:sz w:val="22"/>
          <w:szCs w:val="22"/>
        </w:rPr>
      </w:pPr>
      <w:r w:rsidRPr="0095677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956773">
        <w:rPr>
          <w:sz w:val="22"/>
          <w:szCs w:val="22"/>
        </w:rPr>
        <w:t>Kraków</w:t>
      </w:r>
    </w:p>
    <w:p w14:paraId="05F3E6D9" w14:textId="24FFC6C0" w:rsidR="00FB7F50" w:rsidRPr="002245BE" w:rsidRDefault="0009764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SZP.271. </w:t>
      </w:r>
      <w:r w:rsidR="005E2493">
        <w:rPr>
          <w:bCs/>
          <w:sz w:val="18"/>
          <w:szCs w:val="18"/>
        </w:rPr>
        <w:t>401</w:t>
      </w:r>
      <w:r>
        <w:rPr>
          <w:bCs/>
          <w:sz w:val="18"/>
          <w:szCs w:val="18"/>
        </w:rPr>
        <w:t>/3/2022</w:t>
      </w:r>
    </w:p>
    <w:p w14:paraId="78EBD35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17BFD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56773" w:rsidRPr="00607F9B" w14:paraId="104D6067" w14:textId="77777777" w:rsidTr="00B45828">
        <w:trPr>
          <w:trHeight w:val="638"/>
        </w:trPr>
        <w:tc>
          <w:tcPr>
            <w:tcW w:w="959" w:type="dxa"/>
            <w:shd w:val="clear" w:color="auto" w:fill="auto"/>
          </w:tcPr>
          <w:p w14:paraId="4C288CE0" w14:textId="77777777" w:rsidR="00956773" w:rsidRPr="00607F9B" w:rsidRDefault="00956773" w:rsidP="00B458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B1566D" w14:textId="77777777" w:rsidR="00956773" w:rsidRPr="00607F9B" w:rsidRDefault="00956773" w:rsidP="00B458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677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6773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956773">
              <w:rPr>
                <w:b/>
                <w:bCs/>
                <w:sz w:val="22"/>
                <w:szCs w:val="22"/>
              </w:rPr>
              <w:t xml:space="preserve"> i dostawa implantów i wszczepów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6773">
              <w:rPr>
                <w:b/>
                <w:sz w:val="22"/>
                <w:szCs w:val="22"/>
              </w:rPr>
              <w:t>ZP/3/2022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7809D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56773" w:rsidRPr="00956773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56773" w:rsidRPr="00956773">
        <w:rPr>
          <w:sz w:val="22"/>
          <w:szCs w:val="22"/>
        </w:rPr>
        <w:t>(</w:t>
      </w:r>
      <w:proofErr w:type="spellStart"/>
      <w:r w:rsidR="00956773" w:rsidRPr="00956773">
        <w:rPr>
          <w:sz w:val="22"/>
          <w:szCs w:val="22"/>
        </w:rPr>
        <w:t>t.j</w:t>
      </w:r>
      <w:proofErr w:type="spellEnd"/>
      <w:r w:rsidR="00956773" w:rsidRPr="00956773">
        <w:rPr>
          <w:sz w:val="22"/>
          <w:szCs w:val="22"/>
        </w:rPr>
        <w:t xml:space="preserve">. Dz.U. z 2021r. poz. 1129 z </w:t>
      </w:r>
      <w:proofErr w:type="spellStart"/>
      <w:r w:rsidR="00956773" w:rsidRPr="00956773">
        <w:rPr>
          <w:sz w:val="22"/>
          <w:szCs w:val="22"/>
        </w:rPr>
        <w:t>późn</w:t>
      </w:r>
      <w:proofErr w:type="spellEnd"/>
      <w:r w:rsidR="00956773" w:rsidRPr="00956773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56773" w14:paraId="0FE1C6EA" w14:textId="77777777" w:rsidTr="00B45828">
        <w:trPr>
          <w:cantSplit/>
        </w:trPr>
        <w:tc>
          <w:tcPr>
            <w:tcW w:w="9498" w:type="dxa"/>
          </w:tcPr>
          <w:p w14:paraId="2F1F30D6" w14:textId="77777777" w:rsidR="00956773" w:rsidRPr="001D1EEC" w:rsidRDefault="00956773" w:rsidP="00B4582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56773">
              <w:rPr>
                <w:b/>
                <w:sz w:val="22"/>
                <w:szCs w:val="22"/>
              </w:rPr>
              <w:t>Massmedica</w:t>
            </w:r>
            <w:proofErr w:type="spellEnd"/>
            <w:r w:rsidRPr="00956773">
              <w:rPr>
                <w:b/>
                <w:sz w:val="22"/>
                <w:szCs w:val="22"/>
              </w:rPr>
              <w:t xml:space="preserve"> Spółka Akcyjna</w:t>
            </w:r>
          </w:p>
          <w:p w14:paraId="5AA15B81" w14:textId="77777777" w:rsidR="00956773" w:rsidRPr="001D1EEC" w:rsidRDefault="00956773" w:rsidP="00B45828">
            <w:pPr>
              <w:spacing w:line="276" w:lineRule="auto"/>
              <w:rPr>
                <w:bCs/>
                <w:sz w:val="22"/>
                <w:szCs w:val="22"/>
              </w:rPr>
            </w:pPr>
            <w:r w:rsidRPr="00956773">
              <w:rPr>
                <w:bCs/>
                <w:sz w:val="22"/>
                <w:szCs w:val="22"/>
              </w:rPr>
              <w:t>Branickiego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956773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,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  <w:r w:rsidRPr="00956773">
              <w:rPr>
                <w:bCs/>
                <w:sz w:val="22"/>
                <w:szCs w:val="22"/>
              </w:rPr>
              <w:t>02-972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956773">
              <w:rPr>
                <w:bCs/>
                <w:sz w:val="22"/>
                <w:szCs w:val="22"/>
              </w:rPr>
              <w:t>Warszawa</w:t>
            </w:r>
          </w:p>
          <w:p w14:paraId="7B4054ED" w14:textId="77777777" w:rsidR="00956773" w:rsidRDefault="00956773" w:rsidP="00B458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070BF8" w14:textId="77777777" w:rsidR="00956773" w:rsidRPr="00211A34" w:rsidRDefault="00956773" w:rsidP="00B4582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956773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56773">
              <w:rPr>
                <w:color w:val="000000"/>
                <w:sz w:val="22"/>
                <w:szCs w:val="22"/>
              </w:rPr>
              <w:t>ADAPTERY I GŁOWY REWIZYJNE ENDOPROTEZY BIODRA - 50 kompletów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56773">
              <w:rPr>
                <w:b/>
                <w:sz w:val="22"/>
                <w:szCs w:val="22"/>
              </w:rPr>
              <w:t>216 000.00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631D4F" w14:textId="77777777" w:rsidR="00956773" w:rsidRPr="00D168A0" w:rsidRDefault="00956773" w:rsidP="00B4582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8682F0D" w14:textId="6F4BF23E" w:rsidR="00956773" w:rsidRPr="00956773" w:rsidRDefault="0009764A" w:rsidP="00B4582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</w:t>
            </w:r>
          </w:p>
        </w:tc>
      </w:tr>
    </w:tbl>
    <w:p w14:paraId="6398B38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4F25461" w14:textId="77777777" w:rsidTr="0009764A">
        <w:tc>
          <w:tcPr>
            <w:tcW w:w="2169" w:type="dxa"/>
            <w:shd w:val="clear" w:color="auto" w:fill="F3F3F3"/>
          </w:tcPr>
          <w:p w14:paraId="742C4EE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2DC06B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DF9FAF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A1C90F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56773" w:rsidRPr="00834EF4" w14:paraId="00C591B4" w14:textId="77777777" w:rsidTr="0009764A">
        <w:tc>
          <w:tcPr>
            <w:tcW w:w="2169" w:type="dxa"/>
            <w:shd w:val="clear" w:color="auto" w:fill="auto"/>
          </w:tcPr>
          <w:p w14:paraId="2380679E" w14:textId="77777777" w:rsidR="00956773" w:rsidRPr="00211A34" w:rsidRDefault="00956773" w:rsidP="00B458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56773">
              <w:rPr>
                <w:sz w:val="20"/>
                <w:szCs w:val="20"/>
              </w:rPr>
              <w:t>ADAPTERY I GŁOWY REWIZYJNE ENDOPROTEZY BIODRA - 50 kompletów</w:t>
            </w:r>
          </w:p>
        </w:tc>
        <w:tc>
          <w:tcPr>
            <w:tcW w:w="2793" w:type="dxa"/>
            <w:shd w:val="clear" w:color="auto" w:fill="auto"/>
          </w:tcPr>
          <w:p w14:paraId="1013D2C5" w14:textId="77777777" w:rsidR="00956773" w:rsidRPr="00211A34" w:rsidRDefault="00956773" w:rsidP="00B458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56773">
              <w:rPr>
                <w:b/>
                <w:bCs/>
                <w:sz w:val="20"/>
                <w:szCs w:val="20"/>
              </w:rPr>
              <w:t>Massmedica</w:t>
            </w:r>
            <w:proofErr w:type="spellEnd"/>
            <w:r w:rsidRPr="00956773">
              <w:rPr>
                <w:b/>
                <w:bCs/>
                <w:sz w:val="20"/>
                <w:szCs w:val="20"/>
              </w:rPr>
              <w:t xml:space="preserve"> Spółka Akcyjna</w:t>
            </w:r>
          </w:p>
          <w:p w14:paraId="63899626" w14:textId="77777777" w:rsidR="00956773" w:rsidRPr="00211A34" w:rsidRDefault="00956773" w:rsidP="00B45828">
            <w:pPr>
              <w:rPr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>Branickiego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56773">
              <w:rPr>
                <w:sz w:val="20"/>
                <w:szCs w:val="20"/>
              </w:rPr>
              <w:t>17</w:t>
            </w:r>
          </w:p>
          <w:p w14:paraId="30520DB1" w14:textId="77777777" w:rsidR="00956773" w:rsidRPr="00211A34" w:rsidRDefault="00956773" w:rsidP="00B45828">
            <w:pPr>
              <w:spacing w:after="40"/>
              <w:rPr>
                <w:color w:val="000000"/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5677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6E409A1" w14:textId="77777777" w:rsidR="00956773" w:rsidRPr="00956773" w:rsidRDefault="00956773" w:rsidP="00B45828">
            <w:pPr>
              <w:spacing w:before="40" w:after="40"/>
              <w:rPr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>1 - Cena - 60.00</w:t>
            </w:r>
          </w:p>
          <w:p w14:paraId="05524686" w14:textId="07A504FA" w:rsidR="00956773" w:rsidRPr="00956773" w:rsidRDefault="00956773" w:rsidP="00B45828">
            <w:pPr>
              <w:spacing w:before="40" w:after="40"/>
              <w:rPr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 xml:space="preserve">2 - Jakość materiału - </w:t>
            </w:r>
            <w:r w:rsidR="0009764A">
              <w:rPr>
                <w:sz w:val="20"/>
                <w:szCs w:val="20"/>
              </w:rPr>
              <w:t>15</w:t>
            </w:r>
            <w:r w:rsidRPr="00956773">
              <w:rPr>
                <w:sz w:val="20"/>
                <w:szCs w:val="20"/>
              </w:rPr>
              <w:t>.00</w:t>
            </w:r>
          </w:p>
          <w:p w14:paraId="40683EC6" w14:textId="3AEAF341" w:rsidR="00956773" w:rsidRPr="00956773" w:rsidRDefault="00956773" w:rsidP="00B45828">
            <w:pPr>
              <w:spacing w:before="40" w:after="40"/>
              <w:rPr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 xml:space="preserve">3 - Czas realizacji zamówienia implantów - </w:t>
            </w:r>
            <w:r w:rsidR="0009764A">
              <w:rPr>
                <w:sz w:val="20"/>
                <w:szCs w:val="20"/>
              </w:rPr>
              <w:t>0</w:t>
            </w:r>
            <w:r w:rsidRPr="00956773">
              <w:rPr>
                <w:sz w:val="20"/>
                <w:szCs w:val="20"/>
              </w:rPr>
              <w:t>.00</w:t>
            </w:r>
          </w:p>
          <w:p w14:paraId="7A3CFF54" w14:textId="6282D024" w:rsidR="00956773" w:rsidRPr="00211A34" w:rsidRDefault="00956773" w:rsidP="00B4582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>4 - Serwis użyczonego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1C2BB6" w14:textId="4E6D2B44" w:rsidR="00956773" w:rsidRPr="00211A34" w:rsidRDefault="00956773" w:rsidP="00B45828">
            <w:pPr>
              <w:jc w:val="center"/>
              <w:rPr>
                <w:color w:val="000000"/>
                <w:sz w:val="20"/>
                <w:szCs w:val="20"/>
              </w:rPr>
            </w:pPr>
            <w:r w:rsidRPr="00956773">
              <w:rPr>
                <w:sz w:val="20"/>
                <w:szCs w:val="20"/>
              </w:rPr>
              <w:t xml:space="preserve">  </w:t>
            </w:r>
            <w:r w:rsidR="0009764A">
              <w:rPr>
                <w:sz w:val="20"/>
                <w:szCs w:val="20"/>
              </w:rPr>
              <w:t>75</w:t>
            </w:r>
            <w:r w:rsidRPr="00956773">
              <w:rPr>
                <w:sz w:val="20"/>
                <w:szCs w:val="20"/>
              </w:rPr>
              <w:t>,00</w:t>
            </w:r>
          </w:p>
        </w:tc>
      </w:tr>
    </w:tbl>
    <w:p w14:paraId="2222D56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91064FA" w14:textId="77777777" w:rsidR="005E2493" w:rsidRDefault="005E2493" w:rsidP="00D168A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Dyrektora ds. Finansowych </w:t>
      </w:r>
    </w:p>
    <w:p w14:paraId="2D61B3ED" w14:textId="34089A33" w:rsidR="008642B3" w:rsidRPr="00D168A0" w:rsidRDefault="005E2493" w:rsidP="00D168A0">
      <w:pPr>
        <w:jc w:val="right"/>
        <w:rPr>
          <w:sz w:val="32"/>
          <w:szCs w:val="32"/>
        </w:rPr>
      </w:pPr>
      <w:r>
        <w:rPr>
          <w:sz w:val="22"/>
          <w:szCs w:val="22"/>
        </w:rPr>
        <w:t>mgr</w:t>
      </w:r>
      <w:r w:rsidR="00956773" w:rsidRPr="00956773">
        <w:rPr>
          <w:sz w:val="22"/>
          <w:szCs w:val="22"/>
        </w:rPr>
        <w:t xml:space="preserve"> Dorota</w:t>
      </w:r>
      <w:r w:rsidR="00B464D3" w:rsidRPr="004229DE">
        <w:rPr>
          <w:sz w:val="22"/>
          <w:szCs w:val="22"/>
        </w:rPr>
        <w:t xml:space="preserve"> </w:t>
      </w:r>
      <w:bookmarkEnd w:id="0"/>
      <w:r w:rsidR="00956773" w:rsidRPr="00956773">
        <w:rPr>
          <w:sz w:val="22"/>
          <w:szCs w:val="22"/>
        </w:rPr>
        <w:t>Gołąb-</w:t>
      </w:r>
      <w:proofErr w:type="spellStart"/>
      <w:r w:rsidR="00956773" w:rsidRPr="00956773">
        <w:rPr>
          <w:sz w:val="22"/>
          <w:szCs w:val="22"/>
        </w:rPr>
        <w:t>Bełtowicz</w:t>
      </w:r>
      <w:proofErr w:type="spellEnd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7B3CF" w14:textId="77777777" w:rsidR="00041BDB" w:rsidRDefault="00041BDB">
      <w:r>
        <w:separator/>
      </w:r>
    </w:p>
  </w:endnote>
  <w:endnote w:type="continuationSeparator" w:id="0">
    <w:p w14:paraId="4088C86E" w14:textId="77777777" w:rsidR="00041BDB" w:rsidRDefault="0004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60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4F8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53FA4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B661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9CD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DBED8" w14:textId="77777777" w:rsidR="00041BDB" w:rsidRDefault="00041BDB">
      <w:r>
        <w:separator/>
      </w:r>
    </w:p>
  </w:footnote>
  <w:footnote w:type="continuationSeparator" w:id="0">
    <w:p w14:paraId="0BC4A8AF" w14:textId="77777777" w:rsidR="00041BDB" w:rsidRDefault="0004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8E95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A280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9EAD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BDB"/>
    <w:rsid w:val="00022322"/>
    <w:rsid w:val="00041BDB"/>
    <w:rsid w:val="00042497"/>
    <w:rsid w:val="0009764A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2493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6773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12190"/>
  <w15:chartTrackingRefBased/>
  <w15:docId w15:val="{F7621987-0D49-48AE-AE6B-29B309E5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1899-12-31T23:00:00Z</cp:lastPrinted>
  <dcterms:created xsi:type="dcterms:W3CDTF">2022-07-05T06:02:00Z</dcterms:created>
  <dcterms:modified xsi:type="dcterms:W3CDTF">2022-07-05T06:02:00Z</dcterms:modified>
</cp:coreProperties>
</file>