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3B48A" w14:textId="77777777" w:rsidR="008D2AB8" w:rsidRPr="00240E71" w:rsidRDefault="00366E01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EC9ADFF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271EA9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742C37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751365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19EBBD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197FF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F3151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221C0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3D0A3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651AC">
        <w:rPr>
          <w:sz w:val="22"/>
          <w:lang w:val="en-US"/>
        </w:rPr>
        <w:t>……………………………………………………………………………………………..</w:t>
      </w:r>
    </w:p>
    <w:p w14:paraId="762FD36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651AC">
        <w:rPr>
          <w:sz w:val="22"/>
          <w:lang w:val="en-US"/>
        </w:rPr>
        <w:t>…………………………………………………………………………………………….</w:t>
      </w:r>
    </w:p>
    <w:p w14:paraId="23CE4D5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C79051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9C586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9D0029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C013314" w14:textId="77777777" w:rsidR="006E1754" w:rsidRPr="006E1754" w:rsidRDefault="006E1754" w:rsidP="008D2AB8">
      <w:pPr>
        <w:ind w:right="-110"/>
        <w:rPr>
          <w:b/>
        </w:rPr>
      </w:pPr>
      <w:r w:rsidRPr="006E1754">
        <w:rPr>
          <w:b/>
        </w:rPr>
        <w:t>Akademia Górniczo - Hutnicza</w:t>
      </w:r>
    </w:p>
    <w:p w14:paraId="15114B6D" w14:textId="77777777" w:rsidR="006E1754" w:rsidRPr="006E1754" w:rsidRDefault="006E1754" w:rsidP="008D2AB8">
      <w:pPr>
        <w:ind w:right="-110"/>
        <w:rPr>
          <w:b/>
        </w:rPr>
      </w:pPr>
      <w:r w:rsidRPr="006E1754">
        <w:rPr>
          <w:b/>
        </w:rPr>
        <w:t>im. Stanisława Staszica w Krakowie</w:t>
      </w:r>
    </w:p>
    <w:p w14:paraId="5387612C" w14:textId="77777777" w:rsidR="008D2AB8" w:rsidRDefault="006E1754" w:rsidP="008D2AB8">
      <w:pPr>
        <w:ind w:right="-110"/>
        <w:rPr>
          <w:b/>
        </w:rPr>
      </w:pPr>
      <w:r w:rsidRPr="006E17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E93BC2A" w14:textId="6A3849A3" w:rsidR="008D2AB8" w:rsidRDefault="006E1754" w:rsidP="00E651AC">
      <w:pPr>
        <w:ind w:right="-110"/>
        <w:rPr>
          <w:b/>
        </w:rPr>
      </w:pPr>
      <w:r w:rsidRPr="006E1754">
        <w:rPr>
          <w:b/>
        </w:rPr>
        <w:t>Al. Mickiewicza</w:t>
      </w:r>
      <w:r w:rsidR="008D2AB8">
        <w:rPr>
          <w:b/>
        </w:rPr>
        <w:t xml:space="preserve"> </w:t>
      </w:r>
      <w:r w:rsidRPr="006E1754">
        <w:rPr>
          <w:b/>
        </w:rPr>
        <w:t>30</w:t>
      </w:r>
      <w:r w:rsidR="00E651AC">
        <w:rPr>
          <w:b/>
        </w:rPr>
        <w:t xml:space="preserve">, </w:t>
      </w:r>
      <w:r w:rsidRPr="006E1754">
        <w:rPr>
          <w:b/>
        </w:rPr>
        <w:t>30-059</w:t>
      </w:r>
      <w:r w:rsidR="008D2AB8">
        <w:rPr>
          <w:b/>
        </w:rPr>
        <w:t xml:space="preserve"> </w:t>
      </w:r>
      <w:r w:rsidRPr="006E1754">
        <w:rPr>
          <w:b/>
        </w:rPr>
        <w:t>Kraków</w:t>
      </w:r>
      <w:r w:rsidR="008D2AB8">
        <w:rPr>
          <w:b/>
        </w:rPr>
        <w:t xml:space="preserve">,  </w:t>
      </w:r>
    </w:p>
    <w:p w14:paraId="44A66FE6" w14:textId="77777777" w:rsidR="008D2AB8" w:rsidRDefault="008D2AB8" w:rsidP="008D2AB8">
      <w:pPr>
        <w:ind w:firstLine="3969"/>
        <w:rPr>
          <w:b/>
        </w:rPr>
      </w:pPr>
    </w:p>
    <w:p w14:paraId="401F9FD3" w14:textId="6E6B9C90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E1754" w:rsidRPr="006E1754">
        <w:rPr>
          <w:b/>
        </w:rPr>
        <w:t>dostawa mikroplanetarnego młynka laboratoryjnego z wyposażeniem - KC-zp.272-407/22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8433041" w14:textId="77777777" w:rsidR="008D2AB8" w:rsidRDefault="008D2AB8" w:rsidP="008D2AB8">
      <w:pPr>
        <w:tabs>
          <w:tab w:val="right" w:pos="9000"/>
        </w:tabs>
      </w:pPr>
    </w:p>
    <w:p w14:paraId="11387EB4" w14:textId="0DD9A232" w:rsidR="00DC7D40" w:rsidRPr="00776CDB" w:rsidRDefault="00DC7D40" w:rsidP="00DC7D40">
      <w:pPr>
        <w:widowControl w:val="0"/>
        <w:ind w:right="1"/>
        <w:rPr>
          <w:b/>
        </w:rPr>
      </w:pPr>
      <w:r w:rsidRPr="00776CDB">
        <w:rPr>
          <w:b/>
        </w:rPr>
        <w:t>Cena netto</w:t>
      </w:r>
      <w:r w:rsidR="00366E01">
        <w:rPr>
          <w:b/>
        </w:rPr>
        <w:t xml:space="preserve"> za całość przedmiotu zamówienia</w:t>
      </w:r>
      <w:r w:rsidRPr="00776CDB">
        <w:rPr>
          <w:b/>
        </w:rPr>
        <w:t>:  ...............................................................PLN</w:t>
      </w:r>
    </w:p>
    <w:p w14:paraId="3F617F3B" w14:textId="667B15D7" w:rsidR="00DC7D40" w:rsidRPr="00776CDB" w:rsidRDefault="00DC7D40" w:rsidP="00DC7D40">
      <w:pPr>
        <w:widowControl w:val="0"/>
        <w:ind w:right="1"/>
        <w:rPr>
          <w:b/>
        </w:rPr>
      </w:pPr>
      <w:r w:rsidRPr="00776CDB">
        <w:rPr>
          <w:b/>
        </w:rPr>
        <w:t>Cena brutto</w:t>
      </w:r>
      <w:r w:rsidR="00366E01">
        <w:rPr>
          <w:b/>
        </w:rPr>
        <w:t xml:space="preserve"> </w:t>
      </w:r>
      <w:r w:rsidR="00366E01">
        <w:rPr>
          <w:b/>
        </w:rPr>
        <w:t>za całość przedmiotu zamówienia</w:t>
      </w:r>
      <w:r w:rsidRPr="00776CDB">
        <w:rPr>
          <w:b/>
        </w:rPr>
        <w:t>:</w:t>
      </w:r>
      <w:r w:rsidR="00366E01">
        <w:rPr>
          <w:b/>
        </w:rPr>
        <w:t xml:space="preserve"> </w:t>
      </w:r>
      <w:r w:rsidRPr="00776CDB">
        <w:rPr>
          <w:b/>
        </w:rPr>
        <w:t>.............................................................PLN</w:t>
      </w:r>
    </w:p>
    <w:p w14:paraId="1A5ACAFC" w14:textId="77777777" w:rsidR="00DC7D40" w:rsidRPr="00776CDB" w:rsidRDefault="00DC7D40" w:rsidP="00DC7D40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2829E324" w14:textId="77777777" w:rsidR="00DC7D40" w:rsidRPr="00071C9D" w:rsidRDefault="00DC7D40" w:rsidP="00DC7D40">
      <w:pPr>
        <w:pStyle w:val="Tekstpodstawowy"/>
        <w:spacing w:line="240" w:lineRule="auto"/>
        <w:rPr>
          <w:lang w:val="en-US"/>
        </w:rPr>
      </w:pPr>
      <w:r w:rsidRPr="00776CDB">
        <w:t xml:space="preserve">Powyższa cena zawiera podatek VAT w wysokości .......... </w:t>
      </w:r>
      <w:r w:rsidRPr="00071C9D">
        <w:rPr>
          <w:lang w:val="en-US"/>
        </w:rPr>
        <w:t>% tj.…………………….PLN</w:t>
      </w:r>
    </w:p>
    <w:p w14:paraId="69FB9B64" w14:textId="77777777" w:rsidR="00DC7D40" w:rsidRPr="00071C9D" w:rsidRDefault="00DC7D40" w:rsidP="00DC7D40">
      <w:pPr>
        <w:widowControl w:val="0"/>
        <w:ind w:right="1"/>
        <w:jc w:val="both"/>
        <w:rPr>
          <w:b/>
          <w:lang w:val="en-US"/>
        </w:rPr>
      </w:pPr>
    </w:p>
    <w:p w14:paraId="748537D2" w14:textId="18027FDB" w:rsidR="00DC7D40" w:rsidRPr="00071C9D" w:rsidRDefault="00366E01" w:rsidP="00DC7D40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Młynek</w:t>
      </w:r>
    </w:p>
    <w:p w14:paraId="35BB7417" w14:textId="77777777" w:rsidR="00DC7D40" w:rsidRPr="00071C9D" w:rsidRDefault="00DC7D40" w:rsidP="00DC7D40">
      <w:pPr>
        <w:widowControl w:val="0"/>
        <w:ind w:right="1"/>
        <w:jc w:val="both"/>
        <w:rPr>
          <w:b/>
          <w:lang w:val="en-US"/>
        </w:rPr>
      </w:pPr>
      <w:r w:rsidRPr="00071C9D">
        <w:rPr>
          <w:b/>
          <w:lang w:val="en-US"/>
        </w:rPr>
        <w:t>Producent:…………………………………</w:t>
      </w:r>
    </w:p>
    <w:p w14:paraId="7361797C" w14:textId="77777777" w:rsidR="00DC7D40" w:rsidRPr="00071C9D" w:rsidRDefault="00DC7D40" w:rsidP="00DC7D40">
      <w:pPr>
        <w:widowControl w:val="0"/>
        <w:ind w:right="1"/>
        <w:jc w:val="both"/>
        <w:rPr>
          <w:b/>
          <w:lang w:val="en-US"/>
        </w:rPr>
      </w:pPr>
      <w:r w:rsidRPr="00071C9D">
        <w:rPr>
          <w:b/>
          <w:lang w:val="en-US"/>
        </w:rPr>
        <w:t>Model:………………………………………</w:t>
      </w:r>
    </w:p>
    <w:p w14:paraId="7D7E6FCC" w14:textId="5C47D8CF" w:rsidR="00DC7D40" w:rsidRPr="00776CDB" w:rsidRDefault="00DC7D40" w:rsidP="00DC7D40">
      <w:pPr>
        <w:widowControl w:val="0"/>
        <w:ind w:right="1"/>
        <w:jc w:val="both"/>
        <w:rPr>
          <w:sz w:val="20"/>
          <w:szCs w:val="20"/>
        </w:rPr>
      </w:pPr>
      <w:r w:rsidRPr="00776CDB">
        <w:rPr>
          <w:b/>
        </w:rPr>
        <w:t>Okres udzielonej gwarancji wynosi</w:t>
      </w:r>
      <w:r w:rsidRPr="00776CDB">
        <w:t>:</w:t>
      </w:r>
      <w:r>
        <w:t xml:space="preserve"> ………… </w:t>
      </w:r>
      <w:r w:rsidRPr="00776CDB">
        <w:t>miesiące/ miesięcy</w:t>
      </w:r>
      <w:r w:rsidR="00366E01">
        <w:t xml:space="preserve"> </w:t>
      </w:r>
      <w:r w:rsidR="00366E01" w:rsidRPr="00304932">
        <w:rPr>
          <w:color w:val="FF0000"/>
        </w:rPr>
        <w:t>(kryterium oceny ofert)</w:t>
      </w:r>
    </w:p>
    <w:p w14:paraId="7693D8B9" w14:textId="77777777" w:rsidR="00DC7D40" w:rsidRDefault="00DC7D40" w:rsidP="00DC7D40">
      <w:pPr>
        <w:widowControl w:val="0"/>
        <w:ind w:right="1"/>
        <w:jc w:val="both"/>
      </w:pPr>
      <w:r w:rsidRPr="00776CDB">
        <w:rPr>
          <w:b/>
        </w:rPr>
        <w:t>Termin dostawy</w:t>
      </w:r>
      <w:r w:rsidRPr="00776CDB">
        <w:t>: do …</w:t>
      </w:r>
      <w:r>
        <w:t>……….</w:t>
      </w:r>
      <w:r w:rsidRPr="00776CDB">
        <w:t xml:space="preserve">…... dni od daty </w:t>
      </w:r>
      <w:r>
        <w:t>podpisania umowy</w:t>
      </w:r>
      <w:r w:rsidRPr="00776CDB">
        <w:t xml:space="preserve"> </w:t>
      </w:r>
      <w:r w:rsidRPr="00304932">
        <w:rPr>
          <w:color w:val="FF0000"/>
        </w:rPr>
        <w:t>(kryterium oceny ofert)</w:t>
      </w:r>
    </w:p>
    <w:p w14:paraId="20EE158A" w14:textId="77777777" w:rsidR="00DC7D40" w:rsidRDefault="00DC7D40" w:rsidP="00DC7D40">
      <w:pPr>
        <w:widowControl w:val="0"/>
        <w:ind w:right="1"/>
        <w:jc w:val="both"/>
        <w:rPr>
          <w:sz w:val="20"/>
          <w:szCs w:val="20"/>
        </w:rPr>
      </w:pPr>
    </w:p>
    <w:p w14:paraId="375BDDDC" w14:textId="77777777" w:rsidR="00DC7D40" w:rsidRDefault="00DC7D40" w:rsidP="00DC7D40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5A5B191C" w14:textId="77777777" w:rsidR="00DC7D40" w:rsidRDefault="00DC7D40" w:rsidP="00DC7D40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DF3F5B" w14:textId="77777777" w:rsidR="00DC7D40" w:rsidRDefault="00DC7D40" w:rsidP="00DC7D40">
      <w:pPr>
        <w:rPr>
          <w:sz w:val="18"/>
          <w:szCs w:val="18"/>
        </w:rPr>
      </w:pPr>
    </w:p>
    <w:p w14:paraId="568E6D62" w14:textId="77777777" w:rsidR="00DC7D40" w:rsidRDefault="00DC7D40" w:rsidP="00DC7D4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1073506" w14:textId="77777777" w:rsidR="00DC7D40" w:rsidRDefault="00DC7D40" w:rsidP="00DC7D40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C89FAA5" w14:textId="77777777" w:rsidR="00DC7D40" w:rsidRDefault="00DC7D40" w:rsidP="00DC7D40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461997B" w14:textId="77777777" w:rsidR="00DC7D40" w:rsidRDefault="00DC7D40" w:rsidP="00DC7D40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F49E22B" w14:textId="77777777" w:rsidR="00DC7D40" w:rsidRPr="00A723DC" w:rsidRDefault="00DC7D40" w:rsidP="00DC7D40">
      <w:pPr>
        <w:ind w:left="360"/>
        <w:jc w:val="both"/>
        <w:rPr>
          <w:i/>
          <w:sz w:val="18"/>
          <w:szCs w:val="18"/>
        </w:rPr>
      </w:pPr>
      <w:r w:rsidRPr="00A723DC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0766756" w14:textId="77777777" w:rsidR="00DC7D40" w:rsidRPr="00A723DC" w:rsidRDefault="00DC7D40" w:rsidP="00DC7D40">
      <w:pPr>
        <w:ind w:left="360"/>
        <w:jc w:val="both"/>
        <w:rPr>
          <w:i/>
          <w:sz w:val="18"/>
          <w:szCs w:val="18"/>
        </w:rPr>
      </w:pPr>
      <w:r w:rsidRPr="00A723DC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670E4F" w14:textId="77777777" w:rsidR="00DC7D40" w:rsidRPr="00A723DC" w:rsidRDefault="00DC7D40" w:rsidP="00DC7D40">
      <w:pPr>
        <w:numPr>
          <w:ilvl w:val="0"/>
          <w:numId w:val="5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719CABC9" w14:textId="77777777" w:rsidR="00DC7D40" w:rsidRDefault="00DC7D40" w:rsidP="00DC7D40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7D40" w14:paraId="35CA1D5E" w14:textId="77777777" w:rsidTr="00166B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73BFA" w14:textId="77777777" w:rsidR="00DC7D40" w:rsidRDefault="00DC7D40" w:rsidP="00166B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4A655" w14:textId="77777777" w:rsidR="00DC7D40" w:rsidRDefault="00DC7D40" w:rsidP="00166B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BADF3C8" w14:textId="77777777" w:rsidR="00DC7D40" w:rsidRDefault="00DC7D40" w:rsidP="00166B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DFE86" w14:textId="77777777" w:rsidR="00DC7D40" w:rsidRDefault="00DC7D40" w:rsidP="00166B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C7D40" w14:paraId="3086BD43" w14:textId="77777777" w:rsidTr="00166B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56BF4" w14:textId="77777777" w:rsidR="00DC7D40" w:rsidRDefault="00DC7D40" w:rsidP="00166B9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B2A17" w14:textId="77777777" w:rsidR="00DC7D40" w:rsidRDefault="00DC7D40" w:rsidP="00166B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A5B8A" w14:textId="77777777" w:rsidR="00DC7D40" w:rsidRDefault="00DC7D40" w:rsidP="00166B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C7D40" w14:paraId="53A1A49D" w14:textId="77777777" w:rsidTr="00166B9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77E0B" w14:textId="77777777" w:rsidR="00DC7D40" w:rsidRDefault="00DC7D40" w:rsidP="00166B9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B4981" w14:textId="77777777" w:rsidR="00DC7D40" w:rsidRDefault="00DC7D40" w:rsidP="00166B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FCE14" w14:textId="77777777" w:rsidR="00DC7D40" w:rsidRDefault="00DC7D40" w:rsidP="00166B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B350295" w14:textId="77777777" w:rsidR="00DC7D40" w:rsidRDefault="00DC7D40" w:rsidP="00DC7D40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3BB10F61" w14:textId="77777777" w:rsidR="00DC7D40" w:rsidRDefault="00DC7D40" w:rsidP="00DC7D40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2A7E2D1" w14:textId="77777777" w:rsidR="00DC7D40" w:rsidRDefault="00DC7D40" w:rsidP="00DC7D4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DB538F4" w14:textId="77777777" w:rsidR="00DC7D40" w:rsidRDefault="00DC7D40" w:rsidP="00DC7D4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3C56B7FE" w14:textId="77777777" w:rsidR="00DC7D40" w:rsidRDefault="00DC7D40" w:rsidP="00DC7D40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65DD4C76" w14:textId="77777777" w:rsidR="00DC7D40" w:rsidRDefault="00DC7D40" w:rsidP="00DC7D4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CB25C1" w14:textId="77777777" w:rsidR="00DC7D40" w:rsidRDefault="00DC7D40" w:rsidP="00DC7D40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74439E" w14:textId="77777777" w:rsidR="00DC7D40" w:rsidRDefault="00DC7D40" w:rsidP="00DC7D4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52CA75" w14:textId="77777777" w:rsidR="00DC7D40" w:rsidRDefault="00DC7D40" w:rsidP="00DC7D4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2DBDF9" w14:textId="77777777" w:rsidR="00DC7D40" w:rsidRDefault="00DC7D40" w:rsidP="00DC7D40">
      <w:pPr>
        <w:jc w:val="both"/>
        <w:rPr>
          <w:b/>
          <w:color w:val="FF0000"/>
          <w:sz w:val="22"/>
          <w:szCs w:val="22"/>
        </w:rPr>
      </w:pPr>
    </w:p>
    <w:p w14:paraId="4CDDE0A2" w14:textId="77777777" w:rsidR="00DC7D40" w:rsidRDefault="00DC7D40" w:rsidP="00DC7D40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1C507D0" w14:textId="77777777" w:rsidR="00FE545C" w:rsidRDefault="00FE545C" w:rsidP="00DC7D40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7A938" w14:textId="77777777" w:rsidR="00134EFC" w:rsidRDefault="00134EFC">
      <w:r>
        <w:separator/>
      </w:r>
    </w:p>
  </w:endnote>
  <w:endnote w:type="continuationSeparator" w:id="0">
    <w:p w14:paraId="559DBFC8" w14:textId="77777777" w:rsidR="00134EFC" w:rsidRDefault="00134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49CB4" w14:textId="77777777" w:rsidR="006E1754" w:rsidRDefault="006E17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9A6B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2FBA5" w14:textId="77777777" w:rsidR="006E1754" w:rsidRDefault="006E17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85FA9" w14:textId="77777777" w:rsidR="00134EFC" w:rsidRDefault="00134EFC">
      <w:r>
        <w:separator/>
      </w:r>
    </w:p>
  </w:footnote>
  <w:footnote w:type="continuationSeparator" w:id="0">
    <w:p w14:paraId="05E36EB7" w14:textId="77777777" w:rsidR="00134EFC" w:rsidRDefault="00134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59C5D" w14:textId="77777777" w:rsidR="006E1754" w:rsidRDefault="006E1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1BCA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45FC" w14:textId="77777777" w:rsidR="006E1754" w:rsidRDefault="006E17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3764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68845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8089582">
    <w:abstractNumId w:val="0"/>
  </w:num>
  <w:num w:numId="4" w16cid:durableId="1086264141">
    <w:abstractNumId w:val="2"/>
  </w:num>
  <w:num w:numId="5" w16cid:durableId="4296200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EFC"/>
    <w:rsid w:val="00012286"/>
    <w:rsid w:val="00071CCC"/>
    <w:rsid w:val="000B731D"/>
    <w:rsid w:val="000D6134"/>
    <w:rsid w:val="000E09C7"/>
    <w:rsid w:val="000F6589"/>
    <w:rsid w:val="00106636"/>
    <w:rsid w:val="00116EC6"/>
    <w:rsid w:val="00134EFC"/>
    <w:rsid w:val="001801DD"/>
    <w:rsid w:val="001D4612"/>
    <w:rsid w:val="00207E98"/>
    <w:rsid w:val="002723B0"/>
    <w:rsid w:val="00315A4A"/>
    <w:rsid w:val="00366E0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175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51AD"/>
    <w:rsid w:val="00C969A6"/>
    <w:rsid w:val="00CA7D36"/>
    <w:rsid w:val="00D24208"/>
    <w:rsid w:val="00D60C38"/>
    <w:rsid w:val="00D66893"/>
    <w:rsid w:val="00D90ACB"/>
    <w:rsid w:val="00DC1500"/>
    <w:rsid w:val="00DC7D40"/>
    <w:rsid w:val="00E44371"/>
    <w:rsid w:val="00E651AC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88BFF05"/>
  <w15:chartTrackingRefBased/>
  <w15:docId w15:val="{33A73D8E-CAD0-49DA-82E2-AFE00B30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525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2022-06-28T09:40:00Z</dcterms:created>
  <dcterms:modified xsi:type="dcterms:W3CDTF">2022-06-28T12:49:00Z</dcterms:modified>
</cp:coreProperties>
</file>