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FA68D" w14:textId="77777777" w:rsidR="0047764B" w:rsidRPr="00AF3D5C" w:rsidRDefault="0047764B" w:rsidP="0047764B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1B656204" w14:textId="77777777" w:rsidR="0047764B" w:rsidRPr="00AF3D5C" w:rsidRDefault="0047764B" w:rsidP="0047764B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1B6DF16C" w14:textId="77777777" w:rsidR="0047764B" w:rsidRPr="00AF3D5C" w:rsidRDefault="0047764B" w:rsidP="0047764B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63D37806" w14:textId="77777777" w:rsidR="0047764B" w:rsidRPr="00946C60" w:rsidRDefault="0047764B" w:rsidP="0047764B">
      <w:pPr>
        <w:spacing w:before="48"/>
        <w:rPr>
          <w:b/>
        </w:rPr>
      </w:pPr>
    </w:p>
    <w:p w14:paraId="42B07C6F" w14:textId="756A7C27" w:rsidR="0047764B" w:rsidRPr="00946C60" w:rsidRDefault="0047764B" w:rsidP="0047764B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41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t>/22</w:t>
      </w:r>
      <w:r w:rsidRPr="00946C60">
        <w:rPr>
          <w:rFonts w:ascii="Times New Roman" w:hAnsi="Times New Roman"/>
        </w:rPr>
        <w:t>,</w:t>
      </w:r>
    </w:p>
    <w:p w14:paraId="07A28AA4" w14:textId="77777777" w:rsidR="0047764B" w:rsidRPr="00946C60" w:rsidRDefault="0047764B" w:rsidP="004776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01AD60AB" w14:textId="77777777" w:rsidR="0047764B" w:rsidRPr="00946C60" w:rsidRDefault="0047764B" w:rsidP="004776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73621E3D" w14:textId="77777777" w:rsidR="0047764B" w:rsidRPr="00946C60" w:rsidRDefault="0047764B" w:rsidP="004776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162F0B1E" w14:textId="77777777" w:rsidR="0047764B" w:rsidRPr="00946C60" w:rsidRDefault="0047764B" w:rsidP="004776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25CA392B" w14:textId="77777777" w:rsidR="0047764B" w:rsidRPr="00946C60" w:rsidRDefault="0047764B" w:rsidP="004776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59FFF418" w14:textId="77777777" w:rsidR="0047764B" w:rsidRPr="00946C60" w:rsidRDefault="0047764B" w:rsidP="004776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4B4435E1" w14:textId="77777777" w:rsidR="0047764B" w:rsidRPr="00946C60" w:rsidRDefault="0047764B" w:rsidP="004776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12D3C791" w14:textId="77777777" w:rsidR="0047764B" w:rsidRPr="00946C60" w:rsidRDefault="0047764B" w:rsidP="004776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619BBC72" w14:textId="77777777" w:rsidR="0047764B" w:rsidRPr="00946C60" w:rsidRDefault="0047764B" w:rsidP="004776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2E995927" w14:textId="77777777" w:rsidR="0047764B" w:rsidRPr="00946C60" w:rsidRDefault="0047764B" w:rsidP="0047764B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4BFDEAAF" w14:textId="77777777" w:rsidR="0047764B" w:rsidRPr="00946C60" w:rsidRDefault="0047764B" w:rsidP="004776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67211A48" w14:textId="77777777" w:rsidR="0047764B" w:rsidRPr="00946C60" w:rsidRDefault="0047764B" w:rsidP="004776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7BFA2CC5" w14:textId="77777777" w:rsidR="0047764B" w:rsidRPr="00946C60" w:rsidRDefault="0047764B" w:rsidP="004776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479481FE" w14:textId="77777777" w:rsidR="0047764B" w:rsidRPr="00946C60" w:rsidRDefault="0047764B" w:rsidP="004776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274BD401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</w:rPr>
      </w:pPr>
    </w:p>
    <w:p w14:paraId="2310DEF7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594670D6" w14:textId="0AF212E3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41</w:t>
      </w:r>
      <w:r>
        <w:rPr>
          <w:rFonts w:ascii="Times New Roman" w:hAnsi="Times New Roman"/>
        </w:rPr>
        <w:t>7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22</w:t>
      </w:r>
      <w:r w:rsidRPr="00946C60">
        <w:rPr>
          <w:rFonts w:ascii="Times New Roman" w:hAnsi="Times New Roman"/>
          <w:bCs/>
        </w:rPr>
        <w:t xml:space="preserve">. </w:t>
      </w:r>
    </w:p>
    <w:p w14:paraId="7E63AA0A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507F3BD7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3C278AD6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54060484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05E80E74" w14:textId="77777777" w:rsidR="0047764B" w:rsidRPr="00946C60" w:rsidRDefault="0047764B" w:rsidP="0047764B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327F2B18" w14:textId="77777777" w:rsidR="0047764B" w:rsidRPr="00946C60" w:rsidRDefault="0047764B" w:rsidP="0047764B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53A4FEFA" w14:textId="77777777" w:rsidR="0047764B" w:rsidRPr="00946C60" w:rsidRDefault="0047764B" w:rsidP="0047764B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7BD68CB1" w14:textId="77777777" w:rsidR="0047764B" w:rsidRPr="00946C60" w:rsidRDefault="0047764B" w:rsidP="0047764B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70E05444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</w:p>
    <w:p w14:paraId="690D992E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9BA69E1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0F7CB35C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DF98300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282361C8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706AF3C5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5216BCA9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4D506F0B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21C0D60F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</w:p>
    <w:p w14:paraId="7DE0C7D9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335FDE32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7FDC027F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3658B647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04558A41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60A58586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4900626F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2ECD26B9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0F535E5A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0C575FB1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</w:p>
    <w:p w14:paraId="0EFEB73C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</w:p>
    <w:p w14:paraId="5CC83989" w14:textId="77777777" w:rsidR="0047764B" w:rsidRPr="008C1807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08541437" w14:textId="77777777" w:rsidR="0047764B" w:rsidRPr="008C1807" w:rsidRDefault="0047764B" w:rsidP="008B19C4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1C98347C" w14:textId="77777777" w:rsidR="0047764B" w:rsidRPr="008C1807" w:rsidRDefault="0047764B" w:rsidP="008B19C4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6223CDC" w14:textId="77777777" w:rsidR="0047764B" w:rsidRPr="008C1807" w:rsidRDefault="0047764B" w:rsidP="008B19C4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3A858629" w14:textId="77777777" w:rsidR="0047764B" w:rsidRPr="008C1807" w:rsidRDefault="0047764B" w:rsidP="008B19C4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2F789C40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</w:p>
    <w:p w14:paraId="410F166C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7ADBF889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63DA8EA9" w14:textId="77777777" w:rsidR="0047764B" w:rsidRPr="00946C60" w:rsidRDefault="0047764B" w:rsidP="008B19C4">
      <w:pPr>
        <w:pStyle w:val="Tekstpodstawowy"/>
        <w:numPr>
          <w:ilvl w:val="0"/>
          <w:numId w:val="6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529FE301" w14:textId="77777777" w:rsidR="0047764B" w:rsidRPr="00946C60" w:rsidRDefault="0047764B" w:rsidP="0047764B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5AD46FA2" w14:textId="77777777" w:rsidR="0047764B" w:rsidRPr="00946C60" w:rsidRDefault="0047764B" w:rsidP="0047764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22CB84A0" w14:textId="77777777" w:rsidR="0047764B" w:rsidRPr="00946C60" w:rsidRDefault="0047764B" w:rsidP="0047764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74ABC1BE" w14:textId="77777777" w:rsidR="0047764B" w:rsidRPr="00946C60" w:rsidRDefault="0047764B" w:rsidP="0047764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7C348B22" w14:textId="77777777" w:rsidR="0047764B" w:rsidRPr="00946C60" w:rsidRDefault="0047764B" w:rsidP="0047764B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06CA93F6" w14:textId="77777777" w:rsidR="0047764B" w:rsidRPr="00946C60" w:rsidRDefault="0047764B" w:rsidP="008B19C4">
      <w:pPr>
        <w:pStyle w:val="Tekstpodstawowy"/>
        <w:numPr>
          <w:ilvl w:val="0"/>
          <w:numId w:val="5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249AFA8B" w14:textId="77777777" w:rsidR="0047764B" w:rsidRDefault="0047764B" w:rsidP="008B19C4">
      <w:pPr>
        <w:pStyle w:val="Tekstpodstawowy"/>
        <w:numPr>
          <w:ilvl w:val="0"/>
          <w:numId w:val="5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688A667C" w14:textId="77777777" w:rsidR="0047764B" w:rsidRDefault="0047764B" w:rsidP="008B19C4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208A8189" w14:textId="77777777" w:rsidR="0047764B" w:rsidRPr="00CC347C" w:rsidRDefault="0047764B" w:rsidP="008B19C4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7C981A1D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</w:p>
    <w:p w14:paraId="722ED753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0A0770AF" w14:textId="77777777" w:rsidR="0047764B" w:rsidRPr="00946C60" w:rsidRDefault="0047764B" w:rsidP="0047764B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5A7AA1D8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2D9FC51E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</w:p>
    <w:p w14:paraId="6559EE15" w14:textId="77777777" w:rsidR="0047764B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460F81D5" w14:textId="77777777" w:rsidR="0047764B" w:rsidRPr="00CC347C" w:rsidRDefault="0047764B" w:rsidP="0047764B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5BF498ED" w14:textId="77777777" w:rsidR="0047764B" w:rsidRPr="00946C60" w:rsidRDefault="0047764B" w:rsidP="0047764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519BA00D" w14:textId="77777777" w:rsidR="0047764B" w:rsidRPr="00946C60" w:rsidRDefault="0047764B" w:rsidP="0047764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5A57F866" w14:textId="77777777" w:rsidR="0047764B" w:rsidRPr="00946C60" w:rsidRDefault="0047764B" w:rsidP="0047764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7BE14D8C" w14:textId="77777777" w:rsidR="0047764B" w:rsidRPr="00946C60" w:rsidRDefault="0047764B" w:rsidP="0047764B">
      <w:pPr>
        <w:jc w:val="center"/>
        <w:rPr>
          <w:b/>
        </w:rPr>
      </w:pPr>
    </w:p>
    <w:p w14:paraId="0D68F4AA" w14:textId="77777777" w:rsidR="0047764B" w:rsidRDefault="0047764B" w:rsidP="0047764B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0E7EDA87" w14:textId="77777777" w:rsidR="0047764B" w:rsidRDefault="0047764B" w:rsidP="0047764B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33922C6F" w14:textId="77777777" w:rsidR="0047764B" w:rsidRPr="00946C60" w:rsidRDefault="0047764B" w:rsidP="0047764B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09BF6B6E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0F890AEB" w14:textId="77777777" w:rsidR="0047764B" w:rsidRPr="00946C60" w:rsidRDefault="0047764B" w:rsidP="004776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17749671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</w:p>
    <w:p w14:paraId="6EBC21F3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26F4A42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42809DDE" w14:textId="77777777" w:rsidR="0047764B" w:rsidRPr="00946C60" w:rsidRDefault="0047764B" w:rsidP="0047764B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5B3529F5" w14:textId="77777777" w:rsidR="0047764B" w:rsidRPr="00946C60" w:rsidRDefault="0047764B" w:rsidP="0047764B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219793D1" w14:textId="77777777" w:rsidR="0047764B" w:rsidRPr="00946C60" w:rsidRDefault="0047764B" w:rsidP="0047764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4F0E7D69" w14:textId="77777777" w:rsidR="0047764B" w:rsidRPr="00946C60" w:rsidRDefault="0047764B" w:rsidP="008B19C4">
      <w:pPr>
        <w:numPr>
          <w:ilvl w:val="0"/>
          <w:numId w:val="3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79EDFFBB" w14:textId="77777777" w:rsidR="0047764B" w:rsidRPr="00946C60" w:rsidRDefault="0047764B" w:rsidP="008B19C4">
      <w:pPr>
        <w:numPr>
          <w:ilvl w:val="0"/>
          <w:numId w:val="3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3A7899ED" w14:textId="77777777" w:rsidR="0047764B" w:rsidRPr="00946C60" w:rsidRDefault="0047764B" w:rsidP="008B19C4">
      <w:pPr>
        <w:numPr>
          <w:ilvl w:val="0"/>
          <w:numId w:val="3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3FB5EFA4" w14:textId="77777777" w:rsidR="0047764B" w:rsidRPr="00946C60" w:rsidRDefault="0047764B" w:rsidP="0047764B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41B7388D" w14:textId="77777777" w:rsidR="0047764B" w:rsidRPr="00946C60" w:rsidRDefault="0047764B" w:rsidP="008B19C4">
      <w:pPr>
        <w:numPr>
          <w:ilvl w:val="0"/>
          <w:numId w:val="3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2D014820" w14:textId="77777777" w:rsidR="0047764B" w:rsidRPr="00946C60" w:rsidRDefault="0047764B" w:rsidP="0047764B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538B15E" w14:textId="77777777" w:rsidR="0047764B" w:rsidRPr="00946C60" w:rsidRDefault="0047764B" w:rsidP="008B19C4">
      <w:pPr>
        <w:numPr>
          <w:ilvl w:val="0"/>
          <w:numId w:val="7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0AF93067" w14:textId="77777777" w:rsidR="0047764B" w:rsidRPr="00946C60" w:rsidRDefault="0047764B" w:rsidP="0047764B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14C29D50" w14:textId="77777777" w:rsidR="0047764B" w:rsidRPr="00946C60" w:rsidRDefault="0047764B" w:rsidP="0047764B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0919BAE4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</w:p>
    <w:p w14:paraId="3B23727A" w14:textId="77777777" w:rsidR="0047764B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59EB8E42" w14:textId="77777777" w:rsidR="0047764B" w:rsidRPr="0038770C" w:rsidRDefault="0047764B" w:rsidP="0047764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3CBD4EF2" w14:textId="77777777" w:rsidR="0047764B" w:rsidRPr="0038770C" w:rsidRDefault="0047764B" w:rsidP="0047764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458A7301" w14:textId="77777777" w:rsidR="0047764B" w:rsidRPr="0038770C" w:rsidRDefault="0047764B" w:rsidP="0047764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6B6AC613" w14:textId="77777777" w:rsidR="0047764B" w:rsidRPr="0038770C" w:rsidRDefault="0047764B" w:rsidP="0047764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7A3DC980" w14:textId="77777777" w:rsidR="0047764B" w:rsidRPr="0038770C" w:rsidRDefault="0047764B" w:rsidP="0047764B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2F68246B" w14:textId="77777777" w:rsidR="0047764B" w:rsidRDefault="0047764B" w:rsidP="0047764B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4949EC85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34038761" w14:textId="77777777" w:rsidR="0047764B" w:rsidRPr="00946C60" w:rsidRDefault="0047764B" w:rsidP="0047764B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066D5EA5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</w:p>
    <w:p w14:paraId="2CD4A195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74478919" w14:textId="77777777" w:rsidR="0047764B" w:rsidRPr="00946C60" w:rsidRDefault="0047764B" w:rsidP="0047764B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77637838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</w:p>
    <w:p w14:paraId="3E07EB2A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50D5769C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28341C09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</w:p>
    <w:p w14:paraId="7224452E" w14:textId="77777777" w:rsidR="0047764B" w:rsidRPr="00946C60" w:rsidRDefault="0047764B" w:rsidP="0047764B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747EF396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14:paraId="4553C7B0" w14:textId="77777777" w:rsidR="0047764B" w:rsidRPr="00946C60" w:rsidRDefault="0047764B" w:rsidP="0047764B">
      <w:pPr>
        <w:pStyle w:val="Tekstpodstawowy"/>
        <w:ind w:right="-47"/>
        <w:rPr>
          <w:rFonts w:ascii="Times New Roman" w:hAnsi="Times New Roman"/>
        </w:rPr>
      </w:pPr>
    </w:p>
    <w:p w14:paraId="3A209111" w14:textId="77777777" w:rsidR="0047764B" w:rsidRPr="009A1FF6" w:rsidRDefault="0047764B" w:rsidP="0047764B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p w14:paraId="0E6A02C2" w14:textId="77777777" w:rsidR="0047764B" w:rsidRPr="00433911" w:rsidRDefault="0047764B" w:rsidP="0047764B"/>
    <w:p w14:paraId="13F88E31" w14:textId="77777777" w:rsidR="0047764B" w:rsidRPr="00574FF8" w:rsidRDefault="0047764B" w:rsidP="0047764B"/>
    <w:p w14:paraId="4173ACBE" w14:textId="77777777" w:rsidR="0047764B" w:rsidRPr="005426AB" w:rsidRDefault="0047764B" w:rsidP="0047764B"/>
    <w:p w14:paraId="0DB6BEAE" w14:textId="77777777" w:rsidR="0047764B" w:rsidRPr="00AC5A61" w:rsidRDefault="0047764B" w:rsidP="0047764B"/>
    <w:p w14:paraId="428BDC49" w14:textId="77777777" w:rsidR="00496551" w:rsidRPr="00F82009" w:rsidRDefault="00496551" w:rsidP="00F82009"/>
    <w:sectPr w:rsidR="00496551" w:rsidRPr="00F82009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5FB2C" w14:textId="77777777" w:rsidR="004C2397" w:rsidRDefault="004C2397">
      <w:r>
        <w:separator/>
      </w:r>
    </w:p>
  </w:endnote>
  <w:endnote w:type="continuationSeparator" w:id="0">
    <w:p w14:paraId="49FBA928" w14:textId="77777777" w:rsidR="004C2397" w:rsidRDefault="004C2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4CA01" w14:textId="77777777" w:rsidR="0047764B" w:rsidRDefault="0047764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A7EC87F" w14:textId="77777777" w:rsidR="002B0BAD" w:rsidRDefault="002B0B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ABD3C" w14:textId="77777777" w:rsidR="004C2397" w:rsidRDefault="004C2397">
      <w:r>
        <w:separator/>
      </w:r>
    </w:p>
  </w:footnote>
  <w:footnote w:type="continuationSeparator" w:id="0">
    <w:p w14:paraId="3DB8A4E9" w14:textId="77777777" w:rsidR="004C2397" w:rsidRDefault="004C2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3083050">
    <w:abstractNumId w:val="2"/>
  </w:num>
  <w:num w:numId="2" w16cid:durableId="134666411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8384452">
    <w:abstractNumId w:val="5"/>
  </w:num>
  <w:num w:numId="4" w16cid:durableId="1406149662">
    <w:abstractNumId w:val="7"/>
  </w:num>
  <w:num w:numId="5" w16cid:durableId="1231959066">
    <w:abstractNumId w:val="6"/>
  </w:num>
  <w:num w:numId="6" w16cid:durableId="2124107941">
    <w:abstractNumId w:val="4"/>
  </w:num>
  <w:num w:numId="7" w16cid:durableId="201942422">
    <w:abstractNumId w:val="1"/>
  </w:num>
  <w:num w:numId="8" w16cid:durableId="1719470625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2397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2B0BAD"/>
    <w:rsid w:val="00337165"/>
    <w:rsid w:val="003974EB"/>
    <w:rsid w:val="003C6167"/>
    <w:rsid w:val="003F1749"/>
    <w:rsid w:val="0047764B"/>
    <w:rsid w:val="00496551"/>
    <w:rsid w:val="004C2397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B19C4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82009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0F3A2C"/>
  <w15:chartTrackingRefBased/>
  <w15:docId w15:val="{83AF5822-B754-43EE-8D39-7D1A15D7D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764B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764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semiHidden/>
    <w:rsid w:val="0047764B"/>
    <w:rPr>
      <w:rFonts w:ascii="Cambria" w:hAnsi="Cambria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4776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1522</Words>
  <Characters>10916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12414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2022-06-30T10:16:00Z</cp:lastPrinted>
  <dcterms:created xsi:type="dcterms:W3CDTF">2022-06-30T10:21:00Z</dcterms:created>
  <dcterms:modified xsi:type="dcterms:W3CDTF">2022-06-30T10:21:00Z</dcterms:modified>
</cp:coreProperties>
</file>