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B3E6C" w14:textId="77777777" w:rsidR="002574DE" w:rsidRDefault="00D62092" w:rsidP="002574DE">
      <w:pPr>
        <w:jc w:val="right"/>
        <w:rPr>
          <w:b/>
        </w:rPr>
      </w:pPr>
      <w:r>
        <w:rPr>
          <w:noProof/>
        </w:rPr>
        <w:pict w14:anchorId="6E1EA238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2574DE">
        <w:rPr>
          <w:b/>
        </w:rPr>
        <w:t>Załącznik nr 4</w:t>
      </w:r>
    </w:p>
    <w:p w14:paraId="059660FF" w14:textId="77777777" w:rsidR="002574DE" w:rsidRDefault="002574DE" w:rsidP="002574DE">
      <w:pPr>
        <w:jc w:val="right"/>
        <w:rPr>
          <w:rFonts w:eastAsia="MS Mincho"/>
          <w:b/>
        </w:rPr>
      </w:pPr>
    </w:p>
    <w:p w14:paraId="7513CD1B" w14:textId="77777777" w:rsidR="002574DE" w:rsidRDefault="00D62092" w:rsidP="002574DE">
      <w:pPr>
        <w:jc w:val="right"/>
        <w:rPr>
          <w:rFonts w:eastAsia="MS Mincho"/>
          <w:b/>
        </w:rPr>
      </w:pPr>
      <w:r>
        <w:rPr>
          <w:noProof/>
        </w:rPr>
        <w:pict w14:anchorId="28423089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E4CCAB8" w14:textId="77777777" w:rsidR="002574DE" w:rsidRDefault="002574DE" w:rsidP="002574D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3B08709" w14:textId="77777777" w:rsidR="002574DE" w:rsidRDefault="002574DE" w:rsidP="002574DE">
      <w:pPr>
        <w:jc w:val="right"/>
        <w:rPr>
          <w:rFonts w:eastAsia="MS Mincho"/>
          <w:b/>
        </w:rPr>
      </w:pPr>
    </w:p>
    <w:p w14:paraId="7639326B" w14:textId="77777777" w:rsidR="002574DE" w:rsidRDefault="002574DE" w:rsidP="002574DE">
      <w:pPr>
        <w:jc w:val="center"/>
        <w:rPr>
          <w:b/>
        </w:rPr>
      </w:pPr>
      <w:r>
        <w:rPr>
          <w:b/>
        </w:rPr>
        <w:t>Kalkulacja Cenowa</w:t>
      </w:r>
    </w:p>
    <w:p w14:paraId="0B501E06" w14:textId="77777777" w:rsidR="002574DE" w:rsidRDefault="002574DE" w:rsidP="002574D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1B9C7611" w14:textId="77777777" w:rsidR="002574DE" w:rsidRDefault="002574DE" w:rsidP="002574D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5C6A3241" w14:textId="63326BEB" w:rsidR="002574DE" w:rsidRDefault="002574DE" w:rsidP="002574DE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KC-zp.272-417/22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574DE" w14:paraId="03FB260C" w14:textId="77777777" w:rsidTr="00ED72A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16DDC6" w14:textId="77777777" w:rsidR="002574DE" w:rsidRDefault="002574DE" w:rsidP="00ED72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546DFEE" w14:textId="77777777" w:rsidR="002574DE" w:rsidRDefault="002574DE" w:rsidP="00ED72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096F9F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0C0F84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DBBEBE2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550808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221E6F5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9A62CDB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139DF6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69F9606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34B2BBE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D9B70A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C50027B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47BFF39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574DE" w14:paraId="1346D28F" w14:textId="77777777" w:rsidTr="00ED72A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EF42E5" w14:textId="77777777" w:rsidR="002574DE" w:rsidRDefault="002574DE" w:rsidP="00ED72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E62F4B" w14:textId="77777777" w:rsidR="002574DE" w:rsidRDefault="002574DE" w:rsidP="00ED72A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B143DD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853340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0C0068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786DAD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143BCC" w14:textId="77777777" w:rsidR="002574DE" w:rsidRDefault="002574DE" w:rsidP="00ED72A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574DE" w14:paraId="39DFE774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87C70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A88EA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  <w:p w14:paraId="7A8343A2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69AC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D68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A88D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E2D8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4618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29265E3D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F13B9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47E19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  <w:p w14:paraId="5846290C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19265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E8C9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346C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DF10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3BC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772763D9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A1F0E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62E34" w14:textId="77777777" w:rsidR="002574DE" w:rsidRDefault="002574DE" w:rsidP="00ED72A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7841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424B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0C3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7313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524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6ACAB360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E6CAD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BF19B" w14:textId="77777777" w:rsidR="002574DE" w:rsidRDefault="002574DE" w:rsidP="00ED72AE">
            <w:pPr>
              <w:rPr>
                <w:sz w:val="20"/>
                <w:szCs w:val="20"/>
              </w:rPr>
            </w:pPr>
          </w:p>
          <w:p w14:paraId="1A408919" w14:textId="77777777" w:rsidR="002574DE" w:rsidRDefault="002574DE" w:rsidP="00ED72A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849FE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5ACE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8041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1B4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2838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74B4F35F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04B34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2084C" w14:textId="77777777" w:rsidR="002574DE" w:rsidRDefault="002574DE" w:rsidP="00ED72A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7E50F92" w14:textId="77777777" w:rsidR="002574DE" w:rsidRDefault="002574DE" w:rsidP="00ED72A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3243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1318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53A4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7ED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C3CA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3A3F0C71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97F4B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53CC9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  <w:p w14:paraId="1DB9AB03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24A35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D554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DDF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4C01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99F4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16FD653E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D2CFC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38289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  <w:p w14:paraId="41F38415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  <w:p w14:paraId="361EE9F4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204B0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C5FA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F331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383E1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29DA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11C9A47E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B539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1F9F0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E48CD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A76E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0154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A93D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6C1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42B72E28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820DB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15C68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2DC85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B2E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5566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8023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ACEF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53CA1CE7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28C80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4C76B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3213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666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BB08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FE7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1B67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054F0C24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3A5A2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5F7EA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4B176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D39C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D60D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640C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0A74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3A12318F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16844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9D278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C104D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111E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A01E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47E3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90A6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3FFBD78E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3FB16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4676A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020FA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FDFF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FE1E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2C6FA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24E2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1C29C5B" w14:textId="11F52591" w:rsidR="00610B79" w:rsidRDefault="00610B79"/>
    <w:p w14:paraId="04AEE6FC" w14:textId="44E00F53" w:rsidR="00610B79" w:rsidRDefault="00610B79"/>
    <w:p w14:paraId="62B8C711" w14:textId="65B9CC83" w:rsidR="00610B79" w:rsidRDefault="00610B79"/>
    <w:p w14:paraId="23E7A8AA" w14:textId="093E4AE4" w:rsidR="00610B79" w:rsidRDefault="00610B79"/>
    <w:p w14:paraId="35CBCB18" w14:textId="663B2F62" w:rsidR="00610B79" w:rsidRDefault="00610B79"/>
    <w:p w14:paraId="0795B060" w14:textId="149C0A53" w:rsidR="00610B79" w:rsidRDefault="00610B79"/>
    <w:p w14:paraId="4144D583" w14:textId="08BFE7BF" w:rsidR="00610B79" w:rsidRDefault="00610B79"/>
    <w:p w14:paraId="452A461B" w14:textId="01D04ABC" w:rsidR="00610B79" w:rsidRDefault="00610B79"/>
    <w:p w14:paraId="2ECFC85E" w14:textId="74468F38" w:rsidR="00610B79" w:rsidRDefault="00610B79"/>
    <w:p w14:paraId="51F15CB7" w14:textId="78B38174" w:rsidR="00610B79" w:rsidRDefault="00610B79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10B79" w14:paraId="352E9DD3" w14:textId="77777777" w:rsidTr="003E18C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CB4907" w14:textId="77777777" w:rsidR="00610B79" w:rsidRDefault="00610B79" w:rsidP="003E18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BD7FB0" w14:textId="77777777" w:rsidR="00610B79" w:rsidRDefault="00610B79" w:rsidP="003E18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D85D60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8830EEE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6E09F40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4A051C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CB2D91E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440147C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5EC8EB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44E9A1E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67B33F6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852DA5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3350583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4211BA6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10B79" w14:paraId="5C20698F" w14:textId="77777777" w:rsidTr="003E18C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8697E7E" w14:textId="77777777" w:rsidR="00610B79" w:rsidRDefault="00610B79" w:rsidP="003E18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26959E" w14:textId="77777777" w:rsidR="00610B79" w:rsidRDefault="00610B79" w:rsidP="003E18C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D46B32C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54AAF4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72F11CD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CAEA65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8F0785" w14:textId="77777777" w:rsidR="00610B79" w:rsidRDefault="00610B79" w:rsidP="003E18C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574DE" w14:paraId="758181A7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93A2D" w14:textId="77777777" w:rsidR="002574DE" w:rsidRDefault="002574DE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9B727" w14:textId="77777777" w:rsidR="002574DE" w:rsidRDefault="002574DE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40EBD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2BA6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419E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1ABA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FA41" w14:textId="77777777" w:rsidR="002574DE" w:rsidRDefault="002574DE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10B79" w14:paraId="3665F5B5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0BE43" w14:textId="2D4E593F" w:rsidR="00610B79" w:rsidRDefault="00610B79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00B25" w14:textId="77777777" w:rsidR="00610B79" w:rsidRDefault="00610B79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87F7C" w14:textId="77777777" w:rsidR="00610B79" w:rsidRDefault="00610B79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60E2" w14:textId="77777777" w:rsidR="00610B79" w:rsidRDefault="00610B79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97B7" w14:textId="77777777" w:rsidR="00610B79" w:rsidRDefault="00610B79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3900" w14:textId="77777777" w:rsidR="00610B79" w:rsidRDefault="00610B79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6F98" w14:textId="77777777" w:rsidR="00610B79" w:rsidRDefault="00610B79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2092" w14:paraId="1FD00FFE" w14:textId="77777777" w:rsidTr="00ED72A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D04BB" w14:textId="4EA756A4" w:rsidR="00D62092" w:rsidRDefault="00D62092" w:rsidP="00ED72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B50B3" w14:textId="77777777" w:rsidR="00D62092" w:rsidRDefault="00D62092" w:rsidP="00ED72A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3C9E7" w14:textId="77777777" w:rsidR="00D62092" w:rsidRDefault="00D62092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8BD2" w14:textId="77777777" w:rsidR="00D62092" w:rsidRDefault="00D62092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B627" w14:textId="77777777" w:rsidR="00D62092" w:rsidRDefault="00D62092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DF38" w14:textId="77777777" w:rsidR="00D62092" w:rsidRDefault="00D62092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344C" w14:textId="77777777" w:rsidR="00D62092" w:rsidRDefault="00D62092" w:rsidP="00ED72A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74DE" w14:paraId="5843CD51" w14:textId="77777777" w:rsidTr="00ED72AE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2175A7" w14:textId="77777777" w:rsidR="002574DE" w:rsidRDefault="002574DE" w:rsidP="00ED72AE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AB7210" w14:textId="77777777" w:rsidR="002574DE" w:rsidRDefault="002574DE" w:rsidP="00ED72AE">
            <w:pPr>
              <w:rPr>
                <w:rFonts w:ascii="Calibri" w:hAnsi="Calibri"/>
              </w:rPr>
            </w:pPr>
          </w:p>
        </w:tc>
      </w:tr>
    </w:tbl>
    <w:p w14:paraId="3C287FDB" w14:textId="77777777" w:rsidR="002574DE" w:rsidRDefault="002574DE" w:rsidP="002574D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78BDCFD1" w14:textId="77777777" w:rsidR="002574DE" w:rsidRDefault="002574DE" w:rsidP="002574DE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FE0C751" w14:textId="77777777" w:rsidR="002574DE" w:rsidRPr="00423B06" w:rsidRDefault="002574DE" w:rsidP="002574D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438DC52" w14:textId="255AB76E" w:rsidR="0014437C" w:rsidRPr="00E63FD3" w:rsidRDefault="002574DE" w:rsidP="0000299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14437C" w:rsidRPr="00E63FD3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3FCDC" w14:textId="77777777" w:rsidR="008362F7" w:rsidRDefault="008362F7">
      <w:r>
        <w:separator/>
      </w:r>
    </w:p>
  </w:endnote>
  <w:endnote w:type="continuationSeparator" w:id="0">
    <w:p w14:paraId="681E2664" w14:textId="77777777" w:rsidR="008362F7" w:rsidRDefault="00836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148F8" w14:textId="77777777" w:rsidR="0000299C" w:rsidRPr="00CC4E7C" w:rsidRDefault="0000299C" w:rsidP="0000299C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7871EDB" w14:textId="77777777" w:rsidR="00C40E55" w:rsidRDefault="00C40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A0F88" w14:textId="77777777" w:rsidR="008362F7" w:rsidRDefault="008362F7">
      <w:r>
        <w:separator/>
      </w:r>
    </w:p>
  </w:footnote>
  <w:footnote w:type="continuationSeparator" w:id="0">
    <w:p w14:paraId="08803745" w14:textId="77777777" w:rsidR="008362F7" w:rsidRDefault="00836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922786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2F7"/>
    <w:rsid w:val="0000299C"/>
    <w:rsid w:val="00021E1F"/>
    <w:rsid w:val="0011188B"/>
    <w:rsid w:val="00142162"/>
    <w:rsid w:val="0014437C"/>
    <w:rsid w:val="001946D8"/>
    <w:rsid w:val="001F6B73"/>
    <w:rsid w:val="002574DE"/>
    <w:rsid w:val="00303635"/>
    <w:rsid w:val="00347293"/>
    <w:rsid w:val="00505EB1"/>
    <w:rsid w:val="00516B1B"/>
    <w:rsid w:val="005955BF"/>
    <w:rsid w:val="00610B79"/>
    <w:rsid w:val="007054E7"/>
    <w:rsid w:val="007220EB"/>
    <w:rsid w:val="007F25C7"/>
    <w:rsid w:val="008362F7"/>
    <w:rsid w:val="0086523D"/>
    <w:rsid w:val="008909FE"/>
    <w:rsid w:val="008F4EAF"/>
    <w:rsid w:val="008F7315"/>
    <w:rsid w:val="0091125A"/>
    <w:rsid w:val="009508B9"/>
    <w:rsid w:val="00C40E55"/>
    <w:rsid w:val="00D62092"/>
    <w:rsid w:val="00DD422F"/>
    <w:rsid w:val="00E43493"/>
    <w:rsid w:val="00E63FD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933FBDD"/>
  <w15:chartTrackingRefBased/>
  <w15:docId w15:val="{FA8B8670-E37D-42B2-99B9-232FF0A5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74D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29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40E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0E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40E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0E55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299C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2022-06-30T11:15:00Z</cp:lastPrinted>
  <dcterms:created xsi:type="dcterms:W3CDTF">2022-06-30T11:15:00Z</dcterms:created>
  <dcterms:modified xsi:type="dcterms:W3CDTF">2022-06-30T11:15:00Z</dcterms:modified>
</cp:coreProperties>
</file>