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35DCDE" w14:textId="77777777" w:rsidR="00E16245" w:rsidRPr="00240E71" w:rsidRDefault="00E16245" w:rsidP="00E16245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5866FAC0" w14:textId="77777777" w:rsidR="00E16245" w:rsidRDefault="00E16245" w:rsidP="00E16245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1AE8A3F" w14:textId="77777777" w:rsidR="00E16245" w:rsidRPr="0022732C" w:rsidRDefault="00E16245" w:rsidP="00E16245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1FFA34FB" w14:textId="77777777" w:rsidR="00E16245" w:rsidRDefault="00E16245" w:rsidP="00E16245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5CCF4D76" w14:textId="77777777" w:rsidR="00E16245" w:rsidRPr="0022732C" w:rsidRDefault="00E16245" w:rsidP="00E1624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17DB9544" w14:textId="77777777" w:rsidR="00E16245" w:rsidRPr="0022732C" w:rsidRDefault="00E16245" w:rsidP="00E1624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5DFA0CAC" w14:textId="77777777" w:rsidR="00E16245" w:rsidRPr="0022732C" w:rsidRDefault="00E16245" w:rsidP="00E1624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5CC4FA73" w14:textId="77777777" w:rsidR="00E16245" w:rsidRPr="0022732C" w:rsidRDefault="00E16245" w:rsidP="00E1624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0BC8F110" w14:textId="77777777" w:rsidR="00E16245" w:rsidRPr="0022732C" w:rsidRDefault="00E16245" w:rsidP="00E1624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D74417">
        <w:rPr>
          <w:sz w:val="22"/>
          <w:lang w:val="en-US"/>
        </w:rPr>
        <w:t>……………………………………………………………………………………………..</w:t>
      </w:r>
    </w:p>
    <w:p w14:paraId="36D499C7" w14:textId="77777777" w:rsidR="00E16245" w:rsidRPr="0022732C" w:rsidRDefault="00E16245" w:rsidP="00E1624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D74417">
        <w:rPr>
          <w:sz w:val="22"/>
          <w:lang w:val="en-US"/>
        </w:rPr>
        <w:t>…………………………………………………………………………………………….</w:t>
      </w:r>
    </w:p>
    <w:p w14:paraId="151C2C28" w14:textId="77777777" w:rsidR="00E16245" w:rsidRPr="0022732C" w:rsidRDefault="00E16245" w:rsidP="00E1624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74D6AB3B" w14:textId="77777777" w:rsidR="00E16245" w:rsidRPr="0022732C" w:rsidRDefault="00E16245" w:rsidP="00E1624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6A73F92E" w14:textId="77777777" w:rsidR="00E16245" w:rsidRPr="0022732C" w:rsidRDefault="00E16245" w:rsidP="00E1624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7E2B5890" w14:textId="77777777" w:rsidR="00E16245" w:rsidRDefault="00E16245" w:rsidP="00E16245">
      <w:pPr>
        <w:spacing w:line="360" w:lineRule="auto"/>
      </w:pPr>
      <w:r>
        <w:t>Do: Nazwa i siedziba Zamawiającego:</w:t>
      </w:r>
    </w:p>
    <w:p w14:paraId="5FF17A02" w14:textId="77777777" w:rsidR="00E16245" w:rsidRPr="00247153" w:rsidRDefault="00E16245" w:rsidP="00E16245">
      <w:pPr>
        <w:ind w:right="-110"/>
        <w:rPr>
          <w:b/>
        </w:rPr>
      </w:pPr>
      <w:r w:rsidRPr="00247153">
        <w:rPr>
          <w:b/>
        </w:rPr>
        <w:t>Akademia Górniczo - Hutnicza</w:t>
      </w:r>
    </w:p>
    <w:p w14:paraId="4DE27591" w14:textId="77777777" w:rsidR="00E16245" w:rsidRPr="00247153" w:rsidRDefault="00E16245" w:rsidP="00E16245">
      <w:pPr>
        <w:ind w:right="-110"/>
        <w:rPr>
          <w:b/>
        </w:rPr>
      </w:pPr>
      <w:r w:rsidRPr="00247153">
        <w:rPr>
          <w:b/>
        </w:rPr>
        <w:t>im. Stanisława Staszica w Krakowie</w:t>
      </w:r>
    </w:p>
    <w:p w14:paraId="03C52986" w14:textId="77777777" w:rsidR="00E16245" w:rsidRDefault="00E16245" w:rsidP="00E16245">
      <w:pPr>
        <w:ind w:right="-110"/>
        <w:rPr>
          <w:b/>
        </w:rPr>
      </w:pPr>
      <w:r w:rsidRPr="00247153">
        <w:rPr>
          <w:b/>
        </w:rPr>
        <w:t>Dział Zamówień Publicznych</w:t>
      </w:r>
      <w:r>
        <w:rPr>
          <w:b/>
        </w:rPr>
        <w:t xml:space="preserve">  </w:t>
      </w:r>
    </w:p>
    <w:p w14:paraId="3DD6B818" w14:textId="77777777" w:rsidR="00E16245" w:rsidRDefault="00E16245" w:rsidP="00E16245">
      <w:pPr>
        <w:ind w:right="-110"/>
        <w:rPr>
          <w:b/>
        </w:rPr>
      </w:pPr>
      <w:r w:rsidRPr="00247153">
        <w:rPr>
          <w:b/>
        </w:rPr>
        <w:t>Al. Mickiewicza</w:t>
      </w:r>
      <w:r>
        <w:rPr>
          <w:b/>
        </w:rPr>
        <w:t xml:space="preserve"> </w:t>
      </w:r>
      <w:r w:rsidRPr="00247153">
        <w:rPr>
          <w:b/>
        </w:rPr>
        <w:t>30</w:t>
      </w:r>
      <w:r>
        <w:rPr>
          <w:b/>
        </w:rPr>
        <w:t xml:space="preserve"> </w:t>
      </w:r>
    </w:p>
    <w:p w14:paraId="71615652" w14:textId="77777777" w:rsidR="00E16245" w:rsidRDefault="00E16245" w:rsidP="00E16245">
      <w:pPr>
        <w:rPr>
          <w:b/>
        </w:rPr>
      </w:pPr>
      <w:r w:rsidRPr="00247153">
        <w:rPr>
          <w:b/>
        </w:rPr>
        <w:t>30-059</w:t>
      </w:r>
      <w:r>
        <w:rPr>
          <w:b/>
        </w:rPr>
        <w:t xml:space="preserve"> </w:t>
      </w:r>
      <w:r w:rsidRPr="00247153">
        <w:rPr>
          <w:b/>
        </w:rPr>
        <w:t>Kraków</w:t>
      </w:r>
      <w:r>
        <w:rPr>
          <w:b/>
        </w:rPr>
        <w:t xml:space="preserve">,  </w:t>
      </w:r>
    </w:p>
    <w:p w14:paraId="3E396D51" w14:textId="77777777" w:rsidR="00E16245" w:rsidRDefault="00E16245" w:rsidP="00E16245">
      <w:pPr>
        <w:ind w:firstLine="3969"/>
        <w:rPr>
          <w:b/>
        </w:rPr>
      </w:pPr>
    </w:p>
    <w:p w14:paraId="3C239B10" w14:textId="2A28AAE9" w:rsidR="00E16245" w:rsidRDefault="00E16245" w:rsidP="00E16245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Pr="005F7BDF">
        <w:rPr>
          <w:b/>
          <w:sz w:val="22"/>
          <w:szCs w:val="22"/>
        </w:rPr>
        <w:t>Dostawa części komputerowych i urządzeń peryferyjnych dla jednostek AGH</w:t>
      </w:r>
      <w:r w:rsidRPr="00247153">
        <w:rPr>
          <w:b/>
        </w:rPr>
        <w:t xml:space="preserve"> - KC-zp.272-</w:t>
      </w:r>
      <w:r>
        <w:rPr>
          <w:b/>
        </w:rPr>
        <w:t>41</w:t>
      </w:r>
      <w:r>
        <w:rPr>
          <w:b/>
        </w:rPr>
        <w:t>7</w:t>
      </w:r>
      <w:r w:rsidRPr="00247153">
        <w:rPr>
          <w:b/>
        </w:rPr>
        <w:t>/2</w:t>
      </w:r>
      <w:r>
        <w:rPr>
          <w:b/>
        </w:rPr>
        <w:t>2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 xml:space="preserve">oferuję realizację przedmiotu zamówienia, zgodnie z zasadami określonymi </w:t>
      </w:r>
      <w:r>
        <w:br/>
      </w:r>
      <w:r>
        <w:t>w specyfikacji istotnych warunków zamówienia.</w:t>
      </w:r>
    </w:p>
    <w:p w14:paraId="3D007819" w14:textId="77777777" w:rsidR="00E16245" w:rsidRDefault="00E16245" w:rsidP="00E16245">
      <w:pPr>
        <w:tabs>
          <w:tab w:val="right" w:pos="9000"/>
        </w:tabs>
      </w:pPr>
    </w:p>
    <w:p w14:paraId="560C3544" w14:textId="77777777" w:rsidR="00E16245" w:rsidRPr="005F7BDF" w:rsidRDefault="00E16245" w:rsidP="00E16245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5F7BDF">
        <w:rPr>
          <w:b/>
          <w:sz w:val="22"/>
          <w:szCs w:val="22"/>
        </w:rPr>
        <w:t>Cena netto:   .........................................................................PLN</w:t>
      </w:r>
    </w:p>
    <w:p w14:paraId="2D6457E8" w14:textId="77777777" w:rsidR="00E16245" w:rsidRPr="005F7BDF" w:rsidRDefault="00E16245" w:rsidP="00E16245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7D8D2FD3" w14:textId="77777777" w:rsidR="00E16245" w:rsidRPr="005F7BDF" w:rsidRDefault="00E16245" w:rsidP="00E16245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5F7BDF">
        <w:rPr>
          <w:b/>
          <w:sz w:val="22"/>
          <w:szCs w:val="22"/>
        </w:rPr>
        <w:t>Cena brutto: .........................................................................PLN</w:t>
      </w:r>
    </w:p>
    <w:p w14:paraId="2C70BBF9" w14:textId="77777777" w:rsidR="00E16245" w:rsidRPr="005F7BDF" w:rsidRDefault="00E16245" w:rsidP="00E16245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7BE7FEEB" w14:textId="77777777" w:rsidR="00E16245" w:rsidRPr="005F7BDF" w:rsidRDefault="00E16245" w:rsidP="00E16245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5F7BDF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0E2B77CF" w14:textId="77777777" w:rsidR="00E16245" w:rsidRPr="002969BE" w:rsidRDefault="00E16245" w:rsidP="00E16245">
      <w:pPr>
        <w:pStyle w:val="Tekstpodstawowy"/>
        <w:rPr>
          <w:sz w:val="22"/>
          <w:szCs w:val="22"/>
        </w:rPr>
      </w:pPr>
      <w:r w:rsidRPr="002969BE">
        <w:rPr>
          <w:sz w:val="22"/>
          <w:szCs w:val="22"/>
        </w:rPr>
        <w:t xml:space="preserve">Powyższa cena zawiera podatek VAT w wysokości </w:t>
      </w:r>
      <w:r>
        <w:rPr>
          <w:sz w:val="22"/>
          <w:szCs w:val="22"/>
        </w:rPr>
        <w:t>23</w:t>
      </w:r>
      <w:r w:rsidRPr="002969BE">
        <w:rPr>
          <w:sz w:val="22"/>
          <w:szCs w:val="22"/>
        </w:rPr>
        <w:t xml:space="preserve"> % tj.…………………….PLN</w:t>
      </w:r>
    </w:p>
    <w:p w14:paraId="349FEC2F" w14:textId="77777777" w:rsidR="00E16245" w:rsidRPr="002969BE" w:rsidRDefault="00E16245" w:rsidP="00E16245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 w:rsidRPr="002969BE">
        <w:rPr>
          <w:b/>
          <w:sz w:val="22"/>
          <w:szCs w:val="22"/>
        </w:rPr>
        <w:t xml:space="preserve">Termin realizacji umowy: </w:t>
      </w:r>
      <w:r>
        <w:rPr>
          <w:sz w:val="22"/>
          <w:szCs w:val="22"/>
        </w:rPr>
        <w:t>90 dni od daty jej podpisania.</w:t>
      </w:r>
    </w:p>
    <w:p w14:paraId="76349273" w14:textId="77777777" w:rsidR="00E16245" w:rsidRPr="002969BE" w:rsidRDefault="00E16245" w:rsidP="00E16245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969BE">
        <w:rPr>
          <w:b/>
          <w:sz w:val="22"/>
          <w:szCs w:val="22"/>
        </w:rPr>
        <w:t>Termin realizacji zamówienia</w:t>
      </w:r>
      <w:r>
        <w:rPr>
          <w:b/>
          <w:sz w:val="22"/>
          <w:szCs w:val="22"/>
        </w:rPr>
        <w:t xml:space="preserve"> cząstkowego (Kryterium oceny ofert)</w:t>
      </w:r>
      <w:r w:rsidRPr="002969BE">
        <w:rPr>
          <w:sz w:val="22"/>
          <w:szCs w:val="22"/>
        </w:rPr>
        <w:t>: …………………</w:t>
      </w:r>
      <w:r>
        <w:rPr>
          <w:sz w:val="22"/>
          <w:szCs w:val="22"/>
        </w:rPr>
        <w:t>… dni roboczych.</w:t>
      </w:r>
    </w:p>
    <w:p w14:paraId="59E33BA3" w14:textId="77777777" w:rsidR="00E16245" w:rsidRPr="002969BE" w:rsidRDefault="00E16245" w:rsidP="00E16245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969BE">
        <w:rPr>
          <w:b/>
          <w:sz w:val="22"/>
          <w:szCs w:val="22"/>
        </w:rPr>
        <w:t>Okres udzielonej gwarancji wynosi:</w:t>
      </w:r>
      <w:r w:rsidRPr="002969BE">
        <w:rPr>
          <w:sz w:val="22"/>
          <w:szCs w:val="22"/>
        </w:rPr>
        <w:t xml:space="preserve"> </w:t>
      </w:r>
      <w:r>
        <w:rPr>
          <w:sz w:val="22"/>
          <w:szCs w:val="22"/>
        </w:rPr>
        <w:t>zgodnie z SIWZ</w:t>
      </w:r>
      <w:r w:rsidRPr="002969BE">
        <w:rPr>
          <w:sz w:val="22"/>
          <w:szCs w:val="22"/>
        </w:rPr>
        <w:t xml:space="preserve">                            </w:t>
      </w:r>
    </w:p>
    <w:p w14:paraId="7D73D1C6" w14:textId="77777777" w:rsidR="00E16245" w:rsidRPr="002969BE" w:rsidRDefault="00E16245" w:rsidP="00E16245">
      <w:pPr>
        <w:tabs>
          <w:tab w:val="left" w:pos="426"/>
        </w:tabs>
        <w:spacing w:line="360" w:lineRule="auto"/>
        <w:jc w:val="both"/>
        <w:rPr>
          <w:b/>
          <w:sz w:val="22"/>
          <w:szCs w:val="22"/>
        </w:rPr>
      </w:pPr>
      <w:r w:rsidRPr="002969BE">
        <w:rPr>
          <w:b/>
          <w:sz w:val="22"/>
          <w:szCs w:val="22"/>
        </w:rPr>
        <w:t>Termin</w:t>
      </w:r>
      <w:r>
        <w:rPr>
          <w:b/>
          <w:sz w:val="22"/>
          <w:szCs w:val="22"/>
        </w:rPr>
        <w:t xml:space="preserve"> płatności: przelewem w terminie do 21</w:t>
      </w:r>
      <w:r w:rsidRPr="002969BE">
        <w:rPr>
          <w:b/>
          <w:sz w:val="22"/>
          <w:szCs w:val="22"/>
        </w:rPr>
        <w:t xml:space="preserve"> dni od daty otrzymania faktury przez Zamawiającego.</w:t>
      </w:r>
    </w:p>
    <w:p w14:paraId="5F4398E8" w14:textId="77777777" w:rsidR="00E16245" w:rsidRPr="00FE545C" w:rsidRDefault="00E16245" w:rsidP="00E16245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3F4DDF69" w14:textId="77777777" w:rsidR="00E16245" w:rsidRPr="00FE545C" w:rsidRDefault="00E16245" w:rsidP="00E16245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14:paraId="2980A4E6" w14:textId="77777777" w:rsidR="00E16245" w:rsidRDefault="00E16245" w:rsidP="00E16245">
      <w:pPr>
        <w:jc w:val="both"/>
        <w:rPr>
          <w:sz w:val="18"/>
          <w:szCs w:val="18"/>
        </w:rPr>
      </w:pPr>
    </w:p>
    <w:p w14:paraId="4742D8A8" w14:textId="77777777" w:rsidR="00E16245" w:rsidRDefault="00E16245" w:rsidP="00E16245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6A7E7B59" w14:textId="77777777" w:rsidR="00E16245" w:rsidRPr="00730EFE" w:rsidRDefault="00E16245" w:rsidP="00E16245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Pr="005A117C">
        <w:rPr>
          <w:color w:val="000000"/>
          <w:sz w:val="22"/>
          <w:szCs w:val="22"/>
          <w:lang w:eastAsia="ar-SA"/>
        </w:rPr>
        <w:t>30</w:t>
      </w:r>
      <w:r w:rsidRPr="000B45FE">
        <w:rPr>
          <w:color w:val="000000"/>
          <w:sz w:val="22"/>
          <w:szCs w:val="22"/>
          <w:lang w:eastAsia="ar-SA"/>
        </w:rPr>
        <w:t xml:space="preserve"> dni</w:t>
      </w:r>
      <w:r w:rsidRPr="00730EFE">
        <w:rPr>
          <w:color w:val="000000"/>
          <w:sz w:val="22"/>
          <w:szCs w:val="22"/>
          <w:lang w:eastAsia="ar-SA"/>
        </w:rPr>
        <w:t xml:space="preserve"> od dnia upływu terminu składania ofert.</w:t>
      </w:r>
    </w:p>
    <w:p w14:paraId="114EE8C4" w14:textId="77777777" w:rsidR="00E16245" w:rsidRPr="001D671E" w:rsidRDefault="00E16245" w:rsidP="00E16245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14:paraId="1B445C1B" w14:textId="77777777" w:rsidR="00E16245" w:rsidRDefault="00E16245" w:rsidP="00E16245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288E346D" w14:textId="77777777" w:rsidR="00E16245" w:rsidRDefault="00E16245" w:rsidP="00E16245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27E1169" w14:textId="77777777" w:rsidR="00E16245" w:rsidRDefault="00E16245" w:rsidP="00E16245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96EE4D9" w14:textId="77777777" w:rsidR="00E16245" w:rsidRPr="001D671E" w:rsidRDefault="00E16245" w:rsidP="00E16245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E16245" w:rsidRPr="00FE545C" w14:paraId="2E916141" w14:textId="77777777" w:rsidTr="00C855D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4E54D6" w14:textId="77777777" w:rsidR="00E16245" w:rsidRPr="00FE545C" w:rsidRDefault="00E16245" w:rsidP="00C855D0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19872E" w14:textId="77777777" w:rsidR="00E16245" w:rsidRPr="00FE545C" w:rsidRDefault="00E16245" w:rsidP="00C855D0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3463F010" w14:textId="77777777" w:rsidR="00E16245" w:rsidRPr="00FE545C" w:rsidRDefault="00E16245" w:rsidP="00C855D0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FD757E" w14:textId="77777777" w:rsidR="00E16245" w:rsidRPr="00FE545C" w:rsidRDefault="00E16245" w:rsidP="00C855D0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E16245" w:rsidRPr="00FE545C" w14:paraId="57A55950" w14:textId="77777777" w:rsidTr="00C855D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4CC578" w14:textId="77777777" w:rsidR="00E16245" w:rsidRPr="00FE545C" w:rsidRDefault="00E16245" w:rsidP="00C855D0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4051AE" w14:textId="77777777" w:rsidR="00E16245" w:rsidRPr="00FE545C" w:rsidRDefault="00E16245" w:rsidP="00C855D0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8A45D2" w14:textId="77777777" w:rsidR="00E16245" w:rsidRPr="00FE545C" w:rsidRDefault="00E16245" w:rsidP="00C855D0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E16245" w:rsidRPr="00FE545C" w14:paraId="61940E1E" w14:textId="77777777" w:rsidTr="00C855D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602B99" w14:textId="77777777" w:rsidR="00E16245" w:rsidRPr="00FE545C" w:rsidRDefault="00E16245" w:rsidP="00C855D0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758F1B" w14:textId="77777777" w:rsidR="00E16245" w:rsidRPr="00FE545C" w:rsidRDefault="00E16245" w:rsidP="00C855D0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FFE8D5" w14:textId="77777777" w:rsidR="00E16245" w:rsidRPr="00FE545C" w:rsidRDefault="00E16245" w:rsidP="00C855D0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07EE6D78" w14:textId="77777777" w:rsidR="00E16245" w:rsidRDefault="00E16245" w:rsidP="00E16245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60EA3C87" w14:textId="77777777" w:rsidR="00E16245" w:rsidRPr="00D638CC" w:rsidRDefault="00E16245" w:rsidP="00E16245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D638CC">
        <w:rPr>
          <w:sz w:val="16"/>
          <w:szCs w:val="16"/>
        </w:rPr>
        <w:t>Wzór podpisu</w:t>
      </w:r>
    </w:p>
    <w:p w14:paraId="15210021" w14:textId="77777777" w:rsidR="00E16245" w:rsidRPr="002F276A" w:rsidRDefault="00E16245" w:rsidP="00E16245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2E0EB9D9" w14:textId="77777777" w:rsidR="00E16245" w:rsidRPr="002F276A" w:rsidRDefault="00E16245" w:rsidP="00E16245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05FC74BB" w14:textId="77777777" w:rsidR="00E16245" w:rsidRPr="002F276A" w:rsidRDefault="00E16245" w:rsidP="00E16245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4116D491" w14:textId="77777777" w:rsidR="00E16245" w:rsidRPr="002F276A" w:rsidRDefault="00E16245" w:rsidP="00E16245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23E5A614" w14:textId="77777777" w:rsidR="00E16245" w:rsidRPr="002F276A" w:rsidRDefault="00E16245" w:rsidP="00E16245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3C211A38" w14:textId="77777777" w:rsidR="00E16245" w:rsidRDefault="00E16245" w:rsidP="00E16245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5CF79EB9" w14:textId="77777777" w:rsidR="00E16245" w:rsidRDefault="00E16245" w:rsidP="00E16245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22910AE2" w14:textId="77777777" w:rsidR="00E16245" w:rsidRDefault="00E16245" w:rsidP="00E16245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315B3441" w14:textId="77777777" w:rsidR="00E16245" w:rsidRDefault="00E16245" w:rsidP="00E1624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12F06547" w14:textId="77777777" w:rsidR="00E16245" w:rsidRDefault="00E16245" w:rsidP="00E1624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2B6A0918" w14:textId="77777777" w:rsidR="00E16245" w:rsidRDefault="00E16245" w:rsidP="00E1624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1DEBAF51" w14:textId="77777777" w:rsidR="00E16245" w:rsidRDefault="00E16245" w:rsidP="00E1624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75B188D8" w14:textId="77777777" w:rsidR="00E16245" w:rsidRPr="000B45FE" w:rsidRDefault="00E16245" w:rsidP="00E1624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36DBBF2E" w14:textId="77777777" w:rsidR="00E16245" w:rsidRDefault="00E16245" w:rsidP="00E16245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oferta zawiera ………………… kolejno ponumerowanych stron.</w:t>
      </w:r>
    </w:p>
    <w:p w14:paraId="2742132A" w14:textId="77777777" w:rsidR="00E16245" w:rsidRDefault="00E16245" w:rsidP="00E16245">
      <w:pPr>
        <w:jc w:val="both"/>
        <w:rPr>
          <w:sz w:val="22"/>
          <w:szCs w:val="22"/>
        </w:rPr>
      </w:pPr>
    </w:p>
    <w:p w14:paraId="2CE608BA" w14:textId="77777777" w:rsidR="00E16245" w:rsidRDefault="00E16245" w:rsidP="00E16245">
      <w:pPr>
        <w:jc w:val="both"/>
        <w:rPr>
          <w:sz w:val="22"/>
          <w:szCs w:val="22"/>
        </w:rPr>
      </w:pPr>
    </w:p>
    <w:p w14:paraId="0FE99294" w14:textId="77777777" w:rsidR="00E16245" w:rsidRDefault="00E16245" w:rsidP="00E16245">
      <w:pPr>
        <w:jc w:val="right"/>
        <w:rPr>
          <w:sz w:val="20"/>
          <w:szCs w:val="20"/>
        </w:rPr>
      </w:pPr>
    </w:p>
    <w:p w14:paraId="0EA8E46D" w14:textId="77777777" w:rsidR="00E16245" w:rsidRPr="00423B06" w:rsidRDefault="00E16245" w:rsidP="00E16245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004FE6F8" w14:textId="77777777" w:rsidR="00E16245" w:rsidRPr="00A36883" w:rsidRDefault="00E16245" w:rsidP="00E16245">
      <w:pPr>
        <w:tabs>
          <w:tab w:val="left" w:pos="0"/>
        </w:tabs>
        <w:spacing w:line="264" w:lineRule="auto"/>
        <w:ind w:left="426" w:right="1"/>
        <w:contextualSpacing/>
        <w:jc w:val="center"/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14:paraId="145C6282" w14:textId="77777777" w:rsidR="00E16245" w:rsidRPr="00593349" w:rsidRDefault="00E16245" w:rsidP="00E16245"/>
    <w:p w14:paraId="4230518F" w14:textId="77777777" w:rsidR="00FE545C" w:rsidRPr="00B44A9A" w:rsidRDefault="00FE545C" w:rsidP="00B44A9A"/>
    <w:sectPr w:rsidR="00FE545C" w:rsidRPr="00B44A9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0E3340" w14:textId="77777777" w:rsidR="00E832DF" w:rsidRDefault="00E832DF">
      <w:r>
        <w:separator/>
      </w:r>
    </w:p>
  </w:endnote>
  <w:endnote w:type="continuationSeparator" w:id="0">
    <w:p w14:paraId="0B2A1150" w14:textId="77777777" w:rsidR="00E832DF" w:rsidRDefault="00E832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B5D9DC" w14:textId="77777777" w:rsidR="008F64A2" w:rsidRDefault="008F64A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5ACFC5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A17217" w14:textId="77777777" w:rsidR="008F64A2" w:rsidRDefault="008F64A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99637E" w14:textId="77777777" w:rsidR="00E832DF" w:rsidRDefault="00E832DF">
      <w:r>
        <w:separator/>
      </w:r>
    </w:p>
  </w:footnote>
  <w:footnote w:type="continuationSeparator" w:id="0">
    <w:p w14:paraId="496F1FAD" w14:textId="77777777" w:rsidR="00E832DF" w:rsidRDefault="00E832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3DB841" w14:textId="77777777" w:rsidR="008F64A2" w:rsidRDefault="008F64A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A9793F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5790D1" w14:textId="77777777" w:rsidR="008F64A2" w:rsidRDefault="008F64A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5897254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6642522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06431336">
    <w:abstractNumId w:val="0"/>
  </w:num>
  <w:num w:numId="4" w16cid:durableId="54159875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832DF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8F64A2"/>
    <w:rsid w:val="00970FE4"/>
    <w:rsid w:val="00A0022B"/>
    <w:rsid w:val="00A346FE"/>
    <w:rsid w:val="00A47B4D"/>
    <w:rsid w:val="00A83018"/>
    <w:rsid w:val="00B44A9A"/>
    <w:rsid w:val="00B774DC"/>
    <w:rsid w:val="00C969A6"/>
    <w:rsid w:val="00CA7D36"/>
    <w:rsid w:val="00D24208"/>
    <w:rsid w:val="00D60C38"/>
    <w:rsid w:val="00D66893"/>
    <w:rsid w:val="00D90ACB"/>
    <w:rsid w:val="00DC1500"/>
    <w:rsid w:val="00E16245"/>
    <w:rsid w:val="00E44371"/>
    <w:rsid w:val="00E832DF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303F407"/>
  <w15:chartTrackingRefBased/>
  <w15:docId w15:val="{71EAEF9E-7516-491C-A34A-0C722A1377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16245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476</Words>
  <Characters>4235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2</cp:revision>
  <cp:lastPrinted>2022-06-30T08:54:00Z</cp:lastPrinted>
  <dcterms:created xsi:type="dcterms:W3CDTF">2022-06-30T08:55:00Z</dcterms:created>
  <dcterms:modified xsi:type="dcterms:W3CDTF">2022-06-30T08:55:00Z</dcterms:modified>
</cp:coreProperties>
</file>