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BF3FA" w14:textId="34B19D70" w:rsidR="00471FB7" w:rsidRDefault="00471FB7" w:rsidP="00471FB7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417</w:t>
      </w:r>
      <w:r>
        <w:rPr>
          <w:rFonts w:ascii="Verdana" w:hAnsi="Verdana"/>
          <w:b/>
          <w:sz w:val="16"/>
          <w:szCs w:val="16"/>
        </w:rPr>
        <w:t>/22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14:paraId="1C2B7EDC" w14:textId="77777777" w:rsidR="00471FB7" w:rsidRDefault="00471FB7" w:rsidP="00471FB7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Zamawiający </w:t>
      </w:r>
    </w:p>
    <w:p w14:paraId="4BAE8ADF" w14:textId="77777777" w:rsidR="00471FB7" w:rsidRDefault="00471FB7" w:rsidP="00471FB7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02127BC3" w14:textId="77777777" w:rsidR="00471FB7" w:rsidRDefault="00471FB7" w:rsidP="00471FB7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1A2286CA" w14:textId="77777777" w:rsidR="00471FB7" w:rsidRDefault="00471FB7" w:rsidP="00471FB7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3999A789" w14:textId="77777777" w:rsidR="00471FB7" w:rsidRDefault="00471FB7" w:rsidP="00471FB7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14:paraId="56BD0D6F" w14:textId="77777777" w:rsidR="00471FB7" w:rsidRDefault="00471FB7" w:rsidP="00471FB7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14:paraId="2DB92CEC" w14:textId="77777777" w:rsidR="00471FB7" w:rsidRDefault="00471FB7" w:rsidP="00471FB7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33FD2C28" w14:textId="77777777" w:rsidR="00471FB7" w:rsidRDefault="00471FB7" w:rsidP="00471FB7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14:paraId="1293CCE1" w14:textId="77777777" w:rsidR="00471FB7" w:rsidRDefault="00471FB7" w:rsidP="00471FB7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4B279F1E" w14:textId="77777777" w:rsidR="00471FB7" w:rsidRDefault="00471FB7" w:rsidP="00471FB7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4A101166" w14:textId="77777777" w:rsidR="00471FB7" w:rsidRDefault="00471FB7" w:rsidP="00471FB7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6578452D" w14:textId="77777777" w:rsidR="00471FB7" w:rsidRDefault="00471FB7" w:rsidP="00471FB7">
      <w:pPr>
        <w:spacing w:line="252" w:lineRule="auto"/>
        <w:rPr>
          <w:rFonts w:ascii="Arial" w:hAnsi="Arial" w:cs="Arial"/>
        </w:rPr>
      </w:pPr>
    </w:p>
    <w:p w14:paraId="5202C85B" w14:textId="77777777" w:rsidR="00471FB7" w:rsidRDefault="00471FB7" w:rsidP="00471FB7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14:paraId="4FCD324F" w14:textId="77777777" w:rsidR="00471FB7" w:rsidRDefault="00471FB7" w:rsidP="00471FB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0E0FE615" w14:textId="77777777" w:rsidR="00471FB7" w:rsidRDefault="00471FB7" w:rsidP="00471FB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12FA5DE4" w14:textId="77777777" w:rsidR="00471FB7" w:rsidRDefault="00471FB7" w:rsidP="00471FB7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9F0B864" w14:textId="6A22B678" w:rsidR="00471FB7" w:rsidRDefault="00471FB7" w:rsidP="00471FB7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b/>
        </w:rPr>
        <w:t>Dostawa części komputerowych i urządzeń peryferyjnych dla jednostek AGH, znak sprawy: KC-zp.272-</w:t>
      </w:r>
      <w:r>
        <w:rPr>
          <w:b/>
        </w:rPr>
        <w:t>417</w:t>
      </w:r>
      <w:r>
        <w:rPr>
          <w:b/>
        </w:rPr>
        <w:t>/22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14:paraId="12DE8F86" w14:textId="77777777" w:rsidR="00471FB7" w:rsidRDefault="00471FB7" w:rsidP="00471FB7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F34CE2F" w14:textId="77777777" w:rsidR="00471FB7" w:rsidRDefault="00471FB7" w:rsidP="00471FB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27D6DE5B" w14:textId="77777777" w:rsidR="00471FB7" w:rsidRDefault="00471FB7" w:rsidP="00471FB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791D1781" w14:textId="77777777" w:rsidR="00471FB7" w:rsidRDefault="00471FB7" w:rsidP="00471FB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1BB6E2" w14:textId="77777777" w:rsidR="00471FB7" w:rsidRDefault="00471FB7" w:rsidP="00471FB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7E43E23A" w14:textId="77777777" w:rsidR="00471FB7" w:rsidRDefault="00471FB7" w:rsidP="00471FB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0D4ABB17" w14:textId="77777777" w:rsidR="00471FB7" w:rsidRDefault="00471FB7" w:rsidP="00471FB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6F82A1D" w14:textId="77777777" w:rsidR="00471FB7" w:rsidRDefault="00471FB7" w:rsidP="00471FB7">
      <w:pPr>
        <w:pStyle w:val="Akapitzlist"/>
        <w:widowControl w:val="0"/>
        <w:numPr>
          <w:ilvl w:val="0"/>
          <w:numId w:val="11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79745C52" w14:textId="77777777" w:rsidR="00471FB7" w:rsidRDefault="00471FB7" w:rsidP="00471FB7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0006A211" w14:textId="77777777" w:rsidR="00471FB7" w:rsidRDefault="00471FB7" w:rsidP="00471FB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984056C" w14:textId="77777777" w:rsidR="00471FB7" w:rsidRDefault="00471FB7" w:rsidP="00471FB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8D0D042" w14:textId="77777777" w:rsidR="00471FB7" w:rsidRDefault="00471FB7" w:rsidP="00471FB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DD25B2B" w14:textId="77777777" w:rsidR="00471FB7" w:rsidRDefault="00471FB7" w:rsidP="00471FB7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A007DAE" w14:textId="77777777" w:rsidR="00471FB7" w:rsidRDefault="00471FB7" w:rsidP="00471FB7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4FE235D5" w14:textId="77777777" w:rsidR="00471FB7" w:rsidRDefault="00471FB7" w:rsidP="00471FB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3437FA01" w14:textId="77777777" w:rsidR="00471FB7" w:rsidRDefault="00471FB7" w:rsidP="00471FB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27ED918" w14:textId="77777777" w:rsidR="00471FB7" w:rsidRDefault="00471FB7" w:rsidP="00471FB7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375B5AAA" w14:textId="77777777" w:rsidR="00471FB7" w:rsidRDefault="00471FB7" w:rsidP="00471FB7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46B209A5" w14:textId="77777777" w:rsidR="00471FB7" w:rsidRDefault="00471FB7" w:rsidP="00471FB7"/>
    <w:p w14:paraId="3728C945" w14:textId="77777777" w:rsidR="00471FB7" w:rsidRDefault="00471FB7" w:rsidP="00471FB7"/>
    <w:p w14:paraId="32BE3D1A" w14:textId="77777777" w:rsidR="00471FB7" w:rsidRPr="007760CA" w:rsidRDefault="00471FB7" w:rsidP="00471FB7"/>
    <w:p w14:paraId="473ACA8A" w14:textId="77777777" w:rsidR="00471FB7" w:rsidRPr="00347132" w:rsidRDefault="00471FB7" w:rsidP="00471FB7"/>
    <w:p w14:paraId="605C269C" w14:textId="77777777" w:rsidR="005103B9" w:rsidRPr="00E87C48" w:rsidRDefault="005103B9" w:rsidP="00E87C48"/>
    <w:sectPr w:rsidR="005103B9" w:rsidRPr="00E87C4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BCF40" w14:textId="77777777" w:rsidR="00A5649E" w:rsidRDefault="00A5649E" w:rsidP="0038231F">
      <w:pPr>
        <w:spacing w:after="0" w:line="240" w:lineRule="auto"/>
      </w:pPr>
      <w:r>
        <w:separator/>
      </w:r>
    </w:p>
  </w:endnote>
  <w:endnote w:type="continuationSeparator" w:id="0">
    <w:p w14:paraId="2CABE290" w14:textId="77777777" w:rsidR="00A5649E" w:rsidRDefault="00A564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76584" w14:textId="77777777" w:rsidR="00E02A84" w:rsidRDefault="00E02A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C5B8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C6FEFF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3CF53" w14:textId="77777777" w:rsidR="00E02A84" w:rsidRDefault="00E02A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B7E8D" w14:textId="77777777" w:rsidR="00A5649E" w:rsidRDefault="00A5649E" w:rsidP="0038231F">
      <w:pPr>
        <w:spacing w:after="0" w:line="240" w:lineRule="auto"/>
      </w:pPr>
      <w:r>
        <w:separator/>
      </w:r>
    </w:p>
  </w:footnote>
  <w:footnote w:type="continuationSeparator" w:id="0">
    <w:p w14:paraId="64444B2C" w14:textId="77777777" w:rsidR="00A5649E" w:rsidRDefault="00A5649E" w:rsidP="0038231F">
      <w:pPr>
        <w:spacing w:after="0" w:line="240" w:lineRule="auto"/>
      </w:pPr>
      <w:r>
        <w:continuationSeparator/>
      </w:r>
    </w:p>
  </w:footnote>
  <w:footnote w:id="1">
    <w:p w14:paraId="3578DD89" w14:textId="77777777" w:rsidR="00471FB7" w:rsidRDefault="00471FB7" w:rsidP="00471FB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8D79C98" w14:textId="77777777" w:rsidR="00471FB7" w:rsidRDefault="00471FB7" w:rsidP="00471FB7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C65C2" w14:textId="77777777" w:rsidR="00E02A84" w:rsidRDefault="00E02A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61D23" w14:textId="77777777" w:rsidR="00E02A84" w:rsidRDefault="00E02A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FED29" w14:textId="77777777" w:rsidR="00E02A84" w:rsidRDefault="00E02A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065729">
    <w:abstractNumId w:val="7"/>
  </w:num>
  <w:num w:numId="2" w16cid:durableId="825899253">
    <w:abstractNumId w:val="0"/>
  </w:num>
  <w:num w:numId="3" w16cid:durableId="1233539064">
    <w:abstractNumId w:val="6"/>
  </w:num>
  <w:num w:numId="4" w16cid:durableId="684869810">
    <w:abstractNumId w:val="9"/>
  </w:num>
  <w:num w:numId="5" w16cid:durableId="495537699">
    <w:abstractNumId w:val="8"/>
  </w:num>
  <w:num w:numId="6" w16cid:durableId="1537428679">
    <w:abstractNumId w:val="5"/>
  </w:num>
  <w:num w:numId="7" w16cid:durableId="994533609">
    <w:abstractNumId w:val="1"/>
  </w:num>
  <w:num w:numId="8" w16cid:durableId="470707652">
    <w:abstractNumId w:val="3"/>
  </w:num>
  <w:num w:numId="9" w16cid:durableId="1158811262">
    <w:abstractNumId w:val="2"/>
  </w:num>
  <w:num w:numId="10" w16cid:durableId="856191743">
    <w:abstractNumId w:val="4"/>
  </w:num>
  <w:num w:numId="11" w16cid:durableId="20020012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649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1FB7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649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2A84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7C48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0BCE3D"/>
  <w15:chartTrackingRefBased/>
  <w15:docId w15:val="{A2783D1F-E6E5-4F6E-9363-A3BC91DCA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1FB7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 w:line="259" w:lineRule="auto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2022-06-30T08:59:00Z</cp:lastPrinted>
  <dcterms:created xsi:type="dcterms:W3CDTF">2022-06-30T08:59:00Z</dcterms:created>
  <dcterms:modified xsi:type="dcterms:W3CDTF">2022-06-30T08:59:00Z</dcterms:modified>
</cp:coreProperties>
</file>