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7ED2C" w14:textId="77777777" w:rsidR="00362FAB" w:rsidRPr="00240E71" w:rsidRDefault="003D12EF" w:rsidP="00362FA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15921F50">
          <v:roundrect id="_x0000_s1027" style="position:absolute;left:0;text-align:left;margin-left:-25.5pt;margin-top:-13.15pt;width:162pt;height:1in;z-index:251658240" arcsize="10923f"/>
        </w:pict>
      </w:r>
      <w:r w:rsidR="00362FAB">
        <w:rPr>
          <w:b w:val="0"/>
          <w:sz w:val="22"/>
          <w:szCs w:val="22"/>
        </w:rPr>
        <w:tab/>
      </w:r>
      <w:r w:rsidR="00362FAB">
        <w:rPr>
          <w:b w:val="0"/>
          <w:sz w:val="22"/>
          <w:szCs w:val="22"/>
        </w:rPr>
        <w:tab/>
      </w:r>
      <w:r w:rsidR="00362FAB">
        <w:rPr>
          <w:b w:val="0"/>
          <w:sz w:val="22"/>
          <w:szCs w:val="22"/>
        </w:rPr>
        <w:tab/>
      </w:r>
      <w:r w:rsidR="00362FAB">
        <w:rPr>
          <w:b w:val="0"/>
          <w:sz w:val="22"/>
          <w:szCs w:val="22"/>
        </w:rPr>
        <w:tab/>
      </w:r>
      <w:r w:rsidR="00362FAB">
        <w:rPr>
          <w:b w:val="0"/>
          <w:sz w:val="22"/>
          <w:szCs w:val="22"/>
        </w:rPr>
        <w:tab/>
      </w:r>
      <w:r w:rsidR="00362FAB">
        <w:rPr>
          <w:b w:val="0"/>
          <w:sz w:val="22"/>
          <w:szCs w:val="22"/>
        </w:rPr>
        <w:tab/>
      </w:r>
      <w:r w:rsidR="00362FAB">
        <w:rPr>
          <w:b w:val="0"/>
          <w:sz w:val="22"/>
          <w:szCs w:val="22"/>
        </w:rPr>
        <w:tab/>
      </w:r>
      <w:r w:rsidR="00362FAB" w:rsidRPr="004C278E">
        <w:rPr>
          <w:rFonts w:ascii="Times New Roman" w:hAnsi="Times New Roman"/>
        </w:rPr>
        <w:t xml:space="preserve">Załącznik nr </w:t>
      </w:r>
      <w:r w:rsidR="00362FAB">
        <w:rPr>
          <w:rFonts w:ascii="Times New Roman" w:hAnsi="Times New Roman"/>
        </w:rPr>
        <w:t>1</w:t>
      </w:r>
    </w:p>
    <w:p w14:paraId="0DE271CD" w14:textId="77777777" w:rsidR="00362FAB" w:rsidRDefault="00362FAB" w:rsidP="00362FA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3347D85" w14:textId="77777777" w:rsidR="00362FAB" w:rsidRPr="0022732C" w:rsidRDefault="00362FAB" w:rsidP="00362FA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FC02C0F" w14:textId="77777777" w:rsidR="00362FAB" w:rsidRDefault="00362FAB" w:rsidP="00362FA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A672600" w14:textId="77777777" w:rsidR="00362FAB" w:rsidRPr="0022732C" w:rsidRDefault="00362FAB" w:rsidP="00362FA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2298CB8" w14:textId="77777777" w:rsidR="00362FAB" w:rsidRPr="0022732C" w:rsidRDefault="00362FAB" w:rsidP="00362FA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F082399" w14:textId="77777777" w:rsidR="00362FAB" w:rsidRPr="0022732C" w:rsidRDefault="00362FAB" w:rsidP="00362FA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64A5344" w14:textId="77777777" w:rsidR="00362FAB" w:rsidRPr="0022732C" w:rsidRDefault="00362FAB" w:rsidP="00362FA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C692867" w14:textId="77777777" w:rsidR="00362FAB" w:rsidRPr="0022732C" w:rsidRDefault="00362FAB" w:rsidP="00362FA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593FC2F2" w14:textId="77777777" w:rsidR="00362FAB" w:rsidRPr="0022732C" w:rsidRDefault="00362FAB" w:rsidP="00362FA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7E269B59" w14:textId="77777777" w:rsidR="00362FAB" w:rsidRPr="0022732C" w:rsidRDefault="00362FAB" w:rsidP="00362FA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A229294" w14:textId="77777777" w:rsidR="00362FAB" w:rsidRPr="0022732C" w:rsidRDefault="00362FAB" w:rsidP="00362FA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B5E0B50" w14:textId="77777777" w:rsidR="00362FAB" w:rsidRPr="0022732C" w:rsidRDefault="00362FAB" w:rsidP="00362FA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1E4C3D8" w14:textId="77777777" w:rsidR="00362FAB" w:rsidRDefault="00362FAB" w:rsidP="00362FAB">
      <w:pPr>
        <w:spacing w:line="360" w:lineRule="auto"/>
      </w:pPr>
      <w:r>
        <w:t>Do: Nazwa i siedziba Zamawiającego:</w:t>
      </w:r>
    </w:p>
    <w:p w14:paraId="303A0FC2" w14:textId="77777777" w:rsidR="00362FAB" w:rsidRPr="00C35C8C" w:rsidRDefault="00362FAB" w:rsidP="00362FAB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3E7B5A98" w14:textId="77777777" w:rsidR="00362FAB" w:rsidRPr="00C35C8C" w:rsidRDefault="00362FAB" w:rsidP="00362FAB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1D4F603F" w14:textId="77777777" w:rsidR="00362FAB" w:rsidRDefault="00362FAB" w:rsidP="00362FAB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092C215D" w14:textId="77777777" w:rsidR="00362FAB" w:rsidRDefault="00362FAB" w:rsidP="00362FAB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7D08A368" w14:textId="77777777" w:rsidR="00362FAB" w:rsidRDefault="00362FAB" w:rsidP="00362FAB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4F71B694" w14:textId="77777777" w:rsidR="00362FAB" w:rsidRDefault="00362FAB" w:rsidP="00362FAB">
      <w:pPr>
        <w:ind w:firstLine="3969"/>
        <w:rPr>
          <w:b/>
        </w:rPr>
      </w:pPr>
    </w:p>
    <w:p w14:paraId="587637E3" w14:textId="681BEB3F" w:rsidR="00362FAB" w:rsidRPr="00DB4EB0" w:rsidRDefault="00362FAB" w:rsidP="00362FAB">
      <w:pPr>
        <w:widowControl w:val="0"/>
        <w:ind w:right="1"/>
        <w:jc w:val="both"/>
        <w:rPr>
          <w:sz w:val="22"/>
          <w:szCs w:val="22"/>
        </w:rPr>
      </w:pPr>
      <w:r w:rsidRPr="00DB4EB0">
        <w:rPr>
          <w:sz w:val="22"/>
          <w:szCs w:val="22"/>
        </w:rPr>
        <w:t xml:space="preserve">Przystępując do postępowania o udzielenie zamówienia publicznego, którego przedmiotem jest </w:t>
      </w:r>
      <w:r w:rsidRPr="00DB4EB0">
        <w:rPr>
          <w:b/>
          <w:sz w:val="22"/>
          <w:szCs w:val="22"/>
        </w:rPr>
        <w:t xml:space="preserve">Dostawa 32 szt. stacjonarnych zestawów komputerowych typu </w:t>
      </w:r>
      <w:proofErr w:type="spellStart"/>
      <w:r w:rsidRPr="00DB4EB0">
        <w:rPr>
          <w:b/>
          <w:sz w:val="22"/>
          <w:szCs w:val="22"/>
        </w:rPr>
        <w:t>All</w:t>
      </w:r>
      <w:proofErr w:type="spellEnd"/>
      <w:r w:rsidRPr="00DB4EB0">
        <w:rPr>
          <w:b/>
          <w:sz w:val="22"/>
          <w:szCs w:val="22"/>
        </w:rPr>
        <w:t xml:space="preserve"> in One, nr sprawy: KC-zp.272-381/22 </w:t>
      </w:r>
      <w:r w:rsidRPr="00DB4EB0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A4ADD6D" w14:textId="77777777" w:rsidR="00362FAB" w:rsidRPr="00DB4EB0" w:rsidRDefault="00362FAB" w:rsidP="00362FAB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362FAB" w:rsidRPr="002A16E2" w14:paraId="215BB187" w14:textId="77777777" w:rsidTr="000B403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1D6FE5" w14:textId="77777777" w:rsidR="00362FAB" w:rsidRPr="002A16E2" w:rsidRDefault="00362FAB" w:rsidP="000B4035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5A811A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3C17A547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2C5EAB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38CA12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3CACE96F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841972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D1073F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C0FFE1D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946CB0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51A60BA" w14:textId="77777777" w:rsidR="00362FAB" w:rsidRPr="008A2B7D" w:rsidRDefault="00362FAB" w:rsidP="000B40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FFD694E" w14:textId="77777777" w:rsidR="00362FAB" w:rsidRPr="008A2B7D" w:rsidRDefault="00362FAB" w:rsidP="000B40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7BDB5D9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3F5F782" w14:textId="77777777" w:rsidR="00362FAB" w:rsidRPr="008A2B7D" w:rsidRDefault="00362FAB" w:rsidP="000B4035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E252079" w14:textId="77777777" w:rsidR="00362FAB" w:rsidRPr="008A2B7D" w:rsidRDefault="00362FAB" w:rsidP="000B403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62FAB" w:rsidRPr="002A16E2" w14:paraId="0A790F1B" w14:textId="77777777" w:rsidTr="000B4035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B64D5A" w14:textId="77777777" w:rsidR="00362FAB" w:rsidRPr="002A16E2" w:rsidRDefault="00362FAB" w:rsidP="000B403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C25035" w14:textId="77777777" w:rsidR="00362FAB" w:rsidRPr="002A16E2" w:rsidRDefault="00362FAB" w:rsidP="000B403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8BEB47" w14:textId="77777777" w:rsidR="00362FAB" w:rsidRPr="002A16E2" w:rsidRDefault="00362FAB" w:rsidP="000B403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CDDD75" w14:textId="77777777" w:rsidR="00362FAB" w:rsidRPr="002A16E2" w:rsidRDefault="00362FAB" w:rsidP="000B403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B5A31A" w14:textId="77777777" w:rsidR="00362FAB" w:rsidRPr="002A16E2" w:rsidRDefault="00362FAB" w:rsidP="000B403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3EEEDF" w14:textId="77777777" w:rsidR="00362FAB" w:rsidRPr="002A16E2" w:rsidRDefault="00362FAB" w:rsidP="000B403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05E8CFE" w14:textId="77777777" w:rsidR="00362FAB" w:rsidRPr="002A16E2" w:rsidRDefault="00362FAB" w:rsidP="000B403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653DE03" w14:textId="77777777" w:rsidR="00362FAB" w:rsidRPr="002A16E2" w:rsidRDefault="00362FAB" w:rsidP="000B403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62FAB" w:rsidRPr="002A16E2" w14:paraId="7F557B6F" w14:textId="77777777" w:rsidTr="000B403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453594" w14:textId="77777777" w:rsidR="00362FAB" w:rsidRPr="002A16E2" w:rsidRDefault="00362FAB" w:rsidP="000B403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6680" w14:textId="1005276B" w:rsidR="00362FAB" w:rsidRPr="00A47B30" w:rsidRDefault="00362FAB" w:rsidP="000B4035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Stacjonarny zestaw komputerowy typ </w:t>
            </w:r>
            <w:proofErr w:type="spellStart"/>
            <w:r>
              <w:rPr>
                <w:b/>
                <w:bCs/>
                <w:color w:val="000000"/>
                <w:sz w:val="16"/>
                <w:szCs w:val="16"/>
              </w:rPr>
              <w:t>All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in One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2061" w14:textId="77777777" w:rsidR="00362FAB" w:rsidRPr="00A47B30" w:rsidRDefault="00362FAB" w:rsidP="000B403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07F3" w14:textId="44BD8B53" w:rsidR="00362FAB" w:rsidRPr="003D12EF" w:rsidRDefault="003D12EF" w:rsidP="000B4035">
            <w:pPr>
              <w:rPr>
                <w:sz w:val="18"/>
                <w:szCs w:val="18"/>
              </w:rPr>
            </w:pPr>
            <w:r w:rsidRPr="003D12EF">
              <w:rPr>
                <w:sz w:val="18"/>
                <w:szCs w:val="18"/>
              </w:rPr>
              <w:t>32</w:t>
            </w:r>
            <w:r w:rsidR="00362FAB" w:rsidRPr="003D12EF">
              <w:rPr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BF88" w14:textId="77777777" w:rsidR="00362FAB" w:rsidRPr="002A16E2" w:rsidRDefault="00362FAB" w:rsidP="000B403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9E78" w14:textId="77777777" w:rsidR="00362FAB" w:rsidRPr="002A16E2" w:rsidRDefault="00362FAB" w:rsidP="000B403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EE482B" w14:textId="77777777" w:rsidR="00362FAB" w:rsidRPr="002A16E2" w:rsidRDefault="00362FAB" w:rsidP="000B403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538D02" w14:textId="77777777" w:rsidR="00362FAB" w:rsidRPr="002A16E2" w:rsidRDefault="00362FAB" w:rsidP="000B4035">
            <w:pPr>
              <w:ind w:right="425"/>
              <w:rPr>
                <w:sz w:val="22"/>
                <w:szCs w:val="22"/>
              </w:rPr>
            </w:pPr>
          </w:p>
        </w:tc>
      </w:tr>
      <w:tr w:rsidR="00362FAB" w:rsidRPr="002A16E2" w14:paraId="3EC6FA98" w14:textId="77777777" w:rsidTr="000B403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980831" w14:textId="77777777" w:rsidR="00362FAB" w:rsidRDefault="00362FAB" w:rsidP="000B4035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C7F0EED" w14:textId="77777777" w:rsidR="00362FAB" w:rsidRDefault="00362FAB" w:rsidP="000B4035">
            <w:pPr>
              <w:ind w:right="425"/>
              <w:rPr>
                <w:sz w:val="22"/>
                <w:szCs w:val="22"/>
              </w:rPr>
            </w:pPr>
          </w:p>
          <w:p w14:paraId="716C6CBE" w14:textId="77777777" w:rsidR="00362FAB" w:rsidRPr="002A16E2" w:rsidRDefault="00362FAB" w:rsidP="000B4035">
            <w:pPr>
              <w:ind w:right="425"/>
              <w:rPr>
                <w:sz w:val="22"/>
                <w:szCs w:val="22"/>
              </w:rPr>
            </w:pPr>
          </w:p>
          <w:p w14:paraId="67949C46" w14:textId="77777777" w:rsidR="00362FAB" w:rsidRDefault="00362FAB" w:rsidP="000B403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B3C0EF5" w14:textId="77777777" w:rsidR="00362FAB" w:rsidRPr="002A16E2" w:rsidRDefault="00362FAB" w:rsidP="000B4035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AB90" w14:textId="77777777" w:rsidR="00362FAB" w:rsidRPr="002A16E2" w:rsidRDefault="00362FAB" w:rsidP="000B403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C095FF" w14:textId="77777777" w:rsidR="00362FAB" w:rsidRPr="002A16E2" w:rsidRDefault="00362FAB" w:rsidP="000B403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471395" w14:textId="77777777" w:rsidR="00362FAB" w:rsidRPr="002A16E2" w:rsidRDefault="00362FAB" w:rsidP="000B4035">
            <w:pPr>
              <w:ind w:right="425"/>
              <w:rPr>
                <w:sz w:val="22"/>
                <w:szCs w:val="22"/>
              </w:rPr>
            </w:pPr>
          </w:p>
        </w:tc>
      </w:tr>
      <w:tr w:rsidR="00362FAB" w:rsidRPr="002A16E2" w14:paraId="07BFA60A" w14:textId="77777777" w:rsidTr="000B403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886D49" w14:textId="77777777" w:rsidR="00362FAB" w:rsidRPr="002A16E2" w:rsidRDefault="00362FAB" w:rsidP="000B403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6D58213" w14:textId="77777777" w:rsidR="00362FAB" w:rsidRPr="002A16E2" w:rsidRDefault="00362FAB" w:rsidP="000B4035">
            <w:pPr>
              <w:rPr>
                <w:sz w:val="22"/>
                <w:szCs w:val="22"/>
              </w:rPr>
            </w:pPr>
          </w:p>
          <w:p w14:paraId="77EC1D24" w14:textId="77777777" w:rsidR="00362FAB" w:rsidRPr="002A16E2" w:rsidRDefault="00362FAB" w:rsidP="000B403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826F33A" w14:textId="77777777" w:rsidR="00362FAB" w:rsidRPr="002A16E2" w:rsidRDefault="00362FAB" w:rsidP="000B403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C95E" w14:textId="77777777" w:rsidR="00362FAB" w:rsidRPr="002A16E2" w:rsidRDefault="00362FAB" w:rsidP="000B403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32F80F" w14:textId="77777777" w:rsidR="00362FAB" w:rsidRPr="002A16E2" w:rsidRDefault="00362FAB" w:rsidP="000B403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633A47" w14:textId="77777777" w:rsidR="00362FAB" w:rsidRPr="002A16E2" w:rsidRDefault="00362FAB" w:rsidP="000B403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E5184DA" w14:textId="58116B78" w:rsidR="00362FAB" w:rsidRPr="002A16E2" w:rsidRDefault="00362FAB" w:rsidP="00362FAB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</w:t>
      </w:r>
      <w:r>
        <w:rPr>
          <w:b/>
          <w:i/>
          <w:iCs/>
          <w:color w:val="000000"/>
          <w:sz w:val="22"/>
          <w:szCs w:val="22"/>
          <w:lang w:eastAsia="ar-SA"/>
        </w:rPr>
        <w:t>y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 xml:space="preserve"> komputerow</w:t>
      </w:r>
      <w:r>
        <w:rPr>
          <w:b/>
          <w:i/>
          <w:iCs/>
          <w:color w:val="000000"/>
          <w:sz w:val="22"/>
          <w:szCs w:val="22"/>
          <w:lang w:eastAsia="ar-SA"/>
        </w:rPr>
        <w:t>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</w:t>
      </w:r>
      <w:r w:rsidRPr="002A16E2">
        <w:rPr>
          <w:i/>
          <w:iCs/>
          <w:sz w:val="22"/>
          <w:szCs w:val="22"/>
        </w:rPr>
        <w:lastRenderedPageBreak/>
        <w:t xml:space="preserve">przedstawieniu przez Zamawiającego zamówienia potwierdzonego przez organ nadzorujący Zamawiającego Wykonawca uwzględni w wystawionej fakturze 0% stawkę podatku VAT.  </w:t>
      </w:r>
    </w:p>
    <w:p w14:paraId="78629A60" w14:textId="77777777" w:rsidR="00362FAB" w:rsidRPr="00FB1B4F" w:rsidRDefault="00362FAB" w:rsidP="00362FA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9C94663" w14:textId="77777777" w:rsidR="00362FAB" w:rsidRPr="00FB1B4F" w:rsidRDefault="00362FAB" w:rsidP="00362FA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99E4B5C" w14:textId="77777777" w:rsidR="00362FAB" w:rsidRPr="00FB1B4F" w:rsidRDefault="00362FAB" w:rsidP="00362FA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8BDEAF5" w14:textId="77777777" w:rsidR="00362FAB" w:rsidRDefault="00362FAB" w:rsidP="00362FAB">
      <w:pPr>
        <w:pStyle w:val="Tekstpodstawowy"/>
      </w:pPr>
      <w:r>
        <w:t>Powyższa cena zawiera  podatek VAT w wysokości 23% tj.…………………….PLN</w:t>
      </w:r>
    </w:p>
    <w:p w14:paraId="03EDF5A0" w14:textId="77777777" w:rsidR="00362FAB" w:rsidRDefault="00362FAB" w:rsidP="00362FAB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………….. dni od daty otrzymania zamówienia potwierdzonego przez </w:t>
      </w:r>
      <w:proofErr w:type="spellStart"/>
      <w:r>
        <w:rPr>
          <w:b/>
        </w:rPr>
        <w:t>MEiN</w:t>
      </w:r>
      <w:proofErr w:type="spellEnd"/>
      <w:r>
        <w:rPr>
          <w:b/>
        </w:rPr>
        <w:t xml:space="preserve">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79DBA5CB" w14:textId="2E35A22D" w:rsidR="00362FAB" w:rsidRDefault="00362FAB" w:rsidP="00362FAB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70793C03" w14:textId="77777777" w:rsidR="00362FAB" w:rsidRPr="00FE545C" w:rsidRDefault="00362FAB" w:rsidP="00362FA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6003CAB" w14:textId="77777777" w:rsidR="00362FAB" w:rsidRPr="00FE545C" w:rsidRDefault="00362FAB" w:rsidP="00362FA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2245673" w14:textId="77777777" w:rsidR="00362FAB" w:rsidRDefault="00362FAB" w:rsidP="00362FAB">
      <w:pPr>
        <w:jc w:val="both"/>
        <w:rPr>
          <w:sz w:val="18"/>
          <w:szCs w:val="18"/>
        </w:rPr>
      </w:pPr>
    </w:p>
    <w:p w14:paraId="471523AA" w14:textId="77777777" w:rsidR="00362FAB" w:rsidRPr="002A16E2" w:rsidRDefault="00362FAB" w:rsidP="00DB4EB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105F8D8" w14:textId="42B6C31C" w:rsidR="00362FAB" w:rsidRPr="002A16E2" w:rsidRDefault="00362FAB" w:rsidP="00DB4EB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</w:t>
      </w:r>
      <w:r w:rsidR="00DB4EB0">
        <w:rPr>
          <w:color w:val="000000"/>
          <w:sz w:val="22"/>
          <w:szCs w:val="22"/>
          <w:lang w:eastAsia="ar-SA"/>
        </w:rPr>
        <w:t xml:space="preserve"> ofertą</w:t>
      </w:r>
      <w:r w:rsidRPr="002A16E2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2D2836E9" w14:textId="77777777" w:rsidR="00362FAB" w:rsidRDefault="00362FAB" w:rsidP="00DB4E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ACF4436" w14:textId="77777777" w:rsidR="00362FAB" w:rsidRPr="003E2056" w:rsidRDefault="00362FAB" w:rsidP="00DB4EB0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C78B4F7" w14:textId="77777777" w:rsidR="00362FAB" w:rsidRPr="002A16E2" w:rsidRDefault="00362FAB" w:rsidP="00DB4E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C3508E" w14:textId="77777777" w:rsidR="00362FAB" w:rsidRPr="002A16E2" w:rsidRDefault="00362FAB" w:rsidP="00DB4EB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F635ED" w14:textId="77777777" w:rsidR="00362FAB" w:rsidRPr="002A16E2" w:rsidRDefault="00362FAB" w:rsidP="00DB4EB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B5A652" w14:textId="77777777" w:rsidR="00DB4EB0" w:rsidRDefault="00DB4EB0" w:rsidP="00DB4EB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7FBA6BC8" w14:textId="77777777" w:rsidR="00DB4EB0" w:rsidRDefault="00DB4EB0" w:rsidP="00DB4EB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14:paraId="2DC5C940" w14:textId="77777777" w:rsidR="00DB4EB0" w:rsidRDefault="00DB4EB0" w:rsidP="00DB4EB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14:paraId="17C65DD1" w14:textId="77777777" w:rsidR="00DB4EB0" w:rsidRDefault="00DB4EB0" w:rsidP="00DB4EB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14:paraId="3009CBEE" w14:textId="77777777" w:rsidR="00DB4EB0" w:rsidRDefault="00DB4EB0" w:rsidP="00DB4EB0">
      <w:pPr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14:paraId="687F6C82" w14:textId="0D5FAB73" w:rsidR="00362FAB" w:rsidRPr="002A16E2" w:rsidRDefault="00362FAB" w:rsidP="00DB4E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2FAB" w:rsidRPr="002A16E2" w14:paraId="76875506" w14:textId="77777777" w:rsidTr="000B40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2A5E4" w14:textId="77777777" w:rsidR="00362FAB" w:rsidRPr="002A16E2" w:rsidRDefault="00362FAB" w:rsidP="00DB4E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326E4" w14:textId="77777777" w:rsidR="00362FAB" w:rsidRPr="002A16E2" w:rsidRDefault="00362FAB" w:rsidP="00DB4E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907FDD4" w14:textId="77777777" w:rsidR="00362FAB" w:rsidRPr="002A16E2" w:rsidRDefault="00362FAB" w:rsidP="00DB4E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17161" w14:textId="77777777" w:rsidR="00362FAB" w:rsidRPr="002A16E2" w:rsidRDefault="00362FAB" w:rsidP="00DB4EB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62FAB" w:rsidRPr="002A16E2" w14:paraId="64F590B5" w14:textId="77777777" w:rsidTr="000B40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5CFA0" w14:textId="77777777" w:rsidR="00362FAB" w:rsidRPr="002A16E2" w:rsidRDefault="00362FAB" w:rsidP="00DB4EB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AFE1F" w14:textId="77777777" w:rsidR="00362FAB" w:rsidRPr="002A16E2" w:rsidRDefault="00362FAB" w:rsidP="00DB4E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3D2AA" w14:textId="77777777" w:rsidR="00362FAB" w:rsidRPr="002A16E2" w:rsidRDefault="00362FAB" w:rsidP="00DB4E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62FAB" w:rsidRPr="002A16E2" w14:paraId="42D1D424" w14:textId="77777777" w:rsidTr="000B403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D5E80" w14:textId="77777777" w:rsidR="00362FAB" w:rsidRPr="002A16E2" w:rsidRDefault="00362FAB" w:rsidP="00DB4EB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F19CE" w14:textId="77777777" w:rsidR="00362FAB" w:rsidRPr="002A16E2" w:rsidRDefault="00362FAB" w:rsidP="00DB4E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DF4B7" w14:textId="77777777" w:rsidR="00362FAB" w:rsidRPr="002A16E2" w:rsidRDefault="00362FAB" w:rsidP="00DB4EB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6C443BF" w14:textId="77777777" w:rsidR="00362FAB" w:rsidRPr="002A16E2" w:rsidRDefault="00362FAB" w:rsidP="00DB4E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267A19F" w14:textId="77777777" w:rsidR="00362FAB" w:rsidRPr="002A16E2" w:rsidRDefault="00362FAB" w:rsidP="00DB4EB0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CB0232F" w14:textId="77777777" w:rsidR="00362FAB" w:rsidRPr="002A16E2" w:rsidRDefault="00362FAB" w:rsidP="00DB4EB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C42946C" w14:textId="77777777" w:rsidR="00362FAB" w:rsidRPr="002A16E2" w:rsidRDefault="00362FAB" w:rsidP="00DB4EB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144BE9D" w14:textId="77777777" w:rsidR="00362FAB" w:rsidRPr="002A16E2" w:rsidRDefault="00362FAB" w:rsidP="00DB4E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5515C8A" w14:textId="77777777" w:rsidR="00362FAB" w:rsidRPr="002A16E2" w:rsidRDefault="00362FAB" w:rsidP="00DB4EB0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D57C2E5" w14:textId="77777777" w:rsidR="00362FAB" w:rsidRPr="002A16E2" w:rsidRDefault="00362FAB" w:rsidP="00DB4EB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ADC9DD6" w14:textId="77777777" w:rsidR="00362FAB" w:rsidRPr="002A16E2" w:rsidRDefault="00362FAB" w:rsidP="00DB4EB0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CA001FF" w14:textId="77777777" w:rsidR="00362FAB" w:rsidRPr="002A16E2" w:rsidRDefault="00362FAB" w:rsidP="00DB4EB0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17952A6" w14:textId="77777777" w:rsidR="00362FAB" w:rsidRPr="00F47191" w:rsidRDefault="00362FAB" w:rsidP="00362FA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362FAB" w:rsidRPr="00F471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F82C4" w14:textId="77777777" w:rsidR="00144E9B" w:rsidRDefault="00144E9B">
      <w:r>
        <w:separator/>
      </w:r>
    </w:p>
  </w:endnote>
  <w:endnote w:type="continuationSeparator" w:id="0">
    <w:p w14:paraId="6585F1EF" w14:textId="77777777" w:rsidR="00144E9B" w:rsidRDefault="00144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25CC4" w14:textId="77777777" w:rsidR="00663EF9" w:rsidRDefault="00663E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8063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2CB6A" w14:textId="77777777" w:rsidR="00663EF9" w:rsidRDefault="00663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393F6" w14:textId="77777777" w:rsidR="00144E9B" w:rsidRDefault="00144E9B">
      <w:r>
        <w:separator/>
      </w:r>
    </w:p>
  </w:footnote>
  <w:footnote w:type="continuationSeparator" w:id="0">
    <w:p w14:paraId="3D39B989" w14:textId="77777777" w:rsidR="00144E9B" w:rsidRDefault="00144E9B">
      <w:r>
        <w:continuationSeparator/>
      </w:r>
    </w:p>
  </w:footnote>
  <w:footnote w:id="1">
    <w:p w14:paraId="02E13B5D" w14:textId="77777777" w:rsidR="00DB4EB0" w:rsidRDefault="00DB4EB0" w:rsidP="00DB4EB0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15AF005B" w14:textId="77777777" w:rsidR="00DB4EB0" w:rsidRDefault="00DB4EB0" w:rsidP="00DB4EB0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E649B" w14:textId="77777777" w:rsidR="00663EF9" w:rsidRDefault="00663E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F992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D00AB" w14:textId="77777777" w:rsidR="00663EF9" w:rsidRDefault="00663E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06039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6325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0044928">
    <w:abstractNumId w:val="0"/>
  </w:num>
  <w:num w:numId="4" w16cid:durableId="18181794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E9B"/>
    <w:rsid w:val="00012286"/>
    <w:rsid w:val="00071CCC"/>
    <w:rsid w:val="000B731D"/>
    <w:rsid w:val="000D6134"/>
    <w:rsid w:val="000E09C7"/>
    <w:rsid w:val="000F6589"/>
    <w:rsid w:val="00106636"/>
    <w:rsid w:val="00116EC6"/>
    <w:rsid w:val="00144E9B"/>
    <w:rsid w:val="001801DD"/>
    <w:rsid w:val="001D4612"/>
    <w:rsid w:val="00207E98"/>
    <w:rsid w:val="002723B0"/>
    <w:rsid w:val="00315A4A"/>
    <w:rsid w:val="00362FAB"/>
    <w:rsid w:val="003D12E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3EF9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4EB0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95EAD9B"/>
  <w15:chartTrackingRefBased/>
  <w15:docId w15:val="{8E1A59C4-6F6E-4A3E-9656-932636886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FA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636</Words>
  <Characters>5106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2022-06-23T08:54:00Z</cp:lastPrinted>
  <dcterms:created xsi:type="dcterms:W3CDTF">2022-06-23T08:54:00Z</dcterms:created>
  <dcterms:modified xsi:type="dcterms:W3CDTF">2022-06-23T08:54:00Z</dcterms:modified>
</cp:coreProperties>
</file>