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4EFC0" w14:textId="0C2B3ABB" w:rsidR="00FB7F50" w:rsidRPr="002245BE" w:rsidRDefault="002A7BF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A7BF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A7BFD">
        <w:rPr>
          <w:sz w:val="22"/>
          <w:szCs w:val="22"/>
        </w:rPr>
        <w:t>2022-0</w:t>
      </w:r>
      <w:r w:rsidR="00275041">
        <w:rPr>
          <w:sz w:val="22"/>
          <w:szCs w:val="22"/>
        </w:rPr>
        <w:t>7</w:t>
      </w:r>
      <w:r w:rsidRPr="002A7BFD">
        <w:rPr>
          <w:sz w:val="22"/>
          <w:szCs w:val="22"/>
        </w:rPr>
        <w:t>-0</w:t>
      </w:r>
      <w:r w:rsidR="009C7D35">
        <w:rPr>
          <w:sz w:val="22"/>
          <w:szCs w:val="22"/>
        </w:rPr>
        <w:t>1</w:t>
      </w:r>
    </w:p>
    <w:p w14:paraId="1BDE6EF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F54E2BC" w14:textId="5FEE14E5" w:rsidR="00FB7F50" w:rsidRPr="002245BE" w:rsidRDefault="002A7BFD" w:rsidP="00FB7F50">
      <w:pPr>
        <w:spacing w:after="40"/>
        <w:rPr>
          <w:b/>
          <w:bCs/>
          <w:sz w:val="22"/>
          <w:szCs w:val="22"/>
        </w:rPr>
      </w:pPr>
      <w:r w:rsidRPr="002A7BFD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368B25AE" w14:textId="77777777" w:rsidR="00FB7F50" w:rsidRPr="002245BE" w:rsidRDefault="002A7BFD" w:rsidP="00FB7F50">
      <w:pPr>
        <w:rPr>
          <w:sz w:val="22"/>
          <w:szCs w:val="22"/>
        </w:rPr>
      </w:pPr>
      <w:r w:rsidRPr="002A7BFD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A7BFD">
        <w:rPr>
          <w:sz w:val="22"/>
          <w:szCs w:val="22"/>
        </w:rPr>
        <w:t>66</w:t>
      </w:r>
    </w:p>
    <w:p w14:paraId="133166D2" w14:textId="77777777" w:rsidR="00FB7F50" w:rsidRPr="002245BE" w:rsidRDefault="002A7BFD" w:rsidP="00FB7F50">
      <w:pPr>
        <w:rPr>
          <w:sz w:val="22"/>
          <w:szCs w:val="22"/>
        </w:rPr>
      </w:pPr>
      <w:r w:rsidRPr="002A7BF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A7BFD">
        <w:rPr>
          <w:sz w:val="22"/>
          <w:szCs w:val="22"/>
        </w:rPr>
        <w:t>Kraków</w:t>
      </w:r>
    </w:p>
    <w:p w14:paraId="6E71EE3D" w14:textId="636B091D" w:rsidR="005C209F" w:rsidRPr="005C209F" w:rsidRDefault="005C209F" w:rsidP="005C209F">
      <w:pPr>
        <w:pStyle w:val="Nagwek1"/>
        <w:spacing w:before="600"/>
        <w:jc w:val="left"/>
        <w:rPr>
          <w:szCs w:val="24"/>
        </w:rPr>
      </w:pPr>
      <w:r w:rsidRPr="005C209F">
        <w:rPr>
          <w:szCs w:val="24"/>
        </w:rPr>
        <w:t xml:space="preserve">SZP.271 - </w:t>
      </w:r>
      <w:r w:rsidR="006A6863">
        <w:rPr>
          <w:szCs w:val="24"/>
        </w:rPr>
        <w:t>398</w:t>
      </w:r>
      <w:r w:rsidRPr="005C209F">
        <w:rPr>
          <w:szCs w:val="24"/>
        </w:rPr>
        <w:t>.6/2022</w:t>
      </w:r>
    </w:p>
    <w:p w14:paraId="6A35E193" w14:textId="18682576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01BC07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A7BFD" w:rsidRPr="00607F9B" w14:paraId="12ACEF7A" w14:textId="77777777" w:rsidTr="00A6659A">
        <w:trPr>
          <w:trHeight w:val="638"/>
        </w:trPr>
        <w:tc>
          <w:tcPr>
            <w:tcW w:w="959" w:type="dxa"/>
            <w:shd w:val="clear" w:color="auto" w:fill="auto"/>
          </w:tcPr>
          <w:p w14:paraId="33B42718" w14:textId="77777777" w:rsidR="002A7BFD" w:rsidRPr="00607F9B" w:rsidRDefault="002A7BFD" w:rsidP="00A665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4C9997" w14:textId="77777777" w:rsidR="002A7BFD" w:rsidRPr="00607F9B" w:rsidRDefault="002A7BFD" w:rsidP="00A665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7BF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7BFD">
              <w:rPr>
                <w:b/>
                <w:bCs/>
                <w:sz w:val="22"/>
                <w:szCs w:val="22"/>
              </w:rPr>
              <w:t>Dostawa płynów infuzyjnych oraz preparatów do żywienia dojelitowego i pozajelitowego.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ZP/6/2022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F6BE8F3" w14:textId="29AB7E7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A7BFD" w:rsidRPr="002A7BFD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A7BFD" w:rsidRPr="002A7BFD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A7BFD" w14:paraId="690D2155" w14:textId="77777777" w:rsidTr="00A6659A">
        <w:trPr>
          <w:cantSplit/>
        </w:trPr>
        <w:tc>
          <w:tcPr>
            <w:tcW w:w="9498" w:type="dxa"/>
          </w:tcPr>
          <w:p w14:paraId="39D46CA6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Baxter Polska Sp. z o.o.</w:t>
            </w:r>
          </w:p>
          <w:p w14:paraId="2558E2E4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E04FC59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0051D307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196E36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24 248.16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A5F014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8F7E4B0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3CC59FCF" w14:textId="77777777" w:rsidTr="00A6659A">
        <w:trPr>
          <w:cantSplit/>
        </w:trPr>
        <w:tc>
          <w:tcPr>
            <w:tcW w:w="9498" w:type="dxa"/>
          </w:tcPr>
          <w:p w14:paraId="37C49B36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0C833E96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04BD69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Nowy Tomyśl</w:t>
            </w:r>
          </w:p>
          <w:p w14:paraId="2AE33279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1410D0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1 036.80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D5F8FE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8BE04A9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6956BCFF" w14:textId="77777777" w:rsidTr="00A6659A">
        <w:trPr>
          <w:cantSplit/>
        </w:trPr>
        <w:tc>
          <w:tcPr>
            <w:tcW w:w="9498" w:type="dxa"/>
          </w:tcPr>
          <w:p w14:paraId="0490AEEE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lastRenderedPageBreak/>
              <w:t>Fresenius Kabi Polska Sp.  z o.o.</w:t>
            </w:r>
          </w:p>
          <w:p w14:paraId="3D939510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CA4DEB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291C18AC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EB5254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3 445.20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C2442C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ABE15C9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030026F8" w14:textId="77777777" w:rsidTr="00A6659A">
        <w:trPr>
          <w:cantSplit/>
        </w:trPr>
        <w:tc>
          <w:tcPr>
            <w:tcW w:w="9498" w:type="dxa"/>
          </w:tcPr>
          <w:p w14:paraId="3F9D81F1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188EC555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350BFF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Nowy Tomyśl</w:t>
            </w:r>
          </w:p>
          <w:p w14:paraId="6619FF5D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6688CD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318 054.60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9AD72C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53D7D63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054F0E7C" w14:textId="77777777" w:rsidTr="00A6659A">
        <w:trPr>
          <w:cantSplit/>
        </w:trPr>
        <w:tc>
          <w:tcPr>
            <w:tcW w:w="9498" w:type="dxa"/>
          </w:tcPr>
          <w:p w14:paraId="37E3B011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Fresenius Kabi Polska Sp.  z o.o.</w:t>
            </w:r>
          </w:p>
          <w:p w14:paraId="34E649F4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AFF4F4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5654E9EA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9E9579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92 728.80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D8F6CE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813159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3E747865" w14:textId="77777777" w:rsidTr="00A6659A">
        <w:trPr>
          <w:cantSplit/>
        </w:trPr>
        <w:tc>
          <w:tcPr>
            <w:tcW w:w="9498" w:type="dxa"/>
          </w:tcPr>
          <w:p w14:paraId="44EB54C8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Fresenius Kabi Polska Sp.  z o.o.</w:t>
            </w:r>
          </w:p>
          <w:p w14:paraId="13205D2B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A2EC4C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145009DC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970620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18 468.00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D2E53A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6B08F42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4907622D" w14:textId="77777777" w:rsidTr="00A6659A">
        <w:trPr>
          <w:cantSplit/>
        </w:trPr>
        <w:tc>
          <w:tcPr>
            <w:tcW w:w="9498" w:type="dxa"/>
          </w:tcPr>
          <w:p w14:paraId="153B94FC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Baxter Polska Sp. z o.o.</w:t>
            </w:r>
          </w:p>
          <w:p w14:paraId="29CF364E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630F01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2C434379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8055F2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157 485.60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56DE859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4778A75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6A20A60D" w14:textId="77777777" w:rsidTr="00A6659A">
        <w:trPr>
          <w:cantSplit/>
        </w:trPr>
        <w:tc>
          <w:tcPr>
            <w:tcW w:w="9498" w:type="dxa"/>
          </w:tcPr>
          <w:p w14:paraId="3B4E309D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lastRenderedPageBreak/>
              <w:t>Fresenius Kabi Polska Sp.  z o.o.</w:t>
            </w:r>
          </w:p>
          <w:p w14:paraId="41ABCFD3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750B4DB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6E372247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2AED36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23 290.20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DB0E5B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7C27574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420F46F8" w14:textId="77777777" w:rsidTr="00A6659A">
        <w:trPr>
          <w:cantSplit/>
        </w:trPr>
        <w:tc>
          <w:tcPr>
            <w:tcW w:w="9498" w:type="dxa"/>
          </w:tcPr>
          <w:p w14:paraId="018F226F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Baxter Polska Sp. z o.o.</w:t>
            </w:r>
          </w:p>
          <w:p w14:paraId="6B28AA67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1E2676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29B6313E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8BF017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31 104.00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8670A9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C9CAFC1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6B08FA2D" w14:textId="77777777" w:rsidTr="00A6659A">
        <w:trPr>
          <w:cantSplit/>
        </w:trPr>
        <w:tc>
          <w:tcPr>
            <w:tcW w:w="9498" w:type="dxa"/>
          </w:tcPr>
          <w:p w14:paraId="5F227959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Baxter Polska Sp. z o.o.</w:t>
            </w:r>
          </w:p>
          <w:p w14:paraId="489642B1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78967B4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7D5C3157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DDC559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47 952.00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E8D327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0F9679F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7BBABB5B" w14:textId="77777777" w:rsidTr="00A6659A">
        <w:trPr>
          <w:cantSplit/>
        </w:trPr>
        <w:tc>
          <w:tcPr>
            <w:tcW w:w="9498" w:type="dxa"/>
          </w:tcPr>
          <w:p w14:paraId="5272921F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Fresenius Kabi Polska Sp.  z o.o.</w:t>
            </w:r>
          </w:p>
          <w:p w14:paraId="105CA02F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79D449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78D1CA9C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56B790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131 310.72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CCD093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6A7942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259E958F" w14:textId="77777777" w:rsidTr="00A6659A">
        <w:trPr>
          <w:cantSplit/>
        </w:trPr>
        <w:tc>
          <w:tcPr>
            <w:tcW w:w="9498" w:type="dxa"/>
          </w:tcPr>
          <w:p w14:paraId="45B27EDB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Fresenius Kabi Polska Sp.  z o.o.</w:t>
            </w:r>
          </w:p>
          <w:p w14:paraId="6BB96781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2C4B8CC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0FF24A8C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228791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64 895.04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B7B40C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82F930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56C2F495" w14:textId="77777777" w:rsidTr="00A6659A">
        <w:trPr>
          <w:cantSplit/>
        </w:trPr>
        <w:tc>
          <w:tcPr>
            <w:tcW w:w="9498" w:type="dxa"/>
          </w:tcPr>
          <w:p w14:paraId="4FDC50D0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lastRenderedPageBreak/>
              <w:t>Fresenius Kabi Polska Sp.  z o.o.</w:t>
            </w:r>
          </w:p>
          <w:p w14:paraId="52150870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BF19877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4E72D6A9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A1EB89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pozajelitowe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7 624.80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CD5ADF4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C7F328C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65D1CC4A" w14:textId="77777777" w:rsidTr="00A6659A">
        <w:trPr>
          <w:cantSplit/>
        </w:trPr>
        <w:tc>
          <w:tcPr>
            <w:tcW w:w="9498" w:type="dxa"/>
          </w:tcPr>
          <w:p w14:paraId="102DDC29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Baxter Polska Sp. z o.o.</w:t>
            </w:r>
          </w:p>
          <w:p w14:paraId="4A63D72D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42C1B8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630EB105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A9EC5A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5 821.20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DD02E0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3C41E79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715445BE" w14:textId="77777777" w:rsidTr="00A6659A">
        <w:trPr>
          <w:cantSplit/>
        </w:trPr>
        <w:tc>
          <w:tcPr>
            <w:tcW w:w="9498" w:type="dxa"/>
          </w:tcPr>
          <w:p w14:paraId="3C9725E6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Fresenius Kabi Polska Sp.  z o.o.</w:t>
            </w:r>
          </w:p>
          <w:p w14:paraId="0D95BB6E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441A64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03B54759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7ECCB7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1 624.32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8068D8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42CA35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19D77429" w14:textId="77777777" w:rsidTr="00A6659A">
        <w:trPr>
          <w:cantSplit/>
        </w:trPr>
        <w:tc>
          <w:tcPr>
            <w:tcW w:w="9498" w:type="dxa"/>
          </w:tcPr>
          <w:p w14:paraId="490478D8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Baxter Polska Sp. z o.o.</w:t>
            </w:r>
          </w:p>
          <w:p w14:paraId="4B9CC2D2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7EACFA6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662CF994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6FA0A5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107 308.80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72B9C6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34DC6FB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4687F344" w14:textId="77777777" w:rsidTr="00A6659A">
        <w:trPr>
          <w:cantSplit/>
        </w:trPr>
        <w:tc>
          <w:tcPr>
            <w:tcW w:w="9498" w:type="dxa"/>
          </w:tcPr>
          <w:p w14:paraId="79900EB9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Baxter Polska Sp. z o.o.</w:t>
            </w:r>
          </w:p>
          <w:p w14:paraId="2691DA80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782DC0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51800301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00188D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8 037.36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BAB53D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AC79ABC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54800194" w14:textId="77777777" w:rsidTr="00A6659A">
        <w:trPr>
          <w:cantSplit/>
        </w:trPr>
        <w:tc>
          <w:tcPr>
            <w:tcW w:w="9498" w:type="dxa"/>
          </w:tcPr>
          <w:p w14:paraId="688C50CA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lastRenderedPageBreak/>
              <w:t>Baxter Polska Sp. z o.o.</w:t>
            </w:r>
          </w:p>
          <w:p w14:paraId="6A045475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290F1B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1935494A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49647D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11 356.20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A0E9A0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2F6D47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640B731E" w14:textId="77777777" w:rsidTr="00A6659A">
        <w:trPr>
          <w:cantSplit/>
        </w:trPr>
        <w:tc>
          <w:tcPr>
            <w:tcW w:w="9498" w:type="dxa"/>
          </w:tcPr>
          <w:p w14:paraId="4DC95ADD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Asclepios S.A.</w:t>
            </w:r>
          </w:p>
          <w:p w14:paraId="40AFB0CB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Hubska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1E33CA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Wrocław</w:t>
            </w:r>
          </w:p>
          <w:p w14:paraId="34B59045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6C7046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197 021.16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F1BF2AA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39374E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61D82886" w14:textId="77777777" w:rsidTr="00A6659A">
        <w:trPr>
          <w:cantSplit/>
        </w:trPr>
        <w:tc>
          <w:tcPr>
            <w:tcW w:w="9498" w:type="dxa"/>
          </w:tcPr>
          <w:p w14:paraId="264C2030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Fresenius Kabi Polska Sp.  z o.o.</w:t>
            </w:r>
          </w:p>
          <w:p w14:paraId="517BA68E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FB17C9E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27066383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244F37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392 634.00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FFB46A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B932A1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7932A25C" w14:textId="77777777" w:rsidTr="00A6659A">
        <w:trPr>
          <w:cantSplit/>
        </w:trPr>
        <w:tc>
          <w:tcPr>
            <w:tcW w:w="9498" w:type="dxa"/>
          </w:tcPr>
          <w:p w14:paraId="3C9774F2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Baxter Polska Sp. z o.o.</w:t>
            </w:r>
          </w:p>
          <w:p w14:paraId="196E40B5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5B51C99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0016DFF2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99E989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pozajelitowe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181 440.00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3A0DD1A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4EF5A6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49165E24" w14:textId="77777777" w:rsidTr="00A6659A">
        <w:trPr>
          <w:cantSplit/>
        </w:trPr>
        <w:tc>
          <w:tcPr>
            <w:tcW w:w="9498" w:type="dxa"/>
          </w:tcPr>
          <w:p w14:paraId="268B8EDF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Fresenius Kabi Polska Sp.  z o.o.</w:t>
            </w:r>
          </w:p>
          <w:p w14:paraId="52F4C6C5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7A5188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56967957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B9DB84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43 632.00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2739C9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E09DE6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7406FAD0" w14:textId="77777777" w:rsidTr="00A6659A">
        <w:trPr>
          <w:cantSplit/>
        </w:trPr>
        <w:tc>
          <w:tcPr>
            <w:tcW w:w="9498" w:type="dxa"/>
          </w:tcPr>
          <w:p w14:paraId="7A265FE5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lastRenderedPageBreak/>
              <w:t>Fresenius Kabi Polska Sp.  z o.o.</w:t>
            </w:r>
          </w:p>
          <w:p w14:paraId="2D39C5B6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6291CA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0C7FAE7B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554BB9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Płyny  infuzyjne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2 851.20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846C408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DB6037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22381797" w14:textId="77777777" w:rsidTr="00A6659A">
        <w:trPr>
          <w:cantSplit/>
        </w:trPr>
        <w:tc>
          <w:tcPr>
            <w:tcW w:w="9498" w:type="dxa"/>
          </w:tcPr>
          <w:p w14:paraId="4AD0FFCA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Baxter Polska Sp. z o.o.</w:t>
            </w:r>
          </w:p>
          <w:p w14:paraId="4EF1B688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F46A8E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20A899B0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1CAF14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Sprzęt jednorazowy sterylny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5 076.00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7590AC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B3BDA71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772FBA61" w14:textId="77777777" w:rsidTr="00A6659A">
        <w:trPr>
          <w:cantSplit/>
        </w:trPr>
        <w:tc>
          <w:tcPr>
            <w:tcW w:w="9498" w:type="dxa"/>
          </w:tcPr>
          <w:p w14:paraId="5CEDBCF7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Salus International Sp. z o.o.</w:t>
            </w:r>
          </w:p>
          <w:p w14:paraId="27774A04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5F3FB7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Katowice</w:t>
            </w:r>
          </w:p>
          <w:p w14:paraId="2F1C152A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64C33F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81 477.10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A343AB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67D3A9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279D9ADC" w14:textId="77777777" w:rsidTr="00A6659A">
        <w:trPr>
          <w:cantSplit/>
        </w:trPr>
        <w:tc>
          <w:tcPr>
            <w:tcW w:w="9498" w:type="dxa"/>
          </w:tcPr>
          <w:p w14:paraId="7D0E2015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Urtica Sp. z o.o.</w:t>
            </w:r>
          </w:p>
          <w:p w14:paraId="21F1C7C8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38A0AC3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Wrocław</w:t>
            </w:r>
          </w:p>
          <w:p w14:paraId="71CBC323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0A0FED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33 663.00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11B476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450A01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358DAEF1" w14:textId="77777777" w:rsidTr="00A6659A">
        <w:trPr>
          <w:cantSplit/>
        </w:trPr>
        <w:tc>
          <w:tcPr>
            <w:tcW w:w="9498" w:type="dxa"/>
          </w:tcPr>
          <w:p w14:paraId="644AC33C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2330C26B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9F52BF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Nowy Tomyśl</w:t>
            </w:r>
          </w:p>
          <w:p w14:paraId="1B3634FE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9BB251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27 072.00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5149030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0EC5534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5122A92A" w14:textId="77777777" w:rsidTr="00A6659A">
        <w:trPr>
          <w:cantSplit/>
        </w:trPr>
        <w:tc>
          <w:tcPr>
            <w:tcW w:w="9498" w:type="dxa"/>
          </w:tcPr>
          <w:p w14:paraId="177D218E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367CFB6F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C6A9A9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Katowice</w:t>
            </w:r>
          </w:p>
          <w:p w14:paraId="2767BE85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204AD30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758.88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874DF1C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9FF263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13955389" w14:textId="77777777" w:rsidTr="00A6659A">
        <w:trPr>
          <w:cantSplit/>
        </w:trPr>
        <w:tc>
          <w:tcPr>
            <w:tcW w:w="9498" w:type="dxa"/>
          </w:tcPr>
          <w:p w14:paraId="39C08AFF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Fresenius Kabi Polska Sp.  z o.o.</w:t>
            </w:r>
          </w:p>
          <w:p w14:paraId="2AA13134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E96632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09023886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3F3489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5 856.00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4CF4D07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CAD68B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6CD62ECC" w14:textId="77777777" w:rsidTr="00A6659A">
        <w:trPr>
          <w:cantSplit/>
        </w:trPr>
        <w:tc>
          <w:tcPr>
            <w:tcW w:w="9498" w:type="dxa"/>
          </w:tcPr>
          <w:p w14:paraId="62B27BB8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Salus International Sp. z o.o.</w:t>
            </w:r>
          </w:p>
          <w:p w14:paraId="74413096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3F1D62B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Katowice</w:t>
            </w:r>
          </w:p>
          <w:p w14:paraId="6FB1E3D8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7EC677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34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4 538.00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8907369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A8551D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40C12DCA" w14:textId="77777777" w:rsidTr="00A6659A">
        <w:trPr>
          <w:cantSplit/>
        </w:trPr>
        <w:tc>
          <w:tcPr>
            <w:tcW w:w="9498" w:type="dxa"/>
          </w:tcPr>
          <w:p w14:paraId="6FCE2C49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Salus International Sp. z o.o.</w:t>
            </w:r>
          </w:p>
          <w:p w14:paraId="5385E72D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3029086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Katowice</w:t>
            </w:r>
          </w:p>
          <w:p w14:paraId="246F4317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6D9E19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23 464.90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7570FA2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FF7892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5308D56C" w14:textId="77777777" w:rsidTr="00A6659A">
        <w:trPr>
          <w:cantSplit/>
        </w:trPr>
        <w:tc>
          <w:tcPr>
            <w:tcW w:w="9498" w:type="dxa"/>
          </w:tcPr>
          <w:p w14:paraId="4E06736E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Salus International Sp. z o.o.</w:t>
            </w:r>
          </w:p>
          <w:p w14:paraId="688713A8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10A05ED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Katowice</w:t>
            </w:r>
          </w:p>
          <w:p w14:paraId="18920C2C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E9BADE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36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Dieta pediatryczna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2 530.80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2B2AA0B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B324833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28C28565" w14:textId="77777777" w:rsidTr="00A6659A">
        <w:trPr>
          <w:cantSplit/>
        </w:trPr>
        <w:tc>
          <w:tcPr>
            <w:tcW w:w="9498" w:type="dxa"/>
          </w:tcPr>
          <w:p w14:paraId="14F064AE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655335E2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4714AA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Katowice</w:t>
            </w:r>
          </w:p>
          <w:p w14:paraId="75F0975E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EBFAA5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37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Dieta dla niemowlat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934.80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FB4B67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88A8DA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32107EB9" w14:textId="77777777" w:rsidTr="00A6659A">
        <w:trPr>
          <w:cantSplit/>
        </w:trPr>
        <w:tc>
          <w:tcPr>
            <w:tcW w:w="9498" w:type="dxa"/>
          </w:tcPr>
          <w:p w14:paraId="49843122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Salus International Sp. z o.o.</w:t>
            </w:r>
          </w:p>
          <w:p w14:paraId="6F5DBD17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2C1017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Katowice</w:t>
            </w:r>
          </w:p>
          <w:p w14:paraId="07724290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7039B2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6 344.00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D624205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8BAA49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0C12F9D2" w14:textId="77777777" w:rsidTr="00A6659A">
        <w:trPr>
          <w:cantSplit/>
        </w:trPr>
        <w:tc>
          <w:tcPr>
            <w:tcW w:w="9498" w:type="dxa"/>
          </w:tcPr>
          <w:p w14:paraId="3DDA4EA2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Urtica Sp. z o.o.</w:t>
            </w:r>
          </w:p>
          <w:p w14:paraId="7B076501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BAD47E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Wrocław</w:t>
            </w:r>
          </w:p>
          <w:p w14:paraId="4B76CCCD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9BA4F3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39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Dieta hiperkaloryczna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2 240.70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13B4E7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0FC55B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2402D430" w14:textId="77777777" w:rsidTr="00A6659A">
        <w:trPr>
          <w:cantSplit/>
        </w:trPr>
        <w:tc>
          <w:tcPr>
            <w:tcW w:w="9498" w:type="dxa"/>
          </w:tcPr>
          <w:p w14:paraId="4F06A4E3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Salus International Sp. z o.o.</w:t>
            </w:r>
          </w:p>
          <w:p w14:paraId="4CF069C3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E163AC0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Katowice</w:t>
            </w:r>
          </w:p>
          <w:p w14:paraId="75D8BA94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7AB003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40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108 564.00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BF1A75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67039F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065F9385" w14:textId="77777777" w:rsidTr="00A6659A">
        <w:trPr>
          <w:cantSplit/>
        </w:trPr>
        <w:tc>
          <w:tcPr>
            <w:tcW w:w="9498" w:type="dxa"/>
          </w:tcPr>
          <w:p w14:paraId="1B92FECB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Fresenius Kabi Polska Sp.  z o.o.</w:t>
            </w:r>
          </w:p>
          <w:p w14:paraId="714584EA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08F6AD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59EC1374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B3235B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41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14 400.00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602836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AF36467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67A1A936" w14:textId="77777777" w:rsidTr="00A6659A">
        <w:trPr>
          <w:cantSplit/>
        </w:trPr>
        <w:tc>
          <w:tcPr>
            <w:tcW w:w="9498" w:type="dxa"/>
          </w:tcPr>
          <w:p w14:paraId="1BAB0F77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0C7CF9E9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8C2388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Wrocław</w:t>
            </w:r>
          </w:p>
          <w:p w14:paraId="683BE19C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4B0944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42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8 258.96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AF6F9D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59A1D0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4D14F7CE" w14:textId="77777777" w:rsidTr="00A6659A">
        <w:trPr>
          <w:cantSplit/>
        </w:trPr>
        <w:tc>
          <w:tcPr>
            <w:tcW w:w="9498" w:type="dxa"/>
          </w:tcPr>
          <w:p w14:paraId="3FE5782D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Salus International Sp. z o.o.</w:t>
            </w:r>
          </w:p>
          <w:p w14:paraId="61401DFA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CAF288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Katowice</w:t>
            </w:r>
          </w:p>
          <w:p w14:paraId="4BC74F21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338B6B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43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4 714.40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C7846F6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4722F6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40814B0E" w14:textId="77777777" w:rsidTr="00A6659A">
        <w:trPr>
          <w:cantSplit/>
        </w:trPr>
        <w:tc>
          <w:tcPr>
            <w:tcW w:w="9498" w:type="dxa"/>
          </w:tcPr>
          <w:p w14:paraId="38737BC5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Salus International Sp. z o.o.</w:t>
            </w:r>
          </w:p>
          <w:p w14:paraId="415FF78D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9A8C4E6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Katowice</w:t>
            </w:r>
          </w:p>
          <w:p w14:paraId="7A967BE0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1B35C9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44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dojelitowe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1 383.20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EB5224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BAD4C4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A7BFD" w14:paraId="40E0A5C5" w14:textId="77777777" w:rsidTr="00A6659A">
        <w:trPr>
          <w:cantSplit/>
        </w:trPr>
        <w:tc>
          <w:tcPr>
            <w:tcW w:w="9498" w:type="dxa"/>
          </w:tcPr>
          <w:p w14:paraId="3B2933F3" w14:textId="77777777" w:rsidR="002A7BFD" w:rsidRPr="00D26ED6" w:rsidRDefault="002A7BFD" w:rsidP="00A665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7BFD">
              <w:rPr>
                <w:b/>
                <w:sz w:val="22"/>
                <w:szCs w:val="22"/>
              </w:rPr>
              <w:t>Fresenius Kabi Polska Sp.  z o.o.</w:t>
            </w:r>
          </w:p>
          <w:p w14:paraId="36BABF47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548E401" w14:textId="77777777" w:rsidR="002A7BFD" w:rsidRPr="009F0E5C" w:rsidRDefault="002A7BFD" w:rsidP="00A6659A">
            <w:pPr>
              <w:jc w:val="both"/>
              <w:rPr>
                <w:bCs/>
                <w:sz w:val="22"/>
                <w:szCs w:val="22"/>
              </w:rPr>
            </w:pPr>
            <w:r w:rsidRPr="002A7BF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7BFD">
              <w:rPr>
                <w:bCs/>
                <w:sz w:val="22"/>
                <w:szCs w:val="22"/>
              </w:rPr>
              <w:t>Warszawa</w:t>
            </w:r>
          </w:p>
          <w:p w14:paraId="485FD2B4" w14:textId="77777777" w:rsidR="002A7BFD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232327" w14:textId="77777777" w:rsidR="002A7BFD" w:rsidRPr="00211A34" w:rsidRDefault="002A7BFD" w:rsidP="00A665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7BFD">
              <w:rPr>
                <w:sz w:val="22"/>
                <w:szCs w:val="22"/>
              </w:rPr>
              <w:t>45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7BFD">
              <w:rPr>
                <w:sz w:val="22"/>
                <w:szCs w:val="22"/>
              </w:rPr>
              <w:t>Żywienie pozajelitowe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7BFD">
              <w:rPr>
                <w:b/>
                <w:sz w:val="22"/>
                <w:szCs w:val="22"/>
              </w:rPr>
              <w:t>145 886.40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0847E4" w14:textId="77777777" w:rsidR="002A7BFD" w:rsidRPr="00D26ED6" w:rsidRDefault="002A7BFD" w:rsidP="00A665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BABC90" w14:textId="77777777" w:rsidR="002A7BFD" w:rsidRDefault="002A7BFD" w:rsidP="00A665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7BFD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14:paraId="05445F0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076"/>
        <w:gridCol w:w="2693"/>
        <w:gridCol w:w="1560"/>
      </w:tblGrid>
      <w:tr w:rsidR="00211A34" w:rsidRPr="00834EF4" w14:paraId="1D3E9BFD" w14:textId="77777777" w:rsidTr="00B7242D">
        <w:tc>
          <w:tcPr>
            <w:tcW w:w="2169" w:type="dxa"/>
            <w:shd w:val="clear" w:color="auto" w:fill="F3F3F3"/>
          </w:tcPr>
          <w:p w14:paraId="2AFDFE3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14:paraId="6D0F1F3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14:paraId="782D252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6F7D8A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A7BFD" w:rsidRPr="00834EF4" w14:paraId="2477CBB3" w14:textId="77777777" w:rsidTr="00B7242D">
        <w:tc>
          <w:tcPr>
            <w:tcW w:w="2169" w:type="dxa"/>
            <w:shd w:val="clear" w:color="auto" w:fill="auto"/>
          </w:tcPr>
          <w:p w14:paraId="05F30A5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infuzyjne</w:t>
            </w:r>
          </w:p>
        </w:tc>
        <w:tc>
          <w:tcPr>
            <w:tcW w:w="3076" w:type="dxa"/>
            <w:shd w:val="clear" w:color="auto" w:fill="auto"/>
          </w:tcPr>
          <w:p w14:paraId="57E12FE8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74F7B1DE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8</w:t>
            </w:r>
          </w:p>
          <w:p w14:paraId="5D6F82A4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19F3A41F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EC0B3C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70907700" w14:textId="77777777" w:rsidTr="00B7242D">
        <w:tc>
          <w:tcPr>
            <w:tcW w:w="2169" w:type="dxa"/>
            <w:shd w:val="clear" w:color="auto" w:fill="auto"/>
          </w:tcPr>
          <w:p w14:paraId="22CE4FC5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infuzyjne</w:t>
            </w:r>
          </w:p>
        </w:tc>
        <w:tc>
          <w:tcPr>
            <w:tcW w:w="3076" w:type="dxa"/>
            <w:shd w:val="clear" w:color="auto" w:fill="auto"/>
          </w:tcPr>
          <w:p w14:paraId="5FD705D1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5707072E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14</w:t>
            </w:r>
          </w:p>
          <w:p w14:paraId="43AB4AE6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lastRenderedPageBreak/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Nowy Tomyśl</w:t>
            </w:r>
          </w:p>
        </w:tc>
        <w:tc>
          <w:tcPr>
            <w:tcW w:w="2693" w:type="dxa"/>
            <w:shd w:val="clear" w:color="auto" w:fill="auto"/>
          </w:tcPr>
          <w:p w14:paraId="1D653592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C4D79D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3C10A90E" w14:textId="77777777" w:rsidTr="00B7242D">
        <w:tc>
          <w:tcPr>
            <w:tcW w:w="2169" w:type="dxa"/>
            <w:shd w:val="clear" w:color="auto" w:fill="auto"/>
          </w:tcPr>
          <w:p w14:paraId="71323A73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infuzyjne</w:t>
            </w:r>
          </w:p>
        </w:tc>
        <w:tc>
          <w:tcPr>
            <w:tcW w:w="3076" w:type="dxa"/>
            <w:shd w:val="clear" w:color="auto" w:fill="auto"/>
          </w:tcPr>
          <w:p w14:paraId="2EF94CEF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2D0929BE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53932B59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4FF2E08E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9D7EA7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75C4EB87" w14:textId="77777777" w:rsidTr="00B7242D">
        <w:tc>
          <w:tcPr>
            <w:tcW w:w="2169" w:type="dxa"/>
            <w:shd w:val="clear" w:color="auto" w:fill="auto"/>
          </w:tcPr>
          <w:p w14:paraId="66325680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342D533A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49DEB308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14</w:t>
            </w:r>
          </w:p>
          <w:p w14:paraId="7F87275F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Nowy Tomyśl</w:t>
            </w:r>
          </w:p>
        </w:tc>
        <w:tc>
          <w:tcPr>
            <w:tcW w:w="2693" w:type="dxa"/>
            <w:shd w:val="clear" w:color="auto" w:fill="auto"/>
          </w:tcPr>
          <w:p w14:paraId="7EFE762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087032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29DBB4A3" w14:textId="77777777" w:rsidTr="00B7242D">
        <w:tc>
          <w:tcPr>
            <w:tcW w:w="2169" w:type="dxa"/>
            <w:shd w:val="clear" w:color="auto" w:fill="auto"/>
          </w:tcPr>
          <w:p w14:paraId="1E8C912F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11AA7B4A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544876BC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7AFFF49E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485847EF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CC8372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13328E30" w14:textId="77777777" w:rsidTr="00B7242D">
        <w:tc>
          <w:tcPr>
            <w:tcW w:w="2169" w:type="dxa"/>
            <w:shd w:val="clear" w:color="auto" w:fill="auto"/>
          </w:tcPr>
          <w:p w14:paraId="6CAD8D61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5915BCF8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31FF6450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2DB83252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0E6F44CA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AEBA6B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30E99431" w14:textId="77777777" w:rsidTr="00B7242D">
        <w:tc>
          <w:tcPr>
            <w:tcW w:w="2169" w:type="dxa"/>
            <w:shd w:val="clear" w:color="auto" w:fill="auto"/>
          </w:tcPr>
          <w:p w14:paraId="15858FD2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3FEB3099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3CB43819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14</w:t>
            </w:r>
          </w:p>
          <w:p w14:paraId="68D8DABD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Nowy Tomyśl</w:t>
            </w:r>
          </w:p>
        </w:tc>
        <w:tc>
          <w:tcPr>
            <w:tcW w:w="2693" w:type="dxa"/>
            <w:shd w:val="clear" w:color="auto" w:fill="auto"/>
          </w:tcPr>
          <w:p w14:paraId="624C85AF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- 87.96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B18289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87,96</w:t>
            </w:r>
          </w:p>
        </w:tc>
      </w:tr>
      <w:tr w:rsidR="002A7BFD" w:rsidRPr="00834EF4" w14:paraId="370F35D1" w14:textId="77777777" w:rsidTr="00B7242D">
        <w:tc>
          <w:tcPr>
            <w:tcW w:w="2169" w:type="dxa"/>
            <w:shd w:val="clear" w:color="auto" w:fill="auto"/>
          </w:tcPr>
          <w:p w14:paraId="0BE6EE27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354AF32F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17602193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8</w:t>
            </w:r>
          </w:p>
          <w:p w14:paraId="5DF4D386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1463B4B1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17AB30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246EFE48" w14:textId="77777777" w:rsidTr="00B7242D">
        <w:tc>
          <w:tcPr>
            <w:tcW w:w="2169" w:type="dxa"/>
            <w:shd w:val="clear" w:color="auto" w:fill="auto"/>
          </w:tcPr>
          <w:p w14:paraId="5D90638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0747DCC9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AEDC636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3ED9F27D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4A387C67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0950D5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3909971C" w14:textId="77777777" w:rsidTr="00B7242D">
        <w:tc>
          <w:tcPr>
            <w:tcW w:w="2169" w:type="dxa"/>
            <w:shd w:val="clear" w:color="auto" w:fill="auto"/>
          </w:tcPr>
          <w:p w14:paraId="511DD038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7FC9D9CB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7DB53EB2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8</w:t>
            </w:r>
          </w:p>
          <w:p w14:paraId="2D333FE8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222769E5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163C06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1CC4977A" w14:textId="77777777" w:rsidTr="00B7242D">
        <w:tc>
          <w:tcPr>
            <w:tcW w:w="2169" w:type="dxa"/>
            <w:shd w:val="clear" w:color="auto" w:fill="auto"/>
          </w:tcPr>
          <w:p w14:paraId="3FF6DA59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7C23659D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74FE3DB4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8</w:t>
            </w:r>
          </w:p>
          <w:p w14:paraId="58922464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798AEFD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20BB76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029D28D3" w14:textId="77777777" w:rsidTr="00B7242D">
        <w:tc>
          <w:tcPr>
            <w:tcW w:w="2169" w:type="dxa"/>
            <w:shd w:val="clear" w:color="auto" w:fill="auto"/>
          </w:tcPr>
          <w:p w14:paraId="3CF3F598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76218CA0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001CD01D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6C6890EB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028C83E8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AD18CC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12780B3F" w14:textId="77777777" w:rsidTr="00B7242D">
        <w:tc>
          <w:tcPr>
            <w:tcW w:w="2169" w:type="dxa"/>
            <w:shd w:val="clear" w:color="auto" w:fill="auto"/>
          </w:tcPr>
          <w:p w14:paraId="6233E18B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7B6088DB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Asclepios S.A.</w:t>
            </w:r>
          </w:p>
          <w:p w14:paraId="416F37F6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44</w:t>
            </w:r>
          </w:p>
          <w:p w14:paraId="62C2C2B0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64B3D079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- 82.05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51996E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82,05</w:t>
            </w:r>
          </w:p>
        </w:tc>
      </w:tr>
      <w:tr w:rsidR="002A7BFD" w:rsidRPr="00834EF4" w14:paraId="103F2EEE" w14:textId="77777777" w:rsidTr="00B7242D">
        <w:tc>
          <w:tcPr>
            <w:tcW w:w="2169" w:type="dxa"/>
            <w:shd w:val="clear" w:color="auto" w:fill="auto"/>
          </w:tcPr>
          <w:p w14:paraId="22543426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13615B7E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18FFA168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21DFC1D7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201C0B48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E98924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5E98527B" w14:textId="77777777" w:rsidTr="00B7242D">
        <w:tc>
          <w:tcPr>
            <w:tcW w:w="2169" w:type="dxa"/>
            <w:shd w:val="clear" w:color="auto" w:fill="auto"/>
          </w:tcPr>
          <w:p w14:paraId="62F815E2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626C6C7F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Asclepios S.A.</w:t>
            </w:r>
          </w:p>
          <w:p w14:paraId="748B2577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44</w:t>
            </w:r>
          </w:p>
          <w:p w14:paraId="19294490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5F380561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- 91.55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333581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91,55</w:t>
            </w:r>
          </w:p>
        </w:tc>
      </w:tr>
      <w:tr w:rsidR="002A7BFD" w:rsidRPr="00834EF4" w14:paraId="0C1BABE0" w14:textId="77777777" w:rsidTr="00B7242D">
        <w:tc>
          <w:tcPr>
            <w:tcW w:w="2169" w:type="dxa"/>
            <w:shd w:val="clear" w:color="auto" w:fill="auto"/>
          </w:tcPr>
          <w:p w14:paraId="14A11081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pozajelitowe</w:t>
            </w:r>
          </w:p>
        </w:tc>
        <w:tc>
          <w:tcPr>
            <w:tcW w:w="3076" w:type="dxa"/>
            <w:shd w:val="clear" w:color="auto" w:fill="auto"/>
          </w:tcPr>
          <w:p w14:paraId="0202EADA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44F85355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05A1CF2F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2B95E663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B4332A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0EA4DB90" w14:textId="77777777" w:rsidTr="00B7242D">
        <w:tc>
          <w:tcPr>
            <w:tcW w:w="2169" w:type="dxa"/>
            <w:shd w:val="clear" w:color="auto" w:fill="auto"/>
          </w:tcPr>
          <w:p w14:paraId="1C9D6D25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5E70E3D4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BE12F7B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8</w:t>
            </w:r>
          </w:p>
          <w:p w14:paraId="78E757FF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5E27DB6E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19E64D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16E7954F" w14:textId="77777777" w:rsidTr="00B7242D">
        <w:tc>
          <w:tcPr>
            <w:tcW w:w="2169" w:type="dxa"/>
            <w:shd w:val="clear" w:color="auto" w:fill="auto"/>
          </w:tcPr>
          <w:p w14:paraId="6587D0A4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265C1FA9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37376871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63AE8CEB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3A60F35B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64B7AF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5883B707" w14:textId="77777777" w:rsidTr="00B7242D">
        <w:tc>
          <w:tcPr>
            <w:tcW w:w="2169" w:type="dxa"/>
            <w:shd w:val="clear" w:color="auto" w:fill="auto"/>
          </w:tcPr>
          <w:p w14:paraId="4D57BE48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3A2BAE0B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38C0A653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lastRenderedPageBreak/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8</w:t>
            </w:r>
          </w:p>
          <w:p w14:paraId="51B99F2F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591CB087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AD1ECF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111A1C9C" w14:textId="77777777" w:rsidTr="00B7242D">
        <w:tc>
          <w:tcPr>
            <w:tcW w:w="2169" w:type="dxa"/>
            <w:shd w:val="clear" w:color="auto" w:fill="auto"/>
          </w:tcPr>
          <w:p w14:paraId="50115A7D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44C94A2C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792F4EE0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8</w:t>
            </w:r>
          </w:p>
          <w:p w14:paraId="26F1DFDD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2825D7C3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D30957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0182530F" w14:textId="77777777" w:rsidTr="00B7242D">
        <w:tc>
          <w:tcPr>
            <w:tcW w:w="2169" w:type="dxa"/>
            <w:shd w:val="clear" w:color="auto" w:fill="auto"/>
          </w:tcPr>
          <w:p w14:paraId="31C84385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6AD31DA8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402595CA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7CF0459D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28AB9312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- 86.94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35D6E7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86,94</w:t>
            </w:r>
          </w:p>
        </w:tc>
      </w:tr>
      <w:tr w:rsidR="002A7BFD" w:rsidRPr="00834EF4" w14:paraId="40347048" w14:textId="77777777" w:rsidTr="00B7242D">
        <w:tc>
          <w:tcPr>
            <w:tcW w:w="2169" w:type="dxa"/>
            <w:shd w:val="clear" w:color="auto" w:fill="auto"/>
          </w:tcPr>
          <w:p w14:paraId="7FB91294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7A0AB771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82C6337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8</w:t>
            </w:r>
          </w:p>
          <w:p w14:paraId="29E6DD85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18CCF50F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E20DB4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082EEEEF" w14:textId="77777777" w:rsidTr="00B7242D">
        <w:tc>
          <w:tcPr>
            <w:tcW w:w="2169" w:type="dxa"/>
            <w:shd w:val="clear" w:color="auto" w:fill="auto"/>
          </w:tcPr>
          <w:p w14:paraId="36C45558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250AECFC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Asclepios S.A.</w:t>
            </w:r>
          </w:p>
          <w:p w14:paraId="2F32351F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44</w:t>
            </w:r>
          </w:p>
          <w:p w14:paraId="342CBB3B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33179F86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4FB065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6EBD2A19" w14:textId="77777777" w:rsidTr="00B7242D">
        <w:tc>
          <w:tcPr>
            <w:tcW w:w="2169" w:type="dxa"/>
            <w:shd w:val="clear" w:color="auto" w:fill="auto"/>
          </w:tcPr>
          <w:p w14:paraId="0B90EAF1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5191E828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58420BE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18E90D8A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3FB92BEB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D6A678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2CBCB793" w14:textId="77777777" w:rsidTr="00B7242D">
        <w:tc>
          <w:tcPr>
            <w:tcW w:w="2169" w:type="dxa"/>
            <w:shd w:val="clear" w:color="auto" w:fill="auto"/>
          </w:tcPr>
          <w:p w14:paraId="6A04FF7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5CCA225E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Asclepios S.A.</w:t>
            </w:r>
          </w:p>
          <w:p w14:paraId="519566AF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44</w:t>
            </w:r>
          </w:p>
          <w:p w14:paraId="6B912F0C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3BC6D9A5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- 83.27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985333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83,27</w:t>
            </w:r>
          </w:p>
        </w:tc>
      </w:tr>
      <w:tr w:rsidR="002A7BFD" w:rsidRPr="00834EF4" w14:paraId="15DFCF38" w14:textId="77777777" w:rsidTr="00B7242D">
        <w:tc>
          <w:tcPr>
            <w:tcW w:w="2169" w:type="dxa"/>
            <w:shd w:val="clear" w:color="auto" w:fill="auto"/>
          </w:tcPr>
          <w:p w14:paraId="5EDB5964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pozajelitowe</w:t>
            </w:r>
          </w:p>
        </w:tc>
        <w:tc>
          <w:tcPr>
            <w:tcW w:w="3076" w:type="dxa"/>
            <w:shd w:val="clear" w:color="auto" w:fill="auto"/>
          </w:tcPr>
          <w:p w14:paraId="20014D1D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CF807B5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8</w:t>
            </w:r>
          </w:p>
          <w:p w14:paraId="024C911C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4E679771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29B3B3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33714DC1" w14:textId="77777777" w:rsidTr="00B7242D">
        <w:tc>
          <w:tcPr>
            <w:tcW w:w="2169" w:type="dxa"/>
            <w:shd w:val="clear" w:color="auto" w:fill="auto"/>
          </w:tcPr>
          <w:p w14:paraId="461D4E1E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6D4AA645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3D988F2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2B678AB3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3E40C640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025B31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6AE72C45" w14:textId="77777777" w:rsidTr="00B7242D">
        <w:tc>
          <w:tcPr>
            <w:tcW w:w="2169" w:type="dxa"/>
            <w:shd w:val="clear" w:color="auto" w:fill="auto"/>
          </w:tcPr>
          <w:p w14:paraId="1CC0AE9F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Płyny  infuzyjne</w:t>
            </w:r>
          </w:p>
        </w:tc>
        <w:tc>
          <w:tcPr>
            <w:tcW w:w="3076" w:type="dxa"/>
            <w:shd w:val="clear" w:color="auto" w:fill="auto"/>
          </w:tcPr>
          <w:p w14:paraId="26F7C482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0A3A724A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7F3F4A29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3A0CF976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CAF35E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57046E10" w14:textId="77777777" w:rsidTr="00B7242D">
        <w:tc>
          <w:tcPr>
            <w:tcW w:w="2169" w:type="dxa"/>
            <w:shd w:val="clear" w:color="auto" w:fill="auto"/>
          </w:tcPr>
          <w:p w14:paraId="419A4C13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Sprzęt jednorazowy sterylny</w:t>
            </w:r>
          </w:p>
        </w:tc>
        <w:tc>
          <w:tcPr>
            <w:tcW w:w="3076" w:type="dxa"/>
            <w:shd w:val="clear" w:color="auto" w:fill="auto"/>
          </w:tcPr>
          <w:p w14:paraId="57655C3A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690096A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8</w:t>
            </w:r>
          </w:p>
          <w:p w14:paraId="3EC61A60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50EE99CF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8F783B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1623D393" w14:textId="77777777" w:rsidTr="00B7242D">
        <w:tc>
          <w:tcPr>
            <w:tcW w:w="2169" w:type="dxa"/>
            <w:shd w:val="clear" w:color="auto" w:fill="auto"/>
          </w:tcPr>
          <w:p w14:paraId="5FFF34C0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5C979AE4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F1E014F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7D24FD6D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0F1B349D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BE21CF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38DCFBEB" w14:textId="77777777" w:rsidTr="00B7242D">
        <w:tc>
          <w:tcPr>
            <w:tcW w:w="2169" w:type="dxa"/>
            <w:shd w:val="clear" w:color="auto" w:fill="auto"/>
          </w:tcPr>
          <w:p w14:paraId="77786BEA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61D0F514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2856F0E2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2A63E82B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55CE79D5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- 96.76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24D3C4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96,76</w:t>
            </w:r>
          </w:p>
        </w:tc>
      </w:tr>
      <w:tr w:rsidR="002A7BFD" w:rsidRPr="00834EF4" w14:paraId="038DFADC" w14:textId="77777777" w:rsidTr="00B7242D">
        <w:tc>
          <w:tcPr>
            <w:tcW w:w="2169" w:type="dxa"/>
            <w:shd w:val="clear" w:color="auto" w:fill="auto"/>
          </w:tcPr>
          <w:p w14:paraId="10B927A3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2A3253B6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7C22922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1EB0EA26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041383C2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- 93.47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B255AE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93,47</w:t>
            </w:r>
          </w:p>
        </w:tc>
      </w:tr>
      <w:tr w:rsidR="002A7BFD" w:rsidRPr="00834EF4" w14:paraId="545AC7A4" w14:textId="77777777" w:rsidTr="00B7242D">
        <w:tc>
          <w:tcPr>
            <w:tcW w:w="2169" w:type="dxa"/>
            <w:shd w:val="clear" w:color="auto" w:fill="auto"/>
          </w:tcPr>
          <w:p w14:paraId="78DD8D21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667C2891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442D2D00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14</w:t>
            </w:r>
          </w:p>
          <w:p w14:paraId="1424292D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Nowy Tomyśl</w:t>
            </w:r>
          </w:p>
        </w:tc>
        <w:tc>
          <w:tcPr>
            <w:tcW w:w="2693" w:type="dxa"/>
            <w:shd w:val="clear" w:color="auto" w:fill="auto"/>
          </w:tcPr>
          <w:p w14:paraId="4A4C6476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- 58.51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B6D6C9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58,51</w:t>
            </w:r>
          </w:p>
        </w:tc>
      </w:tr>
      <w:tr w:rsidR="002A7BFD" w:rsidRPr="00834EF4" w14:paraId="169B2063" w14:textId="77777777" w:rsidTr="00B7242D">
        <w:tc>
          <w:tcPr>
            <w:tcW w:w="2169" w:type="dxa"/>
            <w:shd w:val="clear" w:color="auto" w:fill="auto"/>
          </w:tcPr>
          <w:p w14:paraId="39A9CAB3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41D212FD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332F4535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377EDF2A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19443117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1C093C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280F99EF" w14:textId="77777777" w:rsidTr="00B7242D">
        <w:tc>
          <w:tcPr>
            <w:tcW w:w="2169" w:type="dxa"/>
            <w:shd w:val="clear" w:color="auto" w:fill="auto"/>
          </w:tcPr>
          <w:p w14:paraId="5836246B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30200E64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8D4CCEC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76C65538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31C03D3B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F9CBE3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0,00</w:t>
            </w:r>
          </w:p>
        </w:tc>
      </w:tr>
      <w:tr w:rsidR="002A7BFD" w:rsidRPr="00834EF4" w14:paraId="6801C143" w14:textId="77777777" w:rsidTr="00B7242D">
        <w:tc>
          <w:tcPr>
            <w:tcW w:w="2169" w:type="dxa"/>
            <w:shd w:val="clear" w:color="auto" w:fill="auto"/>
          </w:tcPr>
          <w:p w14:paraId="799130D3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 xml:space="preserve">Żywienie </w:t>
            </w:r>
            <w:r w:rsidRPr="002A7BFD">
              <w:rPr>
                <w:sz w:val="20"/>
                <w:szCs w:val="20"/>
              </w:rPr>
              <w:lastRenderedPageBreak/>
              <w:t>dojelitowe</w:t>
            </w:r>
          </w:p>
        </w:tc>
        <w:tc>
          <w:tcPr>
            <w:tcW w:w="3076" w:type="dxa"/>
            <w:shd w:val="clear" w:color="auto" w:fill="auto"/>
          </w:tcPr>
          <w:p w14:paraId="520B0809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lastRenderedPageBreak/>
              <w:t xml:space="preserve">Aesculap Chifa Spółka z </w:t>
            </w:r>
            <w:r w:rsidRPr="002A7BFD">
              <w:rPr>
                <w:b/>
                <w:bCs/>
                <w:sz w:val="20"/>
                <w:szCs w:val="20"/>
              </w:rPr>
              <w:lastRenderedPageBreak/>
              <w:t>ograniczoną odpowiedzialnością</w:t>
            </w:r>
          </w:p>
          <w:p w14:paraId="0C402501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14</w:t>
            </w:r>
          </w:p>
          <w:p w14:paraId="13D841C7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Nowy Tomyśl</w:t>
            </w:r>
          </w:p>
        </w:tc>
        <w:tc>
          <w:tcPr>
            <w:tcW w:w="2693" w:type="dxa"/>
            <w:shd w:val="clear" w:color="auto" w:fill="auto"/>
          </w:tcPr>
          <w:p w14:paraId="6A601B6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08FDEB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68C7005A" w14:textId="77777777" w:rsidTr="00B7242D">
        <w:tc>
          <w:tcPr>
            <w:tcW w:w="2169" w:type="dxa"/>
            <w:shd w:val="clear" w:color="auto" w:fill="auto"/>
          </w:tcPr>
          <w:p w14:paraId="26601D94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505B825E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1A5348D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19DDEE5A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720DA019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- 58.90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C3E223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58,90</w:t>
            </w:r>
          </w:p>
        </w:tc>
      </w:tr>
      <w:tr w:rsidR="002A7BFD" w:rsidRPr="00834EF4" w14:paraId="7CDA9292" w14:textId="77777777" w:rsidTr="00B7242D">
        <w:tc>
          <w:tcPr>
            <w:tcW w:w="2169" w:type="dxa"/>
            <w:shd w:val="clear" w:color="auto" w:fill="auto"/>
          </w:tcPr>
          <w:p w14:paraId="356559E8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0C36F1A0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2E04085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60180D66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15C6EF27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D170A1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066D34A8" w14:textId="77777777" w:rsidTr="00B7242D">
        <w:tc>
          <w:tcPr>
            <w:tcW w:w="2169" w:type="dxa"/>
            <w:shd w:val="clear" w:color="auto" w:fill="auto"/>
          </w:tcPr>
          <w:p w14:paraId="6835F32F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78BF2D8F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5943BED5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16FCE333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7EA4CBA1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- 99.06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24D0DC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99,06</w:t>
            </w:r>
          </w:p>
        </w:tc>
      </w:tr>
      <w:tr w:rsidR="002A7BFD" w:rsidRPr="00834EF4" w14:paraId="3BB7BBB2" w14:textId="77777777" w:rsidTr="00B7242D">
        <w:tc>
          <w:tcPr>
            <w:tcW w:w="2169" w:type="dxa"/>
            <w:shd w:val="clear" w:color="auto" w:fill="auto"/>
          </w:tcPr>
          <w:p w14:paraId="2689D55E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10CB43CE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0F4E257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2D9C1FC3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597B54DA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73274E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34E831B8" w14:textId="77777777" w:rsidTr="00B7242D">
        <w:tc>
          <w:tcPr>
            <w:tcW w:w="2169" w:type="dxa"/>
            <w:shd w:val="clear" w:color="auto" w:fill="auto"/>
          </w:tcPr>
          <w:p w14:paraId="12A865E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615AC26F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E202E6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069624F3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49142743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331CE5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31F505C3" w14:textId="77777777" w:rsidTr="00B7242D">
        <w:tc>
          <w:tcPr>
            <w:tcW w:w="2169" w:type="dxa"/>
            <w:shd w:val="clear" w:color="auto" w:fill="auto"/>
          </w:tcPr>
          <w:p w14:paraId="4AC81FFB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7A7FCC9A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13D929C8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0D249E9F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50E5FFBE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- 99.13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910EE4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99,13</w:t>
            </w:r>
          </w:p>
        </w:tc>
      </w:tr>
      <w:tr w:rsidR="002A7BFD" w:rsidRPr="00834EF4" w14:paraId="00B0B85B" w14:textId="77777777" w:rsidTr="00B7242D">
        <w:tc>
          <w:tcPr>
            <w:tcW w:w="2169" w:type="dxa"/>
            <w:shd w:val="clear" w:color="auto" w:fill="auto"/>
          </w:tcPr>
          <w:p w14:paraId="1FEAE7E1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11CE54A5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391F05F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00BF295C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40A24E6B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A727DB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325B4DCE" w14:textId="77777777" w:rsidTr="00B7242D">
        <w:tc>
          <w:tcPr>
            <w:tcW w:w="2169" w:type="dxa"/>
            <w:shd w:val="clear" w:color="auto" w:fill="auto"/>
          </w:tcPr>
          <w:p w14:paraId="169D2C97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26C452CF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54A985C9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067E4328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34E30A22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- 97.32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088176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97,32</w:t>
            </w:r>
          </w:p>
        </w:tc>
      </w:tr>
      <w:tr w:rsidR="002A7BFD" w:rsidRPr="00834EF4" w14:paraId="6898684D" w14:textId="77777777" w:rsidTr="00B7242D">
        <w:tc>
          <w:tcPr>
            <w:tcW w:w="2169" w:type="dxa"/>
            <w:shd w:val="clear" w:color="auto" w:fill="auto"/>
          </w:tcPr>
          <w:p w14:paraId="73C4ABAE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Dieta pediatryczna</w:t>
            </w:r>
          </w:p>
        </w:tc>
        <w:tc>
          <w:tcPr>
            <w:tcW w:w="3076" w:type="dxa"/>
            <w:shd w:val="clear" w:color="auto" w:fill="auto"/>
          </w:tcPr>
          <w:p w14:paraId="5AFB15DD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D82AF9A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49978B80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55CF7E59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2EF5CD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2EC4391C" w14:textId="77777777" w:rsidTr="00B7242D">
        <w:tc>
          <w:tcPr>
            <w:tcW w:w="2169" w:type="dxa"/>
            <w:shd w:val="clear" w:color="auto" w:fill="auto"/>
          </w:tcPr>
          <w:p w14:paraId="39E63FF8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Dieta pediatryczna</w:t>
            </w:r>
          </w:p>
        </w:tc>
        <w:tc>
          <w:tcPr>
            <w:tcW w:w="3076" w:type="dxa"/>
            <w:shd w:val="clear" w:color="auto" w:fill="auto"/>
          </w:tcPr>
          <w:p w14:paraId="5130D972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5A12C7C6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1D86DD36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59E111C5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- 97.64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739267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97,64</w:t>
            </w:r>
          </w:p>
        </w:tc>
      </w:tr>
      <w:tr w:rsidR="002A7BFD" w:rsidRPr="00834EF4" w14:paraId="2460819B" w14:textId="77777777" w:rsidTr="00B7242D">
        <w:tc>
          <w:tcPr>
            <w:tcW w:w="2169" w:type="dxa"/>
            <w:shd w:val="clear" w:color="auto" w:fill="auto"/>
          </w:tcPr>
          <w:p w14:paraId="38CFA9C9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Dieta dla niemowlat</w:t>
            </w:r>
          </w:p>
        </w:tc>
        <w:tc>
          <w:tcPr>
            <w:tcW w:w="3076" w:type="dxa"/>
            <w:shd w:val="clear" w:color="auto" w:fill="auto"/>
          </w:tcPr>
          <w:p w14:paraId="11B149DB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96B151F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7C1639CC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7BB44AC1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A4D3DC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50D7F754" w14:textId="77777777" w:rsidTr="00B7242D">
        <w:tc>
          <w:tcPr>
            <w:tcW w:w="2169" w:type="dxa"/>
            <w:shd w:val="clear" w:color="auto" w:fill="auto"/>
          </w:tcPr>
          <w:p w14:paraId="2558D341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Dieta dla niemowlat</w:t>
            </w:r>
          </w:p>
        </w:tc>
        <w:tc>
          <w:tcPr>
            <w:tcW w:w="3076" w:type="dxa"/>
            <w:shd w:val="clear" w:color="auto" w:fill="auto"/>
          </w:tcPr>
          <w:p w14:paraId="5BAD2414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1C4DE756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73B0A070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5A07CC7E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- 99.11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3CD583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99,11</w:t>
            </w:r>
          </w:p>
        </w:tc>
      </w:tr>
      <w:tr w:rsidR="002A7BFD" w:rsidRPr="00834EF4" w14:paraId="2A1C8456" w14:textId="77777777" w:rsidTr="00B7242D">
        <w:tc>
          <w:tcPr>
            <w:tcW w:w="2169" w:type="dxa"/>
            <w:shd w:val="clear" w:color="auto" w:fill="auto"/>
          </w:tcPr>
          <w:p w14:paraId="08382B5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6DE413BA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D5C652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61262C73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108430DD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535624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3862D112" w14:textId="77777777" w:rsidTr="00B7242D">
        <w:tc>
          <w:tcPr>
            <w:tcW w:w="2169" w:type="dxa"/>
            <w:shd w:val="clear" w:color="auto" w:fill="auto"/>
          </w:tcPr>
          <w:p w14:paraId="230DA83E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5DFC138F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2A874844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22EC2116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57BE0E4D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- 99.03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377A7D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99,03</w:t>
            </w:r>
          </w:p>
        </w:tc>
      </w:tr>
      <w:tr w:rsidR="002A7BFD" w:rsidRPr="00834EF4" w14:paraId="03905E50" w14:textId="77777777" w:rsidTr="00B7242D">
        <w:tc>
          <w:tcPr>
            <w:tcW w:w="2169" w:type="dxa"/>
            <w:shd w:val="clear" w:color="auto" w:fill="auto"/>
          </w:tcPr>
          <w:p w14:paraId="41FB7A34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Dieta hiperkaloryczna</w:t>
            </w:r>
          </w:p>
        </w:tc>
        <w:tc>
          <w:tcPr>
            <w:tcW w:w="3076" w:type="dxa"/>
            <w:shd w:val="clear" w:color="auto" w:fill="auto"/>
          </w:tcPr>
          <w:p w14:paraId="678BEE7C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7E4903D4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5224D4B9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6A01AF05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A44FA5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27D7CDAB" w14:textId="77777777" w:rsidTr="00B7242D">
        <w:tc>
          <w:tcPr>
            <w:tcW w:w="2169" w:type="dxa"/>
            <w:shd w:val="clear" w:color="auto" w:fill="auto"/>
          </w:tcPr>
          <w:p w14:paraId="547ECFB8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Dieta hiperkaloryczna</w:t>
            </w:r>
          </w:p>
        </w:tc>
        <w:tc>
          <w:tcPr>
            <w:tcW w:w="3076" w:type="dxa"/>
            <w:shd w:val="clear" w:color="auto" w:fill="auto"/>
          </w:tcPr>
          <w:p w14:paraId="1FF3A993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BD3D2C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33E0B9D8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4F466CC8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C82246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0,00</w:t>
            </w:r>
          </w:p>
        </w:tc>
      </w:tr>
      <w:tr w:rsidR="002A7BFD" w:rsidRPr="00834EF4" w14:paraId="7E0B1BEC" w14:textId="77777777" w:rsidTr="00B7242D">
        <w:tc>
          <w:tcPr>
            <w:tcW w:w="2169" w:type="dxa"/>
            <w:shd w:val="clear" w:color="auto" w:fill="auto"/>
          </w:tcPr>
          <w:p w14:paraId="1CF9E4BA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 xml:space="preserve">Żywienie </w:t>
            </w:r>
            <w:r w:rsidRPr="002A7BFD">
              <w:rPr>
                <w:sz w:val="20"/>
                <w:szCs w:val="20"/>
              </w:rPr>
              <w:lastRenderedPageBreak/>
              <w:t>dojelitowe</w:t>
            </w:r>
          </w:p>
        </w:tc>
        <w:tc>
          <w:tcPr>
            <w:tcW w:w="3076" w:type="dxa"/>
            <w:shd w:val="clear" w:color="auto" w:fill="auto"/>
          </w:tcPr>
          <w:p w14:paraId="39C8719D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lastRenderedPageBreak/>
              <w:t>Salus International Sp. z o.o.</w:t>
            </w:r>
          </w:p>
          <w:p w14:paraId="59BB56CC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lastRenderedPageBreak/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02FDA3E2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5784CB6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7CE287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64AD999A" w14:textId="77777777" w:rsidTr="00B7242D">
        <w:tc>
          <w:tcPr>
            <w:tcW w:w="2169" w:type="dxa"/>
            <w:shd w:val="clear" w:color="auto" w:fill="auto"/>
          </w:tcPr>
          <w:p w14:paraId="0B3B267F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7740900E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02E35297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65E414BD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79FC851B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- 98.24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8B439C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98,24</w:t>
            </w:r>
          </w:p>
        </w:tc>
      </w:tr>
      <w:tr w:rsidR="002A7BFD" w:rsidRPr="00834EF4" w14:paraId="19D25538" w14:textId="77777777" w:rsidTr="00B7242D">
        <w:tc>
          <w:tcPr>
            <w:tcW w:w="2169" w:type="dxa"/>
            <w:shd w:val="clear" w:color="auto" w:fill="auto"/>
          </w:tcPr>
          <w:p w14:paraId="72EA924B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2BFB2FEC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5E6A4122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2D518B5F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2C5C8312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1D0EEB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15F48DC7" w14:textId="77777777" w:rsidTr="00B7242D">
        <w:tc>
          <w:tcPr>
            <w:tcW w:w="2169" w:type="dxa"/>
            <w:shd w:val="clear" w:color="auto" w:fill="auto"/>
          </w:tcPr>
          <w:p w14:paraId="351C04F5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0EF70D03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36BAF60C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3D7DE88D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224F39E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- 52.63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6DDE43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52,63</w:t>
            </w:r>
          </w:p>
        </w:tc>
      </w:tr>
      <w:tr w:rsidR="002A7BFD" w:rsidRPr="00834EF4" w14:paraId="13DA8B88" w14:textId="77777777" w:rsidTr="00B7242D">
        <w:tc>
          <w:tcPr>
            <w:tcW w:w="2169" w:type="dxa"/>
            <w:shd w:val="clear" w:color="auto" w:fill="auto"/>
          </w:tcPr>
          <w:p w14:paraId="61EFD22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485EDBBE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A20E83A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5B7A01F7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72AA352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- 52.63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C6CE07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52,63</w:t>
            </w:r>
          </w:p>
        </w:tc>
      </w:tr>
      <w:tr w:rsidR="002A7BFD" w:rsidRPr="00834EF4" w14:paraId="32177595" w14:textId="77777777" w:rsidTr="00B7242D">
        <w:tc>
          <w:tcPr>
            <w:tcW w:w="2169" w:type="dxa"/>
            <w:shd w:val="clear" w:color="auto" w:fill="auto"/>
          </w:tcPr>
          <w:p w14:paraId="4227A198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056F1F1C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13093550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634F041E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695DECBB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4FA91C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10FB73D6" w14:textId="77777777" w:rsidTr="00B7242D">
        <w:tc>
          <w:tcPr>
            <w:tcW w:w="2169" w:type="dxa"/>
            <w:shd w:val="clear" w:color="auto" w:fill="auto"/>
          </w:tcPr>
          <w:p w14:paraId="4906A9DF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1FAFBA90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394E507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722318A7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4775BA13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704B0A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1F2FB6F0" w14:textId="77777777" w:rsidTr="00B7242D">
        <w:tc>
          <w:tcPr>
            <w:tcW w:w="2169" w:type="dxa"/>
            <w:shd w:val="clear" w:color="auto" w:fill="auto"/>
          </w:tcPr>
          <w:p w14:paraId="19978ADF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65B75457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452B8AD0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3279150C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6A292BC6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- 99.43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813088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99,43</w:t>
            </w:r>
          </w:p>
        </w:tc>
      </w:tr>
      <w:tr w:rsidR="002A7BFD" w:rsidRPr="00834EF4" w14:paraId="12BF0A95" w14:textId="77777777" w:rsidTr="00B7242D">
        <w:tc>
          <w:tcPr>
            <w:tcW w:w="2169" w:type="dxa"/>
            <w:shd w:val="clear" w:color="auto" w:fill="auto"/>
          </w:tcPr>
          <w:p w14:paraId="0489CD63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35990B48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B52AB76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9</w:t>
            </w:r>
          </w:p>
          <w:p w14:paraId="3D88B3B2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Katowice</w:t>
            </w:r>
          </w:p>
        </w:tc>
        <w:tc>
          <w:tcPr>
            <w:tcW w:w="2693" w:type="dxa"/>
            <w:shd w:val="clear" w:color="auto" w:fill="auto"/>
          </w:tcPr>
          <w:p w14:paraId="406287B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FE097F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  <w:tr w:rsidR="002A7BFD" w:rsidRPr="00834EF4" w14:paraId="49285045" w14:textId="77777777" w:rsidTr="00B7242D">
        <w:tc>
          <w:tcPr>
            <w:tcW w:w="2169" w:type="dxa"/>
            <w:shd w:val="clear" w:color="auto" w:fill="auto"/>
          </w:tcPr>
          <w:p w14:paraId="4605A782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dojelitowe</w:t>
            </w:r>
          </w:p>
        </w:tc>
        <w:tc>
          <w:tcPr>
            <w:tcW w:w="3076" w:type="dxa"/>
            <w:shd w:val="clear" w:color="auto" w:fill="auto"/>
          </w:tcPr>
          <w:p w14:paraId="61F7F49A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Urtica Sp. z o.o.</w:t>
            </w:r>
          </w:p>
          <w:p w14:paraId="006F91A4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120</w:t>
            </w:r>
          </w:p>
          <w:p w14:paraId="5332DDF3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14:paraId="617994E9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- 99.05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528796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99,05</w:t>
            </w:r>
          </w:p>
        </w:tc>
      </w:tr>
      <w:tr w:rsidR="002A7BFD" w:rsidRPr="00834EF4" w14:paraId="27DF54B5" w14:textId="77777777" w:rsidTr="00B7242D">
        <w:tc>
          <w:tcPr>
            <w:tcW w:w="2169" w:type="dxa"/>
            <w:shd w:val="clear" w:color="auto" w:fill="auto"/>
          </w:tcPr>
          <w:p w14:paraId="2A9C4B8C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7BFD">
              <w:rPr>
                <w:sz w:val="20"/>
                <w:szCs w:val="20"/>
              </w:rPr>
              <w:t>Żywienie pozajelitowe</w:t>
            </w:r>
          </w:p>
        </w:tc>
        <w:tc>
          <w:tcPr>
            <w:tcW w:w="3076" w:type="dxa"/>
            <w:shd w:val="clear" w:color="auto" w:fill="auto"/>
          </w:tcPr>
          <w:p w14:paraId="490B0397" w14:textId="77777777" w:rsidR="002A7BFD" w:rsidRPr="00211A34" w:rsidRDefault="002A7BFD" w:rsidP="00A665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7BFD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46958781" w14:textId="77777777" w:rsidR="002A7BFD" w:rsidRPr="00211A34" w:rsidRDefault="002A7BFD" w:rsidP="00A6659A">
            <w:pPr>
              <w:rPr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134</w:t>
            </w:r>
          </w:p>
          <w:p w14:paraId="717C3CEC" w14:textId="77777777" w:rsidR="002A7BFD" w:rsidRPr="00211A34" w:rsidRDefault="002A7BFD" w:rsidP="00A6659A">
            <w:pPr>
              <w:spacing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7BFD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463A1A80" w14:textId="77777777" w:rsidR="002A7BFD" w:rsidRPr="00211A34" w:rsidRDefault="002A7BFD" w:rsidP="00A665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178893" w14:textId="77777777" w:rsidR="002A7BFD" w:rsidRPr="00211A34" w:rsidRDefault="002A7BFD" w:rsidP="00A6659A">
            <w:pPr>
              <w:jc w:val="center"/>
              <w:rPr>
                <w:color w:val="000000"/>
                <w:sz w:val="20"/>
                <w:szCs w:val="20"/>
              </w:rPr>
            </w:pPr>
            <w:r w:rsidRPr="002A7BFD">
              <w:rPr>
                <w:sz w:val="20"/>
                <w:szCs w:val="20"/>
              </w:rPr>
              <w:t xml:space="preserve">  100,00</w:t>
            </w:r>
          </w:p>
        </w:tc>
      </w:tr>
    </w:tbl>
    <w:p w14:paraId="3DC16D69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7ED62" w14:textId="77777777" w:rsidR="00E15E51" w:rsidRDefault="00E15E51">
      <w:r>
        <w:separator/>
      </w:r>
    </w:p>
  </w:endnote>
  <w:endnote w:type="continuationSeparator" w:id="0">
    <w:p w14:paraId="360CF3B3" w14:textId="77777777" w:rsidR="00E15E51" w:rsidRDefault="00E1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5645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696E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D87C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2C3C9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BD7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0DFCB" w14:textId="77777777" w:rsidR="00E15E51" w:rsidRDefault="00E15E51">
      <w:r>
        <w:separator/>
      </w:r>
    </w:p>
  </w:footnote>
  <w:footnote w:type="continuationSeparator" w:id="0">
    <w:p w14:paraId="5887D359" w14:textId="77777777" w:rsidR="00E15E51" w:rsidRDefault="00E15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6244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983F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5FBF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5E51"/>
    <w:rsid w:val="00022322"/>
    <w:rsid w:val="00042497"/>
    <w:rsid w:val="000C1E6F"/>
    <w:rsid w:val="000E4E56"/>
    <w:rsid w:val="001A1468"/>
    <w:rsid w:val="001B7815"/>
    <w:rsid w:val="00211A34"/>
    <w:rsid w:val="00275041"/>
    <w:rsid w:val="002A7BFD"/>
    <w:rsid w:val="002B1E4F"/>
    <w:rsid w:val="002B6761"/>
    <w:rsid w:val="003445A0"/>
    <w:rsid w:val="00364412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209F"/>
    <w:rsid w:val="005E5BFF"/>
    <w:rsid w:val="00607F9B"/>
    <w:rsid w:val="00644DCB"/>
    <w:rsid w:val="00657C1E"/>
    <w:rsid w:val="006A686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7D35"/>
    <w:rsid w:val="009F0E5C"/>
    <w:rsid w:val="00A029B8"/>
    <w:rsid w:val="00A15ED6"/>
    <w:rsid w:val="00A91321"/>
    <w:rsid w:val="00AA02AC"/>
    <w:rsid w:val="00B32D12"/>
    <w:rsid w:val="00B464D3"/>
    <w:rsid w:val="00B7242D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5E5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F3129C"/>
  <w15:chartTrackingRefBased/>
  <w15:docId w15:val="{9A2DA00D-D7D7-4CC7-83E0-ABF8D252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51</TotalTime>
  <Pages>13</Pages>
  <Words>3678</Words>
  <Characters>18614</Characters>
  <Application>Microsoft Office Word</Application>
  <DocSecurity>0</DocSecurity>
  <Lines>155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cp:lastPrinted>1899-12-31T23:00:00Z</cp:lastPrinted>
  <dcterms:created xsi:type="dcterms:W3CDTF">2022-06-30T11:25:00Z</dcterms:created>
  <dcterms:modified xsi:type="dcterms:W3CDTF">2022-07-01T07:45:00Z</dcterms:modified>
</cp:coreProperties>
</file>