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B4FB5D1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 xml:space="preserve">Dostawa </w:t>
      </w:r>
      <w:r w:rsidR="00A55979" w:rsidRPr="00A55979">
        <w:rPr>
          <w:b/>
          <w:sz w:val="22"/>
          <w:szCs w:val="22"/>
        </w:rPr>
        <w:t>zestawu fotograficznego - KC-zp.272-393/22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tbl>
      <w:tblPr>
        <w:tblW w:w="87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2"/>
        <w:gridCol w:w="2510"/>
        <w:gridCol w:w="3139"/>
        <w:gridCol w:w="1045"/>
        <w:gridCol w:w="1384"/>
      </w:tblGrid>
      <w:tr w:rsidR="00161CD6" w14:paraId="0F65665C" w14:textId="77777777" w:rsidTr="00161CD6">
        <w:trPr>
          <w:trHeight w:val="645"/>
        </w:trPr>
        <w:tc>
          <w:tcPr>
            <w:tcW w:w="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FD5A5E7" w14:textId="77777777" w:rsidR="00161CD6" w:rsidRDefault="00161CD6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5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4A7127" w14:textId="77777777" w:rsidR="00161CD6" w:rsidRDefault="00161C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31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E39DA9" w14:textId="77777777" w:rsidR="00161CD6" w:rsidRDefault="00161CD6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3245AF3" w14:textId="7DD95FD4" w:rsidR="00161CD6" w:rsidRDefault="00161C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10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4C2051A" w14:textId="77777777" w:rsidR="00161CD6" w:rsidRDefault="00161C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  <w:p w14:paraId="024A94B6" w14:textId="77777777" w:rsidR="00161CD6" w:rsidRDefault="00161C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  <w:p w14:paraId="0237AA91" w14:textId="77777777" w:rsidR="00161CD6" w:rsidRDefault="00161CD6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[szt.]</w:t>
            </w:r>
          </w:p>
        </w:tc>
        <w:tc>
          <w:tcPr>
            <w:tcW w:w="13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9722BE" w14:textId="77777777" w:rsidR="00161CD6" w:rsidRDefault="00161C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3D1CA7FD" w14:textId="77777777" w:rsidR="00161CD6" w:rsidRDefault="00161CD6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</w:tr>
      <w:tr w:rsidR="00161CD6" w14:paraId="4762C7B2" w14:textId="77777777" w:rsidTr="00161CD6">
        <w:trPr>
          <w:trHeight w:val="234"/>
        </w:trPr>
        <w:tc>
          <w:tcPr>
            <w:tcW w:w="71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149BE8" w14:textId="77777777" w:rsidR="00161CD6" w:rsidRDefault="00161C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ADEDDE" w14:textId="77777777" w:rsidR="00161CD6" w:rsidRDefault="00161C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8B4EA4" w14:textId="77777777" w:rsidR="00161CD6" w:rsidRDefault="00161C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54C01F" w14:textId="77777777" w:rsidR="00161CD6" w:rsidRDefault="00161CD6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5B373B" w14:textId="77777777" w:rsidR="00161CD6" w:rsidRDefault="00161CD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</w:tr>
      <w:tr w:rsidR="00161CD6" w14:paraId="12AA6361" w14:textId="77777777" w:rsidTr="00161CD6">
        <w:trPr>
          <w:trHeight w:val="234"/>
        </w:trPr>
        <w:tc>
          <w:tcPr>
            <w:tcW w:w="71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93DBD8" w14:textId="77777777" w:rsidR="00161CD6" w:rsidRDefault="00161CD6">
            <w:pPr>
              <w:spacing w:line="276" w:lineRule="auto"/>
              <w:ind w:right="425"/>
              <w:rPr>
                <w:sz w:val="16"/>
                <w:szCs w:val="16"/>
                <w:highlight w:val="yellow"/>
                <w:lang w:eastAsia="en-US"/>
              </w:rPr>
            </w:pPr>
          </w:p>
          <w:p w14:paraId="4A65C1B0" w14:textId="77777777" w:rsidR="00161CD6" w:rsidRDefault="00161CD6">
            <w:pPr>
              <w:spacing w:line="276" w:lineRule="auto"/>
              <w:ind w:right="425"/>
              <w:rPr>
                <w:b/>
                <w:sz w:val="22"/>
                <w:highlight w:val="yellow"/>
                <w:lang w:eastAsia="en-US"/>
              </w:rPr>
            </w:pPr>
            <w:r>
              <w:rPr>
                <w:sz w:val="16"/>
                <w:szCs w:val="16"/>
                <w:highlight w:val="yellow"/>
                <w:lang w:eastAsia="en-US"/>
              </w:rPr>
              <w:t>1</w:t>
            </w:r>
          </w:p>
        </w:tc>
        <w:tc>
          <w:tcPr>
            <w:tcW w:w="2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5D12" w14:textId="6522CF05" w:rsidR="00161CD6" w:rsidRDefault="00161CD6">
            <w:pPr>
              <w:spacing w:line="276" w:lineRule="auto"/>
              <w:ind w:right="425"/>
              <w:rPr>
                <w:b/>
                <w:sz w:val="22"/>
                <w:highlight w:val="yellow"/>
                <w:lang w:eastAsia="en-US"/>
              </w:rPr>
            </w:pPr>
            <w:r>
              <w:rPr>
                <w:b/>
                <w:sz w:val="16"/>
                <w:szCs w:val="16"/>
                <w:highlight w:val="yellow"/>
                <w:lang w:eastAsia="en-US"/>
              </w:rPr>
              <w:t>Zestaw fotograficzny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33571A" w14:textId="5BC6539A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 xml:space="preserve">Aparat fotograficzny typu lustrzanka: </w:t>
            </w:r>
          </w:p>
          <w:p w14:paraId="50A158EF" w14:textId="77777777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DDB685" w14:textId="4820E3A6" w:rsidR="00161CD6" w:rsidRDefault="00161CD6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>
              <w:rPr>
                <w:bCs/>
                <w:sz w:val="22"/>
                <w:highlight w:val="yellow"/>
                <w:lang w:eastAsia="en-US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CAFE328" w14:textId="77777777" w:rsidR="00161CD6" w:rsidRDefault="00161CD6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161CD6" w14:paraId="20405BAB" w14:textId="77777777" w:rsidTr="00161CD6">
        <w:trPr>
          <w:trHeight w:val="234"/>
        </w:trPr>
        <w:tc>
          <w:tcPr>
            <w:tcW w:w="71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3EA8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7245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67A699" w14:textId="54988EDD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Obiektyw:</w:t>
            </w:r>
          </w:p>
          <w:p w14:paraId="506EF3C7" w14:textId="77777777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8AFBF9" w14:textId="593939B0" w:rsidR="00161CD6" w:rsidRDefault="00161CD6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>
              <w:rPr>
                <w:bCs/>
                <w:sz w:val="22"/>
                <w:highlight w:val="yellow"/>
                <w:lang w:eastAsia="en-US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F161C4" w14:textId="77777777" w:rsidR="00161CD6" w:rsidRDefault="00161CD6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161CD6" w14:paraId="76997C5F" w14:textId="77777777" w:rsidTr="00161CD6">
        <w:trPr>
          <w:trHeight w:val="234"/>
        </w:trPr>
        <w:tc>
          <w:tcPr>
            <w:tcW w:w="71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98330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C0FF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CADA72" w14:textId="01ADB04F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Osłona przeciwsłoneczna:</w:t>
            </w:r>
          </w:p>
          <w:p w14:paraId="162AF8CB" w14:textId="77777777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……………..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975220" w14:textId="20DFE314" w:rsidR="00161CD6" w:rsidRDefault="00161CD6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>
              <w:rPr>
                <w:bCs/>
                <w:sz w:val="22"/>
                <w:highlight w:val="yellow"/>
                <w:lang w:eastAsia="en-US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3648F4" w14:textId="77777777" w:rsidR="00161CD6" w:rsidRDefault="00161CD6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161CD6" w14:paraId="3C804CA9" w14:textId="77777777" w:rsidTr="00161CD6">
        <w:trPr>
          <w:trHeight w:val="234"/>
        </w:trPr>
        <w:tc>
          <w:tcPr>
            <w:tcW w:w="71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55081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58C6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10A422" w14:textId="3E602508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Lampa LED:</w:t>
            </w:r>
          </w:p>
          <w:p w14:paraId="1D757E1A" w14:textId="77777777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…………………….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736571" w14:textId="14A33C85" w:rsidR="00161CD6" w:rsidRDefault="00161CD6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>
              <w:rPr>
                <w:bCs/>
                <w:sz w:val="22"/>
                <w:highlight w:val="yellow"/>
                <w:lang w:eastAsia="en-US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9076A28" w14:textId="77777777" w:rsidR="00161CD6" w:rsidRDefault="00161CD6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161CD6" w14:paraId="2AA64B6C" w14:textId="77777777" w:rsidTr="00161CD6">
        <w:trPr>
          <w:trHeight w:val="234"/>
        </w:trPr>
        <w:tc>
          <w:tcPr>
            <w:tcW w:w="71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B7DA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F27A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08E259" w14:textId="6BE75664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Statyw oświetleniowy:</w:t>
            </w:r>
          </w:p>
          <w:p w14:paraId="4FE05ABB" w14:textId="77777777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 xml:space="preserve"> …………..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058F13" w14:textId="498CF47A" w:rsidR="00161CD6" w:rsidRDefault="00161CD6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>
              <w:rPr>
                <w:bCs/>
                <w:sz w:val="22"/>
                <w:highlight w:val="yellow"/>
                <w:lang w:eastAsia="en-US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94EAF43" w14:textId="77777777" w:rsidR="00161CD6" w:rsidRDefault="00161CD6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161CD6" w14:paraId="719CAB16" w14:textId="77777777" w:rsidTr="00161CD6">
        <w:trPr>
          <w:trHeight w:val="234"/>
        </w:trPr>
        <w:tc>
          <w:tcPr>
            <w:tcW w:w="71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83CE9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585D7" w14:textId="77777777" w:rsidR="00161CD6" w:rsidRDefault="00161CD6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5C8916" w14:textId="4DC7137D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Parasolka transparentna:</w:t>
            </w:r>
          </w:p>
          <w:p w14:paraId="1A03CDC3" w14:textId="77777777" w:rsidR="00161CD6" w:rsidRDefault="00161CD6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>
              <w:rPr>
                <w:bCs/>
                <w:sz w:val="16"/>
                <w:szCs w:val="16"/>
                <w:highlight w:val="yellow"/>
                <w:lang w:eastAsia="en-US"/>
              </w:rPr>
              <w:t>……………..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F9713B" w14:textId="7268AB9B" w:rsidR="00161CD6" w:rsidRDefault="00161CD6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>
              <w:rPr>
                <w:bCs/>
                <w:sz w:val="22"/>
                <w:highlight w:val="yellow"/>
                <w:lang w:eastAsia="en-US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279B188" w14:textId="77777777" w:rsidR="00161CD6" w:rsidRDefault="00161CD6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161CD6" w14:paraId="7AA49440" w14:textId="77777777" w:rsidTr="00161CD6">
        <w:trPr>
          <w:trHeight w:val="163"/>
        </w:trPr>
        <w:tc>
          <w:tcPr>
            <w:tcW w:w="322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65EAC4" w14:textId="77777777" w:rsidR="00161CD6" w:rsidRDefault="00161CD6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568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C4C5A" w14:textId="77777777" w:rsidR="00161CD6" w:rsidRDefault="00161CD6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5A39E8CB" w14:textId="77777777" w:rsidR="00161CD6" w:rsidRDefault="00161CD6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…………………………………………………………………………………………</w:t>
            </w:r>
          </w:p>
        </w:tc>
      </w:tr>
    </w:tbl>
    <w:p w14:paraId="69C31B6E" w14:textId="77777777" w:rsidR="00A55979" w:rsidRDefault="00A55979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2BFED1CB" w:rsidR="00DD31FC" w:rsidRPr="00FD4273" w:rsidRDefault="00FD4273" w:rsidP="00DD31FC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Pr="00FD4273">
        <w:rPr>
          <w:bCs/>
          <w:sz w:val="22"/>
          <w:szCs w:val="22"/>
        </w:rPr>
        <w:t>………………………………………………</w:t>
      </w:r>
      <w:r w:rsidR="00357602" w:rsidRPr="00FD4273">
        <w:rPr>
          <w:sz w:val="22"/>
          <w:szCs w:val="22"/>
          <w:highlight w:val="yellow"/>
        </w:rPr>
        <w:t>(kryterium oceny ofert)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560CBCD1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 xml:space="preserve">Termin realizacji </w:t>
      </w:r>
      <w:r w:rsidR="00FD4273">
        <w:rPr>
          <w:b/>
          <w:sz w:val="22"/>
          <w:szCs w:val="22"/>
        </w:rPr>
        <w:t>zamówienia</w:t>
      </w:r>
      <w:r w:rsidRPr="00DD31FC">
        <w:rPr>
          <w:b/>
          <w:sz w:val="22"/>
          <w:szCs w:val="22"/>
        </w:rPr>
        <w:t xml:space="preserve">: </w:t>
      </w:r>
      <w:r w:rsidR="00FD4273" w:rsidRPr="00FD4273">
        <w:rPr>
          <w:bCs/>
          <w:sz w:val="22"/>
          <w:szCs w:val="22"/>
        </w:rPr>
        <w:t>…</w:t>
      </w:r>
      <w:r w:rsidR="0003676D">
        <w:rPr>
          <w:bCs/>
          <w:sz w:val="22"/>
          <w:szCs w:val="22"/>
        </w:rPr>
        <w:t>…………</w:t>
      </w:r>
      <w:r w:rsidR="00FD4273" w:rsidRPr="00FD4273">
        <w:rPr>
          <w:bCs/>
          <w:sz w:val="22"/>
          <w:szCs w:val="22"/>
        </w:rPr>
        <w:t>……</w:t>
      </w:r>
      <w:r w:rsidRPr="00DD31FC">
        <w:rPr>
          <w:b/>
          <w:sz w:val="22"/>
          <w:szCs w:val="22"/>
        </w:rPr>
        <w:t xml:space="preserve"> od daty podpisania umowy</w:t>
      </w:r>
      <w:r w:rsidR="00FD4273">
        <w:rPr>
          <w:sz w:val="22"/>
          <w:szCs w:val="22"/>
        </w:rPr>
        <w:t xml:space="preserve"> 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lastRenderedPageBreak/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B702B"/>
    <w:rsid w:val="003C4E23"/>
    <w:rsid w:val="003F0883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54218"/>
    <w:rsid w:val="00A55979"/>
    <w:rsid w:val="00A83018"/>
    <w:rsid w:val="00A83A63"/>
    <w:rsid w:val="00A94EF5"/>
    <w:rsid w:val="00AD2AA0"/>
    <w:rsid w:val="00AF6707"/>
    <w:rsid w:val="00B121A4"/>
    <w:rsid w:val="00B20410"/>
    <w:rsid w:val="00B2596E"/>
    <w:rsid w:val="00B66A62"/>
    <w:rsid w:val="00B774DC"/>
    <w:rsid w:val="00B87FF0"/>
    <w:rsid w:val="00C706E6"/>
    <w:rsid w:val="00C969A6"/>
    <w:rsid w:val="00CA7D36"/>
    <w:rsid w:val="00CB361B"/>
    <w:rsid w:val="00CD5D8D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6277C"/>
    <w:rsid w:val="00E949B0"/>
    <w:rsid w:val="00F00591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2022-06-28T07:00:00Z</cp:lastPrinted>
  <dcterms:created xsi:type="dcterms:W3CDTF">2022-06-28T07:00:00Z</dcterms:created>
  <dcterms:modified xsi:type="dcterms:W3CDTF">2022-06-28T07:00:00Z</dcterms:modified>
</cp:coreProperties>
</file>