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6B2A5" w14:textId="74700AE4" w:rsidR="00BA5498" w:rsidRPr="00C2113F" w:rsidRDefault="00BA5498" w:rsidP="00BA5498">
      <w:pPr>
        <w:jc w:val="right"/>
        <w:rPr>
          <w:b/>
          <w:sz w:val="24"/>
          <w:szCs w:val="24"/>
          <w:lang w:val="pl-PL"/>
        </w:rPr>
      </w:pPr>
      <w:r w:rsidRPr="00C2113F">
        <w:rPr>
          <w:b/>
          <w:sz w:val="24"/>
          <w:szCs w:val="24"/>
          <w:lang w:val="pl-PL"/>
        </w:rPr>
        <w:t xml:space="preserve">Załącznik nr </w:t>
      </w:r>
      <w:r w:rsidR="00D2421F" w:rsidRPr="00C2113F">
        <w:rPr>
          <w:b/>
          <w:sz w:val="24"/>
          <w:szCs w:val="24"/>
          <w:lang w:val="pl-PL"/>
        </w:rPr>
        <w:t>3</w:t>
      </w:r>
    </w:p>
    <w:p w14:paraId="0F000A75" w14:textId="77777777" w:rsidR="00BA5498" w:rsidRPr="00C2113F" w:rsidRDefault="00BA5498" w:rsidP="00BA5498">
      <w:pPr>
        <w:jc w:val="right"/>
        <w:rPr>
          <w:b/>
          <w:sz w:val="24"/>
          <w:szCs w:val="24"/>
          <w:lang w:val="pl-PL"/>
        </w:rPr>
      </w:pPr>
    </w:p>
    <w:p w14:paraId="0F9DEBEB" w14:textId="77777777" w:rsidR="00BA5498" w:rsidRPr="00C2113F" w:rsidRDefault="00BA5498" w:rsidP="00BA5498">
      <w:pPr>
        <w:jc w:val="center"/>
        <w:rPr>
          <w:b/>
          <w:sz w:val="24"/>
          <w:szCs w:val="24"/>
          <w:lang w:val="pl-PL"/>
        </w:rPr>
      </w:pPr>
      <w:r w:rsidRPr="00C2113F">
        <w:rPr>
          <w:b/>
          <w:sz w:val="24"/>
          <w:szCs w:val="24"/>
          <w:lang w:val="pl-PL"/>
        </w:rPr>
        <w:t>WZÓR UMOWY</w:t>
      </w:r>
    </w:p>
    <w:p w14:paraId="38705FCD" w14:textId="77777777" w:rsidR="00BA5498" w:rsidRPr="00C2113F" w:rsidRDefault="00BA5498" w:rsidP="00BA5498">
      <w:pPr>
        <w:jc w:val="center"/>
        <w:rPr>
          <w:b/>
          <w:sz w:val="24"/>
          <w:szCs w:val="24"/>
          <w:lang w:val="pl-PL"/>
        </w:rPr>
      </w:pPr>
      <w:r w:rsidRPr="00C2113F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4A18159C" w14:textId="77777777" w:rsidR="00BA5498" w:rsidRPr="00C2113F" w:rsidRDefault="00BA5498" w:rsidP="00BA5498">
      <w:pPr>
        <w:jc w:val="center"/>
        <w:rPr>
          <w:b/>
          <w:sz w:val="24"/>
          <w:szCs w:val="24"/>
          <w:lang w:val="pl-PL"/>
        </w:rPr>
      </w:pPr>
    </w:p>
    <w:p w14:paraId="451C80F5" w14:textId="718C0CB8" w:rsidR="00D2421F" w:rsidRPr="00C2113F" w:rsidRDefault="00D2421F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32540F2" w14:textId="2669E9AF" w:rsidR="00DD75EB" w:rsidRPr="00C2113F" w:rsidRDefault="00DD75EB" w:rsidP="00DD75EB">
      <w:pPr>
        <w:ind w:right="-47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 xml:space="preserve">Zawarta w Krakowie w wyniku przeprowadzonego postępowania o zamówienie publiczne </w:t>
      </w:r>
      <w:r w:rsidRPr="00C2113F">
        <w:rPr>
          <w:sz w:val="24"/>
          <w:szCs w:val="24"/>
          <w:lang w:val="pl-PL"/>
        </w:rPr>
        <w:br/>
        <w:t>w trybie przetargu nieograniczonego, znak sprawy: KC-zp.272-343/22</w:t>
      </w:r>
      <w:r w:rsidR="00C2113F" w:rsidRPr="00C2113F">
        <w:rPr>
          <w:sz w:val="24"/>
          <w:szCs w:val="24"/>
          <w:lang w:val="pl-PL"/>
        </w:rPr>
        <w:t xml:space="preserve"> </w:t>
      </w:r>
      <w:r w:rsidRPr="00C2113F">
        <w:rPr>
          <w:sz w:val="24"/>
          <w:szCs w:val="24"/>
          <w:lang w:val="pl-PL"/>
        </w:rPr>
        <w:t>pomiędzy</w:t>
      </w:r>
      <w:r w:rsidR="00C2113F" w:rsidRPr="00C2113F">
        <w:rPr>
          <w:sz w:val="24"/>
          <w:szCs w:val="24"/>
          <w:lang w:val="pl-PL"/>
        </w:rPr>
        <w:t>:</w:t>
      </w:r>
    </w:p>
    <w:p w14:paraId="07396AF2" w14:textId="77777777" w:rsidR="00DD75EB" w:rsidRPr="00C2113F" w:rsidRDefault="00DD75EB" w:rsidP="00DD75EB">
      <w:pPr>
        <w:spacing w:line="240" w:lineRule="atLeast"/>
        <w:ind w:right="-47"/>
        <w:jc w:val="both"/>
        <w:rPr>
          <w:sz w:val="24"/>
          <w:szCs w:val="24"/>
          <w:lang w:val="pl-PL"/>
        </w:rPr>
      </w:pPr>
      <w:r w:rsidRPr="00C2113F">
        <w:rPr>
          <w:b/>
          <w:sz w:val="24"/>
          <w:szCs w:val="24"/>
          <w:lang w:val="pl-PL"/>
        </w:rPr>
        <w:t>Akademią Górniczo-Hutniczą im. Stanisława Staszica w Krakowie al. Mickiewicza 30</w:t>
      </w:r>
      <w:r w:rsidRPr="00C2113F">
        <w:rPr>
          <w:sz w:val="24"/>
          <w:szCs w:val="24"/>
          <w:lang w:val="pl-PL"/>
        </w:rPr>
        <w:t xml:space="preserve">  </w:t>
      </w:r>
    </w:p>
    <w:p w14:paraId="40C87006" w14:textId="77777777" w:rsidR="00DD75EB" w:rsidRPr="00C2113F" w:rsidRDefault="00DD75EB" w:rsidP="00DD75EB">
      <w:pPr>
        <w:ind w:right="-47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Wydział / inna jednostka ................................................................................................</w:t>
      </w:r>
    </w:p>
    <w:p w14:paraId="647E732A" w14:textId="77777777" w:rsidR="00DD75EB" w:rsidRPr="00C2113F" w:rsidRDefault="00DD75EB" w:rsidP="00DD75EB">
      <w:pPr>
        <w:ind w:right="-47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reprezentowana przez:</w:t>
      </w:r>
    </w:p>
    <w:p w14:paraId="6214FC0E" w14:textId="77777777" w:rsidR="00DD75EB" w:rsidRPr="00C2113F" w:rsidRDefault="00DD75EB" w:rsidP="00DD75EB">
      <w:pPr>
        <w:ind w:right="-47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 xml:space="preserve">1.Dziekana Wydziału /Kierownika Jednostki/............................................................................. </w:t>
      </w:r>
    </w:p>
    <w:p w14:paraId="5A169135" w14:textId="0EC898A8" w:rsidR="00DD75EB" w:rsidRPr="00C2113F" w:rsidRDefault="00DD75EB" w:rsidP="00DD75EB">
      <w:pPr>
        <w:ind w:right="-47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2.Kwestora /Z-</w:t>
      </w:r>
      <w:proofErr w:type="spellStart"/>
      <w:r w:rsidRPr="00C2113F">
        <w:rPr>
          <w:sz w:val="24"/>
          <w:szCs w:val="24"/>
          <w:lang w:val="pl-PL"/>
        </w:rPr>
        <w:t>cę</w:t>
      </w:r>
      <w:proofErr w:type="spellEnd"/>
      <w:r w:rsidRPr="00C2113F">
        <w:rPr>
          <w:sz w:val="24"/>
          <w:szCs w:val="24"/>
          <w:lang w:val="pl-PL"/>
        </w:rPr>
        <w:t xml:space="preserve"> Kwestora/ .......................................................................................................</w:t>
      </w:r>
    </w:p>
    <w:p w14:paraId="2ECD7C37" w14:textId="77777777" w:rsidR="00DD75EB" w:rsidRPr="00C2113F" w:rsidRDefault="00DD75EB" w:rsidP="00DD75EB">
      <w:pPr>
        <w:ind w:right="-47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zwaną dalej KUPUJĄCYM</w:t>
      </w:r>
    </w:p>
    <w:p w14:paraId="1C231B48" w14:textId="77777777" w:rsidR="00DD75EB" w:rsidRPr="00C2113F" w:rsidRDefault="00DD75EB" w:rsidP="00DD75EB">
      <w:pPr>
        <w:ind w:right="-47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 xml:space="preserve">a </w:t>
      </w:r>
    </w:p>
    <w:p w14:paraId="09DA4FB5" w14:textId="77777777" w:rsidR="00DD75EB" w:rsidRPr="00C2113F" w:rsidRDefault="00DD75EB" w:rsidP="00DD75EB">
      <w:pPr>
        <w:ind w:right="-47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......................................................................................................................................................</w:t>
      </w:r>
    </w:p>
    <w:p w14:paraId="17308F39" w14:textId="77777777" w:rsidR="00DD75EB" w:rsidRPr="00C2113F" w:rsidRDefault="00DD75EB" w:rsidP="00DD75EB">
      <w:pPr>
        <w:ind w:right="-47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......................................................................................................................................................</w:t>
      </w:r>
    </w:p>
    <w:p w14:paraId="3CF34796" w14:textId="77777777" w:rsidR="00DD75EB" w:rsidRPr="00C2113F" w:rsidRDefault="00DD75EB" w:rsidP="00DD75EB">
      <w:pPr>
        <w:ind w:right="-47"/>
        <w:jc w:val="both"/>
        <w:rPr>
          <w:i/>
          <w:sz w:val="24"/>
          <w:szCs w:val="24"/>
          <w:lang w:val="pl-PL"/>
        </w:rPr>
      </w:pPr>
      <w:r w:rsidRPr="00C2113F">
        <w:rPr>
          <w:i/>
          <w:sz w:val="24"/>
          <w:szCs w:val="24"/>
          <w:lang w:val="pl-PL"/>
        </w:rPr>
        <w:t xml:space="preserve">(nazwa i siedziba przedsiębiorcy oraz jego adres). </w:t>
      </w:r>
    </w:p>
    <w:p w14:paraId="5C0E2314" w14:textId="77777777" w:rsidR="00DD75EB" w:rsidRPr="00C2113F" w:rsidRDefault="00DD75EB" w:rsidP="00DD75EB">
      <w:pPr>
        <w:ind w:right="-47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reprezentowanym przez:</w:t>
      </w:r>
    </w:p>
    <w:p w14:paraId="25648B16" w14:textId="77777777" w:rsidR="00DD75EB" w:rsidRPr="00C2113F" w:rsidRDefault="00DD75EB" w:rsidP="00DD75EB">
      <w:pPr>
        <w:ind w:right="-47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1...................................................................................................................................................</w:t>
      </w:r>
    </w:p>
    <w:p w14:paraId="1D389626" w14:textId="77777777" w:rsidR="00DD75EB" w:rsidRPr="00C2113F" w:rsidRDefault="00DD75EB" w:rsidP="00DD75EB">
      <w:pPr>
        <w:ind w:right="-47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 xml:space="preserve">2................................................................................................................................................... </w:t>
      </w:r>
    </w:p>
    <w:p w14:paraId="1EE4EA67" w14:textId="77777777" w:rsidR="00DD75EB" w:rsidRPr="00C2113F" w:rsidRDefault="00DD75EB" w:rsidP="00DD75EB">
      <w:pPr>
        <w:ind w:right="-47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zwanym dalej SPRZEDAWCĄ</w:t>
      </w:r>
    </w:p>
    <w:p w14:paraId="4F01268B" w14:textId="77777777" w:rsidR="00DD75EB" w:rsidRPr="00C2113F" w:rsidRDefault="00DD75EB" w:rsidP="00DD75EB">
      <w:pPr>
        <w:jc w:val="center"/>
        <w:rPr>
          <w:sz w:val="24"/>
          <w:szCs w:val="24"/>
          <w:lang w:val="pl-PL"/>
        </w:rPr>
      </w:pPr>
    </w:p>
    <w:p w14:paraId="7A307404" w14:textId="77777777" w:rsidR="00DD75EB" w:rsidRPr="00C2113F" w:rsidRDefault="00DD75EB" w:rsidP="00DD75EB">
      <w:pPr>
        <w:jc w:val="center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§ 1</w:t>
      </w:r>
    </w:p>
    <w:p w14:paraId="2FDFAF45" w14:textId="608792C6" w:rsidR="00DD75EB" w:rsidRPr="00C2113F" w:rsidRDefault="00DD75EB" w:rsidP="00DD75EB">
      <w:pPr>
        <w:ind w:left="284" w:hanging="284"/>
        <w:jc w:val="both"/>
        <w:rPr>
          <w:b/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 xml:space="preserve">1. Przedmiotem niniejszej umowy </w:t>
      </w:r>
      <w:r w:rsidRPr="00C2113F">
        <w:rPr>
          <w:b/>
          <w:sz w:val="24"/>
          <w:szCs w:val="24"/>
          <w:lang w:val="pl-PL"/>
        </w:rPr>
        <w:t xml:space="preserve">jest sprzedaż i sukcesywne dostarczanie przez Sprzedawcę materiałów biurowych dla potrzeb AGH wyspecyfikowanych w kalkulacji cenowej, bez ilościowych ograniczeń w okresie obowiązywania umowy. </w:t>
      </w:r>
    </w:p>
    <w:p w14:paraId="3353C09C" w14:textId="77777777" w:rsidR="00DD75EB" w:rsidRPr="00C2113F" w:rsidRDefault="00DD75EB" w:rsidP="00DD75EB">
      <w:pPr>
        <w:ind w:left="284" w:hanging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2. Spełnianie dostaw następować będzie częściami. Wielkości poszczególnych zamówień cząstkowych określane będą przez Zamawiającego poprzez złożenie przez Jednostki Organizacyjne Akademii Górniczo-Hutniczej zamówienia cząstkowego za pomocą platformy internetowej.</w:t>
      </w:r>
    </w:p>
    <w:p w14:paraId="2F10F2A5" w14:textId="77777777" w:rsidR="00DD75EB" w:rsidRPr="00C2113F" w:rsidRDefault="00DD75EB" w:rsidP="00DD75EB">
      <w:pPr>
        <w:jc w:val="center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§ 2</w:t>
      </w:r>
    </w:p>
    <w:p w14:paraId="383972D7" w14:textId="77777777" w:rsidR="00DD75EB" w:rsidRPr="00C2113F" w:rsidRDefault="00DD75EB" w:rsidP="00DD75EB">
      <w:pPr>
        <w:ind w:left="284" w:hanging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1. Wydanie towaru następuje z chwilą objęcia towaru w posiadanie przez Zamawiającego                  i dokonania odbioru (sprawdzenie ilości i jakości towaru).</w:t>
      </w:r>
    </w:p>
    <w:p w14:paraId="0EF78637" w14:textId="77777777" w:rsidR="00DD75EB" w:rsidRPr="00C2113F" w:rsidRDefault="00DD75EB" w:rsidP="00DD75EB">
      <w:pPr>
        <w:ind w:left="284" w:hanging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 xml:space="preserve">2. Towary będą dostarczane do poszczególnych Jednostek Organizacyjnych Akademii Górniczo-Hutniczej. </w:t>
      </w:r>
    </w:p>
    <w:p w14:paraId="48E492DE" w14:textId="77777777" w:rsidR="00DD75EB" w:rsidRPr="00C2113F" w:rsidRDefault="00DD75EB" w:rsidP="00DD75EB">
      <w:pPr>
        <w:ind w:left="426" w:hanging="426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3. Ryzyko w czasie przewozu, załadunku i wyładunku spoczywa na Sprzedawcy.</w:t>
      </w:r>
    </w:p>
    <w:p w14:paraId="03E332E8" w14:textId="77777777" w:rsidR="00DD75EB" w:rsidRPr="00C2113F" w:rsidRDefault="00DD75EB" w:rsidP="00DD75EB">
      <w:pPr>
        <w:rPr>
          <w:sz w:val="24"/>
          <w:szCs w:val="24"/>
          <w:lang w:val="pl-PL"/>
        </w:rPr>
      </w:pPr>
    </w:p>
    <w:p w14:paraId="3E24A31B" w14:textId="77777777" w:rsidR="00DD75EB" w:rsidRPr="00C2113F" w:rsidRDefault="00DD75EB" w:rsidP="00DD75EB">
      <w:pPr>
        <w:ind w:right="-47"/>
        <w:jc w:val="center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§ 3</w:t>
      </w:r>
    </w:p>
    <w:p w14:paraId="1E921ED3" w14:textId="77777777" w:rsidR="00DD75EB" w:rsidRPr="00C2113F" w:rsidRDefault="00DD75EB" w:rsidP="00DD75EB">
      <w:pPr>
        <w:ind w:left="284" w:right="-47" w:hanging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1.</w:t>
      </w:r>
      <w:r w:rsidRPr="00C2113F">
        <w:rPr>
          <w:sz w:val="24"/>
          <w:szCs w:val="24"/>
          <w:lang w:val="pl-PL"/>
        </w:rPr>
        <w:tab/>
        <w:t xml:space="preserve">Umowa zostaje zawarta na okres 12 miesięcy tj. od dnia………….do............................ </w:t>
      </w:r>
    </w:p>
    <w:p w14:paraId="66B53A39" w14:textId="77777777" w:rsidR="00DD75EB" w:rsidRPr="00C2113F" w:rsidRDefault="00DD75EB" w:rsidP="00DD75EB">
      <w:pPr>
        <w:ind w:left="284" w:right="-47" w:hanging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2.</w:t>
      </w:r>
      <w:r w:rsidRPr="00C2113F">
        <w:rPr>
          <w:sz w:val="24"/>
          <w:szCs w:val="24"/>
          <w:lang w:val="pl-PL"/>
        </w:rPr>
        <w:tab/>
        <w:t>Niniejsza umowa wygasa przed upływem okresu czasu jej trwania z dniem wyczerpania środków, o których mowa w § 4 pkt 3.</w:t>
      </w:r>
    </w:p>
    <w:p w14:paraId="5187980A" w14:textId="77777777" w:rsidR="00DD75EB" w:rsidRPr="00C2113F" w:rsidRDefault="00DD75EB" w:rsidP="00DD75EB">
      <w:pPr>
        <w:ind w:left="284" w:right="-47" w:hanging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3.</w:t>
      </w:r>
      <w:r w:rsidRPr="00C2113F">
        <w:rPr>
          <w:sz w:val="24"/>
          <w:szCs w:val="24"/>
          <w:lang w:val="pl-PL"/>
        </w:rPr>
        <w:tab/>
        <w:t>Jeżeli w trakcie trwania umowy zlecone dostawy nie wyczerpią wartości określonej w § 4 pkt 3 to Sprzedawcy nie przysługują z tego powodu żadne roszczenia względem Kupującego.</w:t>
      </w:r>
    </w:p>
    <w:p w14:paraId="59E090B9" w14:textId="77777777" w:rsidR="00DD75EB" w:rsidRPr="00C2113F" w:rsidRDefault="00DD75EB" w:rsidP="00DD75EB">
      <w:pPr>
        <w:ind w:left="284" w:right="-47" w:hanging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4.</w:t>
      </w:r>
      <w:r w:rsidRPr="00C2113F">
        <w:rPr>
          <w:sz w:val="24"/>
          <w:szCs w:val="24"/>
          <w:lang w:val="pl-PL"/>
        </w:rPr>
        <w:tab/>
        <w:t>Dostawy realizowane będą w czasie …… dni roboczych od momentu złożenia zamówienia cząstkowego.</w:t>
      </w:r>
    </w:p>
    <w:p w14:paraId="171CE1ED" w14:textId="77777777" w:rsidR="00DD75EB" w:rsidRPr="00C2113F" w:rsidRDefault="00DD75EB" w:rsidP="00DD75EB">
      <w:pPr>
        <w:ind w:left="284" w:right="-47" w:hanging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5.</w:t>
      </w:r>
      <w:r w:rsidRPr="00C2113F">
        <w:rPr>
          <w:sz w:val="24"/>
          <w:szCs w:val="24"/>
          <w:lang w:val="pl-PL"/>
        </w:rPr>
        <w:tab/>
        <w:t>Sprzedawca zobowiązuje się do dostarczenia comiesięcznego raportu o ilości, rodzaju i kwocie dostaw zrealizowanych dla Kupującego od początku obowiązywania umowy.</w:t>
      </w:r>
    </w:p>
    <w:p w14:paraId="4A13F6F9" w14:textId="77777777" w:rsidR="00DD75EB" w:rsidRPr="00C2113F" w:rsidRDefault="00DD75EB" w:rsidP="00DD75EB">
      <w:pPr>
        <w:ind w:left="284" w:right="-47" w:hanging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lastRenderedPageBreak/>
        <w:t xml:space="preserve">6. Sprzedawca zobowiązuje się do uruchomienia platformy internetowej za pomocą, której dokonywane będą zamówienia najpóźniej 1 dzień po podpisaniu umowy spełniającej wymagania: </w:t>
      </w:r>
    </w:p>
    <w:p w14:paraId="7AF678EF" w14:textId="77777777" w:rsidR="00DD75EB" w:rsidRPr="00C2113F" w:rsidRDefault="00DD75EB" w:rsidP="00DD75EB">
      <w:pPr>
        <w:ind w:right="-47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 xml:space="preserve">      a) Możliwość zamawiania artykułów biurowych/papieru kserograficznego wyłącznie z kalkulacji przetargowej.</w:t>
      </w:r>
    </w:p>
    <w:p w14:paraId="5C8A57CB" w14:textId="77777777" w:rsidR="00DD75EB" w:rsidRPr="00C2113F" w:rsidRDefault="00DD75EB" w:rsidP="00DD75EB">
      <w:pPr>
        <w:numPr>
          <w:ilvl w:val="0"/>
          <w:numId w:val="6"/>
        </w:numPr>
        <w:spacing w:after="200" w:line="276" w:lineRule="auto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Każdy artykuł na platformie internetowej musi byś opisany w poniższy sposób:</w:t>
      </w:r>
    </w:p>
    <w:p w14:paraId="4256E109" w14:textId="77777777" w:rsidR="00DD75EB" w:rsidRPr="00C2113F" w:rsidRDefault="00DD75EB" w:rsidP="00DD75EB">
      <w:pPr>
        <w:ind w:left="720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 xml:space="preserve">- podany  nr pozycji z kalkulacji cenowej, </w:t>
      </w:r>
    </w:p>
    <w:p w14:paraId="1A03EB64" w14:textId="77777777" w:rsidR="00DD75EB" w:rsidRPr="00C2113F" w:rsidRDefault="00DD75EB" w:rsidP="00DD75EB">
      <w:pPr>
        <w:ind w:left="720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- podana nazwa i pełny opis artykułu/ jego zdjęcie,</w:t>
      </w:r>
    </w:p>
    <w:p w14:paraId="236A1BFE" w14:textId="77777777" w:rsidR="00DD75EB" w:rsidRPr="00C2113F" w:rsidRDefault="00DD75EB" w:rsidP="00DD75EB">
      <w:pPr>
        <w:ind w:left="720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- podany producent/ marka.</w:t>
      </w:r>
    </w:p>
    <w:p w14:paraId="38C0AFBF" w14:textId="77777777" w:rsidR="00DD75EB" w:rsidRPr="00C2113F" w:rsidRDefault="00DD75EB" w:rsidP="00DD75EB">
      <w:pPr>
        <w:numPr>
          <w:ilvl w:val="0"/>
          <w:numId w:val="6"/>
        </w:numPr>
        <w:spacing w:after="200" w:line="276" w:lineRule="auto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Możliwość zastosowania limitu globalnego kwoty przetargu.</w:t>
      </w:r>
    </w:p>
    <w:p w14:paraId="53230F5F" w14:textId="77777777" w:rsidR="00DD75EB" w:rsidRPr="00C2113F" w:rsidRDefault="00DD75EB" w:rsidP="00DD75EB">
      <w:pPr>
        <w:numPr>
          <w:ilvl w:val="0"/>
          <w:numId w:val="6"/>
        </w:numPr>
        <w:spacing w:after="200" w:line="276" w:lineRule="auto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Możliwość elektronicznego podglądu faktur i historii</w:t>
      </w:r>
      <w:r w:rsidRPr="00C2113F">
        <w:rPr>
          <w:b/>
          <w:sz w:val="24"/>
          <w:szCs w:val="24"/>
          <w:lang w:val="pl-PL"/>
        </w:rPr>
        <w:t xml:space="preserve"> </w:t>
      </w:r>
      <w:r w:rsidRPr="00C2113F">
        <w:rPr>
          <w:sz w:val="24"/>
          <w:szCs w:val="24"/>
          <w:lang w:val="pl-PL"/>
        </w:rPr>
        <w:t>fakturowania.</w:t>
      </w:r>
    </w:p>
    <w:p w14:paraId="03119951" w14:textId="77777777" w:rsidR="00DD75EB" w:rsidRPr="00C2113F" w:rsidRDefault="00DD75EB" w:rsidP="00DD75EB">
      <w:pPr>
        <w:numPr>
          <w:ilvl w:val="0"/>
          <w:numId w:val="6"/>
        </w:numPr>
        <w:spacing w:after="200" w:line="276" w:lineRule="auto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Możliwość podglądu fazy realizacji zamówienia (status zamówienia).</w:t>
      </w:r>
    </w:p>
    <w:p w14:paraId="553357D2" w14:textId="77777777" w:rsidR="00DD75EB" w:rsidRPr="00C2113F" w:rsidRDefault="00DD75EB" w:rsidP="00DD75EB">
      <w:pPr>
        <w:numPr>
          <w:ilvl w:val="0"/>
          <w:numId w:val="6"/>
        </w:numPr>
        <w:spacing w:after="200" w:line="276" w:lineRule="auto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Możliwość raportowania w formacie Excel i PDF ściśle wg określonych kryteriów (np. kwota sumaryczna, kategorie towarowe, osoby zamawiające).</w:t>
      </w:r>
    </w:p>
    <w:p w14:paraId="2DBCF141" w14:textId="77777777" w:rsidR="00DD75EB" w:rsidRPr="00C2113F" w:rsidRDefault="00DD75EB" w:rsidP="00DD75EB">
      <w:pPr>
        <w:numPr>
          <w:ilvl w:val="0"/>
          <w:numId w:val="6"/>
        </w:numPr>
        <w:spacing w:after="200" w:line="276" w:lineRule="auto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Możliwość fakturowania zbiorczego dla poszczególnych Wydziałów z dołączonymi raportami i dokumentami dostawy.</w:t>
      </w:r>
    </w:p>
    <w:p w14:paraId="44800C8D" w14:textId="77777777" w:rsidR="00DD75EB" w:rsidRPr="00C2113F" w:rsidRDefault="00DD75EB" w:rsidP="00DD75EB">
      <w:pPr>
        <w:jc w:val="center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§ 4</w:t>
      </w:r>
    </w:p>
    <w:p w14:paraId="7F6E5110" w14:textId="77777777" w:rsidR="00DD75EB" w:rsidRPr="00C2113F" w:rsidRDefault="00DD75EB" w:rsidP="00DD75EB">
      <w:pPr>
        <w:ind w:left="284" w:right="-47" w:hanging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1.</w:t>
      </w:r>
      <w:r w:rsidRPr="00C2113F">
        <w:rPr>
          <w:sz w:val="24"/>
          <w:szCs w:val="24"/>
          <w:lang w:val="pl-PL"/>
        </w:rPr>
        <w:tab/>
        <w:t>Ceny jednostkowe podane w kalkulacji cenowej Sprzedawcy, która stanowi załącznik nr 1 do umowy są cenami maksymalnymi i nie mogą wzrosnąć w okresie trwania umowy.</w:t>
      </w:r>
    </w:p>
    <w:p w14:paraId="4628DCD5" w14:textId="77777777" w:rsidR="00DD75EB" w:rsidRPr="00C2113F" w:rsidRDefault="00DD75EB" w:rsidP="00DD75EB">
      <w:pPr>
        <w:ind w:left="284" w:right="-47" w:hanging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2.</w:t>
      </w:r>
      <w:r w:rsidRPr="00C2113F">
        <w:rPr>
          <w:sz w:val="24"/>
          <w:szCs w:val="24"/>
          <w:lang w:val="pl-PL"/>
        </w:rPr>
        <w:tab/>
        <w:t>Ceny jednostkowe obejmują całkowitą należność jaką Kupujący zobowiązany jest zapłacić za towar i jego dostarczenie do miejsca przeznaczenia.</w:t>
      </w:r>
    </w:p>
    <w:p w14:paraId="28ACA156" w14:textId="77777777" w:rsidR="00DD75EB" w:rsidRPr="00C2113F" w:rsidRDefault="00DD75EB" w:rsidP="00DD75EB">
      <w:pPr>
        <w:ind w:left="284" w:right="-47" w:hanging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3. Całkowita wartość umowy brutto nie przekroczy kwoty …………………… (słownie: ……</w:t>
      </w:r>
      <w:r w:rsidRPr="00C2113F">
        <w:rPr>
          <w:i/>
          <w:sz w:val="24"/>
          <w:szCs w:val="24"/>
          <w:lang w:val="pl-PL"/>
        </w:rPr>
        <w:t xml:space="preserve">………………………………………) </w:t>
      </w:r>
    </w:p>
    <w:p w14:paraId="01B61E70" w14:textId="77777777" w:rsidR="00DD75EB" w:rsidRPr="00C2113F" w:rsidRDefault="00DD75EB" w:rsidP="00DD75EB">
      <w:pPr>
        <w:ind w:left="284" w:right="-47" w:hanging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4.   Zamawiający zastrzega sobie możliwość ograniczenia zakresu przedmiotu zamówienia o max. 40%.</w:t>
      </w:r>
    </w:p>
    <w:p w14:paraId="42BA5906" w14:textId="77777777" w:rsidR="00DD75EB" w:rsidRPr="00C2113F" w:rsidRDefault="00DD75EB" w:rsidP="00DD75EB">
      <w:pPr>
        <w:ind w:left="284" w:right="-47" w:hanging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5.  Zamawiający zastrzega sobie prawo do zwiększenia ilości zamawianych w trakcie realizacji umowy towarów jednego typu kosztem zmniejszenia ilości zamawianych towarów innych typów. Powyższe zmiany nie mogą spowodować zmian cen jednostkowych oraz przekroczenia wartości umowy (brutto).</w:t>
      </w:r>
    </w:p>
    <w:p w14:paraId="01F606B7" w14:textId="77777777" w:rsidR="00DD75EB" w:rsidRPr="00C2113F" w:rsidRDefault="00DD75EB" w:rsidP="00DD75EB">
      <w:pPr>
        <w:jc w:val="center"/>
        <w:rPr>
          <w:sz w:val="24"/>
          <w:szCs w:val="24"/>
          <w:lang w:val="pl-PL"/>
        </w:rPr>
      </w:pPr>
    </w:p>
    <w:p w14:paraId="566C4231" w14:textId="77777777" w:rsidR="00DD75EB" w:rsidRPr="00C2113F" w:rsidRDefault="00DD75EB" w:rsidP="00DD75EB">
      <w:pPr>
        <w:jc w:val="center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§ 5</w:t>
      </w:r>
    </w:p>
    <w:p w14:paraId="123435FC" w14:textId="77777777" w:rsidR="00DD75EB" w:rsidRPr="00C2113F" w:rsidRDefault="00DD75EB" w:rsidP="00DD75EB">
      <w:pPr>
        <w:numPr>
          <w:ilvl w:val="0"/>
          <w:numId w:val="1"/>
        </w:numPr>
        <w:tabs>
          <w:tab w:val="num" w:pos="360"/>
        </w:tabs>
        <w:spacing w:after="200" w:line="240" w:lineRule="atLeast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2113F">
        <w:rPr>
          <w:rFonts w:eastAsia="Calibri"/>
          <w:sz w:val="24"/>
          <w:szCs w:val="24"/>
          <w:lang w:val="pl-PL" w:eastAsia="en-US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7807C967" w14:textId="77777777" w:rsidR="00DD75EB" w:rsidRPr="00C2113F" w:rsidRDefault="00DD75EB" w:rsidP="00DD75EB">
      <w:pPr>
        <w:numPr>
          <w:ilvl w:val="0"/>
          <w:numId w:val="1"/>
        </w:numPr>
        <w:tabs>
          <w:tab w:val="num" w:pos="360"/>
        </w:tabs>
        <w:spacing w:after="200" w:line="240" w:lineRule="atLeast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2113F">
        <w:rPr>
          <w:rFonts w:eastAsia="Calibri"/>
          <w:sz w:val="24"/>
          <w:szCs w:val="24"/>
          <w:lang w:val="pl-PL" w:eastAsia="en-US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5DC671D9" w14:textId="77777777" w:rsidR="00DD75EB" w:rsidRPr="00C2113F" w:rsidRDefault="00DD75EB" w:rsidP="00DD75EB">
      <w:pPr>
        <w:numPr>
          <w:ilvl w:val="0"/>
          <w:numId w:val="1"/>
        </w:numPr>
        <w:tabs>
          <w:tab w:val="num" w:pos="360"/>
        </w:tabs>
        <w:spacing w:after="200" w:line="240" w:lineRule="atLeast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2113F">
        <w:rPr>
          <w:rFonts w:eastAsia="Calibri"/>
          <w:sz w:val="24"/>
          <w:szCs w:val="24"/>
          <w:lang w:val="pl-PL" w:eastAsia="en-US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2838F281" w14:textId="2E6DD40E" w:rsidR="00DD75EB" w:rsidRPr="00C2113F" w:rsidRDefault="00DD75EB" w:rsidP="00C2113F">
      <w:pPr>
        <w:numPr>
          <w:ilvl w:val="0"/>
          <w:numId w:val="1"/>
        </w:numPr>
        <w:tabs>
          <w:tab w:val="num" w:pos="360"/>
        </w:tabs>
        <w:spacing w:after="200" w:line="240" w:lineRule="atLeast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2113F">
        <w:rPr>
          <w:rFonts w:eastAsia="Calibri"/>
          <w:sz w:val="24"/>
          <w:szCs w:val="24"/>
          <w:lang w:val="pl-PL" w:eastAsia="en-US"/>
        </w:rPr>
        <w:lastRenderedPageBreak/>
        <w:t>Wykonawca nie może dokonywać cesji wierzytelności wynikających z niniejszej umowy.</w:t>
      </w:r>
    </w:p>
    <w:p w14:paraId="2BBBF6FC" w14:textId="77777777" w:rsidR="00DD75EB" w:rsidRPr="00C2113F" w:rsidRDefault="00DD75EB" w:rsidP="00DD75EB">
      <w:pPr>
        <w:jc w:val="center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§ 6</w:t>
      </w:r>
    </w:p>
    <w:p w14:paraId="64FEFD42" w14:textId="77777777" w:rsidR="00DD75EB" w:rsidRPr="00C2113F" w:rsidRDefault="00DD75EB" w:rsidP="00DD75EB">
      <w:pPr>
        <w:ind w:left="426" w:hanging="426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1. Sprzedawca zobowiązuje się wykonać przedmiot umowy bez usterek.</w:t>
      </w:r>
    </w:p>
    <w:p w14:paraId="2546B368" w14:textId="77777777" w:rsidR="00DD75EB" w:rsidRPr="00C2113F" w:rsidRDefault="00DD75EB" w:rsidP="00DD75EB">
      <w:pPr>
        <w:ind w:left="284" w:hanging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 xml:space="preserve">2. Sprzedawca ma obowiązek dołączyć do towaru, gwarancje, atesty - gdy dostarczany towar je  posiada. </w:t>
      </w:r>
    </w:p>
    <w:p w14:paraId="2C9A519B" w14:textId="466CEE88" w:rsidR="00DD75EB" w:rsidRPr="00C2113F" w:rsidRDefault="00DD75EB" w:rsidP="00C2113F">
      <w:pPr>
        <w:ind w:left="284" w:hanging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3. W przypadku stwierdzenia wad fizycznych przedmiotu zamówienia, Sprzedawca niezwłocznie wymieni wadliwy towar na nowy, oraz dostarczy go do wskazanego miejsca bez żadnej dopłaty.</w:t>
      </w:r>
    </w:p>
    <w:p w14:paraId="373967BF" w14:textId="77777777" w:rsidR="00DD75EB" w:rsidRPr="00C2113F" w:rsidRDefault="00DD75EB" w:rsidP="00DD75EB">
      <w:pPr>
        <w:jc w:val="center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§ 7</w:t>
      </w:r>
    </w:p>
    <w:p w14:paraId="304DEC52" w14:textId="77777777" w:rsidR="00DD75EB" w:rsidRPr="00C2113F" w:rsidRDefault="00DD75EB" w:rsidP="00DD75EB">
      <w:pPr>
        <w:numPr>
          <w:ilvl w:val="0"/>
          <w:numId w:val="7"/>
        </w:numPr>
        <w:spacing w:after="200" w:line="276" w:lineRule="auto"/>
        <w:ind w:left="426" w:hanging="426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 xml:space="preserve">Kupujący może wykonywać uprawnienia z tytułu </w:t>
      </w:r>
      <w:proofErr w:type="spellStart"/>
      <w:r w:rsidRPr="00C2113F">
        <w:rPr>
          <w:sz w:val="24"/>
          <w:szCs w:val="24"/>
          <w:lang w:val="pl-PL"/>
        </w:rPr>
        <w:t>rękojmii</w:t>
      </w:r>
      <w:proofErr w:type="spellEnd"/>
      <w:r w:rsidRPr="00C2113F">
        <w:rPr>
          <w:sz w:val="24"/>
          <w:szCs w:val="24"/>
          <w:lang w:val="pl-PL"/>
        </w:rPr>
        <w:t xml:space="preserve"> za wady fizyczne rzeczy (towarów), niezależnie od uprawnień wynikających z gwarancji, zgodnie z art. 556 – 576 Kodeksu Cywilnego.</w:t>
      </w:r>
    </w:p>
    <w:p w14:paraId="386FC8C7" w14:textId="77777777" w:rsidR="00DD75EB" w:rsidRPr="00C2113F" w:rsidRDefault="00DD75EB" w:rsidP="00DD75EB">
      <w:pPr>
        <w:jc w:val="center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§ 8</w:t>
      </w:r>
    </w:p>
    <w:p w14:paraId="33763C9B" w14:textId="77777777" w:rsidR="00DD75EB" w:rsidRPr="00C2113F" w:rsidRDefault="00DD75EB" w:rsidP="00DD75EB">
      <w:pPr>
        <w:ind w:left="426" w:hanging="426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1. Sprzedawca ma obowiązek przestrzegania wszelkich obowiązujących przepisów dotyczących bezpieczeństwa na terenie Kupującego w trakcie realizacji dostaw.</w:t>
      </w:r>
    </w:p>
    <w:p w14:paraId="59FFD6A1" w14:textId="77777777" w:rsidR="00DD75EB" w:rsidRPr="00C2113F" w:rsidRDefault="00DD75EB" w:rsidP="00DD75EB">
      <w:pPr>
        <w:ind w:left="426" w:hanging="426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2. Dostawy zostaną odebrane na podstawie dowodu dostawy tj. faktury VAT.</w:t>
      </w:r>
    </w:p>
    <w:p w14:paraId="46D9D3E7" w14:textId="77777777" w:rsidR="00DD75EB" w:rsidRPr="00C2113F" w:rsidRDefault="00DD75EB" w:rsidP="00DD75EB">
      <w:pPr>
        <w:ind w:left="426" w:hanging="426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3. Koszty dostawy (w tym koszty opakowania, ubezpieczenia) ponosi Sprzedawca.</w:t>
      </w:r>
    </w:p>
    <w:p w14:paraId="2DA31099" w14:textId="77777777" w:rsidR="00DD75EB" w:rsidRPr="00C2113F" w:rsidRDefault="00DD75EB" w:rsidP="00DD75EB">
      <w:pPr>
        <w:rPr>
          <w:sz w:val="24"/>
          <w:szCs w:val="24"/>
          <w:lang w:val="pl-PL"/>
        </w:rPr>
      </w:pPr>
    </w:p>
    <w:p w14:paraId="63C08297" w14:textId="77777777" w:rsidR="00DD75EB" w:rsidRPr="00C2113F" w:rsidRDefault="00DD75EB" w:rsidP="00DD75EB">
      <w:pPr>
        <w:jc w:val="center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§ 9</w:t>
      </w:r>
    </w:p>
    <w:p w14:paraId="6B5EBFDB" w14:textId="77777777" w:rsidR="00DD75EB" w:rsidRPr="00C2113F" w:rsidRDefault="00DD75EB" w:rsidP="00DD75EB">
      <w:pPr>
        <w:ind w:left="284" w:hanging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1. Odbiór przeprowadzony będzie u Kupującego i obejmować będzie:</w:t>
      </w:r>
    </w:p>
    <w:p w14:paraId="2CF32F11" w14:textId="77777777" w:rsidR="00DD75EB" w:rsidRPr="00C2113F" w:rsidRDefault="00DD75EB" w:rsidP="00DD75EB">
      <w:pPr>
        <w:ind w:left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- sprawdzenie jakości i ilości dostawy,</w:t>
      </w:r>
    </w:p>
    <w:p w14:paraId="0861786B" w14:textId="77777777" w:rsidR="00DD75EB" w:rsidRPr="00C2113F" w:rsidRDefault="00DD75EB" w:rsidP="00DD75EB">
      <w:pPr>
        <w:ind w:left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- sprawdzenie zgodności dostawy z zamówieniem cząstkowym,</w:t>
      </w:r>
    </w:p>
    <w:p w14:paraId="1E556129" w14:textId="77777777" w:rsidR="00DD75EB" w:rsidRPr="00C2113F" w:rsidRDefault="00DD75EB" w:rsidP="00DD75EB">
      <w:pPr>
        <w:ind w:left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- sprawdzenie zgodności atestu, jeżeli takie będą wymagane.</w:t>
      </w:r>
    </w:p>
    <w:p w14:paraId="4C7D35E4" w14:textId="77777777" w:rsidR="00DD75EB" w:rsidRPr="00C2113F" w:rsidRDefault="00DD75EB" w:rsidP="00DD75EB">
      <w:pPr>
        <w:ind w:left="284" w:hanging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2. Odbiór dostaw potwierdzany będzie na dowodach dostawy (fakturach VAT), a w 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14:paraId="7A89370E" w14:textId="77777777" w:rsidR="00DD75EB" w:rsidRPr="00C2113F" w:rsidRDefault="00DD75EB" w:rsidP="00DD75EB">
      <w:pPr>
        <w:ind w:right="-47"/>
        <w:jc w:val="center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§ 10</w:t>
      </w:r>
    </w:p>
    <w:p w14:paraId="7D11FC02" w14:textId="77777777" w:rsidR="00DD75EB" w:rsidRPr="00C2113F" w:rsidRDefault="00DD75EB" w:rsidP="00DD75EB">
      <w:pPr>
        <w:spacing w:before="48" w:line="240" w:lineRule="atLeast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1. Strony ustanawiają odpowiedzialność za niewykonanie lub nienależyte wykonanie umowy  w formie kar umownych.</w:t>
      </w:r>
    </w:p>
    <w:p w14:paraId="35FDD688" w14:textId="77777777" w:rsidR="00DD75EB" w:rsidRPr="00C2113F" w:rsidRDefault="00DD75EB" w:rsidP="00DD75EB">
      <w:pPr>
        <w:spacing w:before="48" w:line="240" w:lineRule="atLeast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2. Sprzedawca zapłaci Kupującemu kary umowne:</w:t>
      </w:r>
    </w:p>
    <w:p w14:paraId="661BF858" w14:textId="77777777" w:rsidR="00DD75EB" w:rsidRPr="00C2113F" w:rsidRDefault="00DD75EB" w:rsidP="00DD75EB">
      <w:pPr>
        <w:spacing w:before="48" w:line="240" w:lineRule="atLeast"/>
        <w:ind w:left="426" w:hanging="142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a) za zwłokę w uruchomieniu platformy internetowej w wysokości 0,2 % całkowitej ceny określonej w § 4 pkt.3 za każdy dzień zwłoki liczonej od dnia, w którym platforma winna być uruchomiona;</w:t>
      </w:r>
    </w:p>
    <w:p w14:paraId="5A13391C" w14:textId="77777777" w:rsidR="00DD75EB" w:rsidRPr="00C2113F" w:rsidRDefault="00DD75EB" w:rsidP="00DD75EB">
      <w:pPr>
        <w:spacing w:before="48" w:line="240" w:lineRule="atLeast"/>
        <w:ind w:left="426" w:hanging="142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b) za zwłokę w dostarczeniu towaru w wysokości 0,2 % wartości dostawy, za każdy dzień zwłoki liczony od dnia, w którym towar winien być dostarczony;</w:t>
      </w:r>
    </w:p>
    <w:p w14:paraId="2E82CBA7" w14:textId="77777777" w:rsidR="00DD75EB" w:rsidRPr="00C2113F" w:rsidRDefault="00DD75EB" w:rsidP="00DD75EB">
      <w:pPr>
        <w:spacing w:before="48" w:line="240" w:lineRule="atLeast"/>
        <w:ind w:left="426" w:hanging="142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c) z tytułu odstąpienia od umowy z przyczyn występujących po stronie Sprzedawcy w wysokości 10% wartości umowy określonej w § 4 pkt.3,</w:t>
      </w:r>
    </w:p>
    <w:p w14:paraId="6ACB8F65" w14:textId="77777777" w:rsidR="00DD75EB" w:rsidRPr="00C2113F" w:rsidRDefault="00DD75EB" w:rsidP="00DD75EB">
      <w:pPr>
        <w:spacing w:before="48" w:line="240" w:lineRule="atLeast"/>
        <w:ind w:left="426" w:hanging="142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d) z tytułu odstąpienia od umowy w części przez którąkolwiek ze stron z przyczyn występujących po stronie Wykonawcy, w wysokości 10 % od kwoty stanowiącej różnicę pomiędzy maksymalną łączną wartością prac objętych niniejszą umową wraz z pracami towarzyszącymi określoną w § 4 ust. 3 a wynagrodzeniem brutto za prace wykonane i odebrane przez Zamawiającego.</w:t>
      </w:r>
    </w:p>
    <w:p w14:paraId="1E490BB5" w14:textId="77777777" w:rsidR="00DD75EB" w:rsidRPr="00C2113F" w:rsidRDefault="00DD75EB" w:rsidP="00DD75EB">
      <w:pPr>
        <w:spacing w:before="48" w:line="240" w:lineRule="atLeast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3. Kupujący zapłaci Sprzedawcy kary umowę:</w:t>
      </w:r>
    </w:p>
    <w:p w14:paraId="7352D586" w14:textId="77777777" w:rsidR="00DD75EB" w:rsidRPr="00C2113F" w:rsidRDefault="00DD75EB" w:rsidP="00DD75EB">
      <w:pPr>
        <w:spacing w:before="48" w:line="240" w:lineRule="atLeast"/>
        <w:ind w:left="426" w:hanging="142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a) za odstąpienie od umowy z przyczyn niezależnych od Sprzedawcy w wysokości 10% ceny określonej w § 4 pkt. 3,</w:t>
      </w:r>
    </w:p>
    <w:p w14:paraId="4BD66D6A" w14:textId="77777777" w:rsidR="00DD75EB" w:rsidRPr="00C2113F" w:rsidRDefault="00DD75EB" w:rsidP="00DD75EB">
      <w:pPr>
        <w:spacing w:before="48" w:line="240" w:lineRule="atLeast"/>
        <w:ind w:left="426" w:hanging="142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lastRenderedPageBreak/>
        <w:t>b) z tytułu odstąpienia od umowy w części przez którąkolwiek ze stron z przyczyn występujących po stronie Zamawiającego, w wysokości 10 % od kwoty stanowiącej różnicę pomiędzy maksymalną łączną wartością prac objętych niniejszą umową wraz z pracami towarzyszącymi określoną w § 4 ust. 3 a wynagrodzeniem brutto za prace wykonane i odebrane przez Zamawiającego.</w:t>
      </w:r>
    </w:p>
    <w:p w14:paraId="7C305F89" w14:textId="77777777" w:rsidR="00DD75EB" w:rsidRPr="00C2113F" w:rsidRDefault="00DD75EB" w:rsidP="00DD75EB">
      <w:pPr>
        <w:ind w:left="284" w:right="-47" w:hanging="284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 xml:space="preserve">4. Jeżeli kary umowne nie pokryją poniesionej szkody, Strony niniejszej umowy zastrzegają sobie prawo dochodzenia odszkodowania uzupełniającego na zasadach określonych w art. 471 K.C. do wysokości poniesionej szkody. </w:t>
      </w:r>
    </w:p>
    <w:p w14:paraId="66CDF76A" w14:textId="77777777" w:rsidR="00DD75EB" w:rsidRPr="00C2113F" w:rsidRDefault="00DD75EB" w:rsidP="00DD75EB">
      <w:pPr>
        <w:spacing w:after="200" w:line="240" w:lineRule="atLeast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2113F">
        <w:rPr>
          <w:rFonts w:eastAsia="Calibri"/>
          <w:sz w:val="24"/>
          <w:szCs w:val="24"/>
          <w:lang w:val="pl-PL" w:eastAsia="en-US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06998609" w14:textId="77777777" w:rsidR="00DD75EB" w:rsidRPr="00C2113F" w:rsidRDefault="00DD75EB" w:rsidP="00DD75EB">
      <w:pPr>
        <w:spacing w:after="200" w:line="240" w:lineRule="atLeast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2113F">
        <w:rPr>
          <w:rFonts w:eastAsia="Calibri"/>
          <w:sz w:val="24"/>
          <w:szCs w:val="24"/>
          <w:lang w:val="pl-PL" w:eastAsia="en-US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4AB7C9A8" w14:textId="77777777" w:rsidR="00DD75EB" w:rsidRPr="00C2113F" w:rsidRDefault="00DD75EB" w:rsidP="00DD75EB">
      <w:pPr>
        <w:spacing w:after="200" w:line="240" w:lineRule="atLeast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2113F">
        <w:rPr>
          <w:rFonts w:eastAsia="Calibri"/>
          <w:sz w:val="24"/>
          <w:szCs w:val="24"/>
          <w:lang w:val="pl-PL" w:eastAsia="en-US"/>
        </w:rPr>
        <w:t>3. Wykonawca zobowiązuje się do wykorzystania uzyskanych, powyższych informacji jedynie w celu wykonania przedmiotu umowy.</w:t>
      </w:r>
    </w:p>
    <w:p w14:paraId="07C00954" w14:textId="77777777" w:rsidR="00DD75EB" w:rsidRPr="00C2113F" w:rsidRDefault="00DD75EB" w:rsidP="00DD75EB">
      <w:pPr>
        <w:spacing w:after="200" w:line="240" w:lineRule="atLeast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2113F">
        <w:rPr>
          <w:rFonts w:eastAsia="Calibri"/>
          <w:sz w:val="24"/>
          <w:szCs w:val="24"/>
          <w:lang w:val="pl-PL" w:eastAsia="en-US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52DE0823" w14:textId="5C07C241" w:rsidR="00DD75EB" w:rsidRPr="00C2113F" w:rsidRDefault="00DD75EB" w:rsidP="00C2113F">
      <w:pPr>
        <w:spacing w:after="200" w:line="240" w:lineRule="atLeast"/>
        <w:ind w:right="-47"/>
        <w:jc w:val="both"/>
        <w:rPr>
          <w:rFonts w:eastAsia="Calibri"/>
          <w:b/>
          <w:sz w:val="24"/>
          <w:szCs w:val="24"/>
          <w:lang w:val="pl-PL" w:eastAsia="en-US"/>
        </w:rPr>
      </w:pPr>
      <w:r w:rsidRPr="00C2113F">
        <w:rPr>
          <w:rFonts w:eastAsia="Calibri"/>
          <w:sz w:val="24"/>
          <w:szCs w:val="24"/>
          <w:lang w:val="pl-PL" w:eastAsia="en-US"/>
        </w:rPr>
        <w:t>5. Powyższe przepisy nie będą miały zastosowania wobec informacji powszechnie znanych lub opublikowanych oraz w przypadku żądania ich ujawnienia przez uprawniony organ.</w:t>
      </w:r>
      <w:r w:rsidRPr="00C2113F">
        <w:rPr>
          <w:rFonts w:eastAsia="Calibri"/>
          <w:b/>
          <w:sz w:val="24"/>
          <w:szCs w:val="24"/>
          <w:lang w:val="pl-PL" w:eastAsia="en-US"/>
        </w:rPr>
        <w:t xml:space="preserve">                                                        </w:t>
      </w:r>
    </w:p>
    <w:p w14:paraId="2AEAFE15" w14:textId="77777777" w:rsidR="00DD75EB" w:rsidRPr="00C2113F" w:rsidRDefault="00DD75EB" w:rsidP="00DD75EB">
      <w:pPr>
        <w:ind w:right="-47"/>
        <w:jc w:val="center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§ 11</w:t>
      </w:r>
    </w:p>
    <w:p w14:paraId="14223D87" w14:textId="77777777" w:rsidR="00DD75EB" w:rsidRPr="00C2113F" w:rsidRDefault="00DD75EB" w:rsidP="00DD75EB">
      <w:pPr>
        <w:ind w:right="-47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Kupujący stworzy niezbędne warunki organizacyjne umożliwiające: dostęp pracownikom Sprzedawcy do sprzętu i personelu Kupującego - w zakresie niezbędnym do wykonania  niniejszej umowy.</w:t>
      </w:r>
    </w:p>
    <w:p w14:paraId="0CDD96FA" w14:textId="22CDE970" w:rsidR="00DD75EB" w:rsidRPr="00C2113F" w:rsidRDefault="00DD75EB" w:rsidP="00C2113F">
      <w:pPr>
        <w:ind w:right="-47"/>
        <w:jc w:val="center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§ 12</w:t>
      </w:r>
    </w:p>
    <w:p w14:paraId="3FD170BB" w14:textId="77777777" w:rsidR="00115111" w:rsidRPr="00C2113F" w:rsidRDefault="00115111" w:rsidP="00115111">
      <w:pPr>
        <w:widowControl w:val="0"/>
        <w:numPr>
          <w:ilvl w:val="0"/>
          <w:numId w:val="8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C2113F">
        <w:rPr>
          <w:rFonts w:eastAsia="SimSun"/>
          <w:color w:val="000000"/>
          <w:kern w:val="3"/>
          <w:sz w:val="24"/>
          <w:szCs w:val="24"/>
          <w:lang w:val="pl-PL"/>
        </w:rPr>
        <w:t xml:space="preserve">Wszelkie zmiany Umowy wymagają zgody obu Stron i zachowania formy pisemnej </w:t>
      </w:r>
      <w:r w:rsidRPr="00C2113F">
        <w:rPr>
          <w:rFonts w:eastAsia="SimSun"/>
          <w:color w:val="000000"/>
          <w:kern w:val="3"/>
          <w:sz w:val="24"/>
          <w:szCs w:val="24"/>
          <w:lang w:val="pl-PL"/>
        </w:rPr>
        <w:br/>
        <w:t>pod rygorem nieważności.</w:t>
      </w:r>
    </w:p>
    <w:p w14:paraId="60DE9551" w14:textId="77777777" w:rsidR="00115111" w:rsidRPr="00C2113F" w:rsidRDefault="00115111" w:rsidP="00115111">
      <w:pPr>
        <w:widowControl w:val="0"/>
        <w:numPr>
          <w:ilvl w:val="0"/>
          <w:numId w:val="8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C2113F">
        <w:rPr>
          <w:rFonts w:eastAsia="SimSun"/>
          <w:color w:val="000000"/>
          <w:kern w:val="3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C2113F">
        <w:rPr>
          <w:rFonts w:eastAsia="SimSun"/>
          <w:i/>
          <w:color w:val="000000"/>
          <w:kern w:val="3"/>
          <w:sz w:val="24"/>
          <w:szCs w:val="24"/>
          <w:lang w:val="pl-PL"/>
        </w:rPr>
        <w:t xml:space="preserve">  </w:t>
      </w:r>
    </w:p>
    <w:p w14:paraId="56132708" w14:textId="77777777" w:rsidR="00115111" w:rsidRPr="00C2113F" w:rsidRDefault="00115111" w:rsidP="00115111">
      <w:pPr>
        <w:widowControl w:val="0"/>
        <w:numPr>
          <w:ilvl w:val="0"/>
          <w:numId w:val="8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C2113F">
        <w:rPr>
          <w:rFonts w:eastAsia="SimSun"/>
          <w:color w:val="000000"/>
          <w:kern w:val="3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37CD393F" w14:textId="77777777" w:rsidR="00115111" w:rsidRPr="00C2113F" w:rsidRDefault="00115111" w:rsidP="00115111">
      <w:pPr>
        <w:numPr>
          <w:ilvl w:val="0"/>
          <w:numId w:val="9"/>
        </w:numPr>
        <w:suppressAutoHyphens/>
        <w:autoSpaceDN w:val="0"/>
        <w:spacing w:after="147"/>
        <w:jc w:val="both"/>
        <w:rPr>
          <w:color w:val="000000"/>
          <w:sz w:val="24"/>
          <w:szCs w:val="24"/>
          <w:lang w:val="pl-PL"/>
        </w:rPr>
      </w:pPr>
      <w:bookmarkStart w:id="0" w:name="_Hlk87256647"/>
      <w:r w:rsidRPr="00C2113F">
        <w:rPr>
          <w:color w:val="000000"/>
          <w:sz w:val="24"/>
          <w:szCs w:val="24"/>
          <w:lang w:val="pl-PL"/>
        </w:rPr>
        <w:t xml:space="preserve">w zakresie zmiany terminu wykonania lub terminów pośrednich wskazanych </w:t>
      </w:r>
      <w:r w:rsidRPr="00C2113F">
        <w:rPr>
          <w:color w:val="000000"/>
          <w:sz w:val="24"/>
          <w:szCs w:val="24"/>
          <w:lang w:val="pl-PL"/>
        </w:rPr>
        <w:br/>
        <w:t xml:space="preserve">w Umowie: </w:t>
      </w:r>
    </w:p>
    <w:p w14:paraId="5719E979" w14:textId="77777777" w:rsidR="00115111" w:rsidRPr="00C2113F" w:rsidRDefault="00115111" w:rsidP="00115111">
      <w:pPr>
        <w:suppressAutoHyphens/>
        <w:autoSpaceDN w:val="0"/>
        <w:spacing w:after="147"/>
        <w:ind w:left="568"/>
        <w:jc w:val="both"/>
        <w:rPr>
          <w:color w:val="000000"/>
          <w:sz w:val="24"/>
          <w:szCs w:val="24"/>
          <w:lang w:val="pl-PL"/>
        </w:rPr>
      </w:pPr>
      <w:r w:rsidRPr="00C2113F">
        <w:rPr>
          <w:color w:val="000000"/>
          <w:sz w:val="24"/>
          <w:szCs w:val="24"/>
          <w:lang w:val="pl-PL"/>
        </w:rPr>
        <w:t xml:space="preserve">a) z powodu przyczyn zewnętrznych niezależnych od Kupującego oraz Sprzedawcy, skutkujących niemożliwością realizacji przedmiotu Umowy, w szczególności </w:t>
      </w:r>
      <w:r w:rsidRPr="00C2113F">
        <w:rPr>
          <w:color w:val="000000"/>
          <w:sz w:val="24"/>
          <w:szCs w:val="24"/>
          <w:lang w:val="pl-PL"/>
        </w:rPr>
        <w:br/>
        <w:t xml:space="preserve">z przyczyn leżących po stronie producenta sprzętu dotyczących udokumentowanych problemów związanych z produkcją lub dostawą sprzętu – </w:t>
      </w:r>
      <w:r w:rsidRPr="00C2113F">
        <w:rPr>
          <w:color w:val="000000"/>
          <w:sz w:val="24"/>
          <w:szCs w:val="24"/>
          <w:lang w:val="pl-PL"/>
        </w:rPr>
        <w:br/>
        <w:t>o okres niezbędny do prawidłowej realizacji dostawy oraz innych niezawinionych przez Strony przyczyny, w tym spowodowane przez tzw. siłę wyższą w rozumieniu § 13 ust 1;</w:t>
      </w:r>
      <w:bookmarkEnd w:id="0"/>
    </w:p>
    <w:p w14:paraId="181E9AA8" w14:textId="77777777" w:rsidR="00115111" w:rsidRPr="00C2113F" w:rsidRDefault="00115111" w:rsidP="00115111">
      <w:pPr>
        <w:numPr>
          <w:ilvl w:val="0"/>
          <w:numId w:val="9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 xml:space="preserve">zmiany określonego typu, modelu, nazwy, producenta przedmiotu umowy bądź jego elementów, poprawy jakości lub innych parametrów charakterystycznych dla danego </w:t>
      </w:r>
      <w:r w:rsidRPr="00C2113F">
        <w:rPr>
          <w:sz w:val="24"/>
          <w:szCs w:val="24"/>
          <w:lang w:val="pl-PL"/>
        </w:rPr>
        <w:lastRenderedPageBreak/>
        <w:t xml:space="preserve">elementu dostawy lub zmiany technologii na równoważną lub lepszą w szczególności </w:t>
      </w:r>
      <w:r w:rsidRPr="00C2113F">
        <w:rPr>
          <w:sz w:val="24"/>
          <w:szCs w:val="24"/>
          <w:lang w:val="pl-PL"/>
        </w:rPr>
        <w:br/>
        <w:t xml:space="preserve">w przypadku zakończenia jego produkcji lub wstrzymania lub wycofania go </w:t>
      </w:r>
      <w:r w:rsidRPr="00C2113F">
        <w:rPr>
          <w:sz w:val="24"/>
          <w:szCs w:val="24"/>
          <w:lang w:val="pl-PL"/>
        </w:rPr>
        <w:br/>
        <w:t xml:space="preserve">z produkcji po przedstawianiu stosownych dokumentów od producenta lub dystrybutora, z tym że cena wskazana w § 3 ust 1 nie może ulec podwyższeniu, </w:t>
      </w:r>
      <w:r w:rsidRPr="00C2113F">
        <w:rPr>
          <w:sz w:val="24"/>
          <w:szCs w:val="24"/>
          <w:lang w:val="pl-PL"/>
        </w:rPr>
        <w:br/>
        <w:t>a parametry techniczne nie mogą być gorsze niż wskazane w  treści oferty,</w:t>
      </w:r>
    </w:p>
    <w:p w14:paraId="691FCE62" w14:textId="77777777" w:rsidR="00115111" w:rsidRPr="00C2113F" w:rsidRDefault="00115111" w:rsidP="00115111">
      <w:pPr>
        <w:numPr>
          <w:ilvl w:val="0"/>
          <w:numId w:val="9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C2113F">
        <w:rPr>
          <w:color w:val="000000"/>
          <w:sz w:val="24"/>
          <w:szCs w:val="24"/>
          <w:lang w:val="pl-PL"/>
        </w:rPr>
        <w:t xml:space="preserve">zmiany powszechnie obowiązujących przepisów prawa w zakresie mającym wpływ </w:t>
      </w:r>
      <w:r w:rsidRPr="00C2113F">
        <w:rPr>
          <w:color w:val="000000"/>
          <w:sz w:val="24"/>
          <w:szCs w:val="24"/>
          <w:lang w:val="pl-PL"/>
        </w:rPr>
        <w:br/>
        <w:t>na realizację Umowy;</w:t>
      </w:r>
    </w:p>
    <w:p w14:paraId="043D7E04" w14:textId="77777777" w:rsidR="00115111" w:rsidRPr="00C2113F" w:rsidRDefault="00115111" w:rsidP="00115111">
      <w:pPr>
        <w:numPr>
          <w:ilvl w:val="0"/>
          <w:numId w:val="9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C2113F">
        <w:rPr>
          <w:color w:val="000000"/>
          <w:sz w:val="24"/>
          <w:szCs w:val="24"/>
          <w:lang w:val="pl-PL"/>
        </w:rPr>
        <w:t xml:space="preserve">przedłużenia okresu gwarancji, w sytuacji jej przedłużenia przez producenta </w:t>
      </w:r>
      <w:r w:rsidRPr="00C2113F">
        <w:rPr>
          <w:color w:val="000000"/>
          <w:sz w:val="24"/>
          <w:szCs w:val="24"/>
          <w:lang w:val="pl-PL"/>
        </w:rPr>
        <w:br/>
        <w:t>lub Sprzedawcę,</w:t>
      </w:r>
    </w:p>
    <w:p w14:paraId="46180EF5" w14:textId="77777777" w:rsidR="00115111" w:rsidRPr="00C2113F" w:rsidRDefault="00115111" w:rsidP="00115111">
      <w:pPr>
        <w:numPr>
          <w:ilvl w:val="0"/>
          <w:numId w:val="9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C2113F">
        <w:rPr>
          <w:color w:val="000000"/>
          <w:sz w:val="24"/>
          <w:szCs w:val="24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 w:rsidRPr="00C2113F">
        <w:rPr>
          <w:color w:val="000000"/>
          <w:sz w:val="24"/>
          <w:szCs w:val="24"/>
          <w:lang w:val="pl-PL"/>
        </w:rPr>
        <w:br/>
        <w:t xml:space="preserve">na pisemny wniosek jednej ze Stron. </w:t>
      </w:r>
    </w:p>
    <w:p w14:paraId="2402ACFD" w14:textId="77777777" w:rsidR="00115111" w:rsidRPr="00C2113F" w:rsidRDefault="00115111" w:rsidP="00115111">
      <w:pPr>
        <w:widowControl w:val="0"/>
        <w:numPr>
          <w:ilvl w:val="0"/>
          <w:numId w:val="8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C2113F">
        <w:rPr>
          <w:rFonts w:eastAsia="SimSun"/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15B3338A" w14:textId="77777777" w:rsidR="00115111" w:rsidRPr="00C2113F" w:rsidRDefault="00115111" w:rsidP="00115111">
      <w:pPr>
        <w:widowControl w:val="0"/>
        <w:numPr>
          <w:ilvl w:val="0"/>
          <w:numId w:val="8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C2113F">
        <w:rPr>
          <w:rFonts w:eastAsia="SimSun"/>
          <w:color w:val="000000"/>
          <w:kern w:val="2"/>
          <w:sz w:val="24"/>
          <w:szCs w:val="24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C2113F">
        <w:rPr>
          <w:rFonts w:eastAsia="SimSun"/>
          <w:color w:val="000000"/>
          <w:kern w:val="2"/>
          <w:sz w:val="24"/>
          <w:szCs w:val="24"/>
          <w:lang w:val="pl-PL"/>
        </w:rPr>
        <w:t>administracyjno</w:t>
      </w:r>
      <w:proofErr w:type="spellEnd"/>
      <w:r w:rsidRPr="00C2113F">
        <w:rPr>
          <w:rFonts w:eastAsia="SimSun"/>
          <w:color w:val="000000"/>
          <w:kern w:val="2"/>
          <w:sz w:val="24"/>
          <w:szCs w:val="24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1EA4042B" w14:textId="77777777" w:rsidR="00DD75EB" w:rsidRPr="00C2113F" w:rsidRDefault="00DD75EB" w:rsidP="00C2113F">
      <w:pPr>
        <w:ind w:right="-47"/>
        <w:rPr>
          <w:sz w:val="24"/>
          <w:szCs w:val="24"/>
          <w:lang w:val="pl-PL"/>
        </w:rPr>
      </w:pPr>
    </w:p>
    <w:p w14:paraId="2BF5A467" w14:textId="77777777" w:rsidR="00DD75EB" w:rsidRPr="00C2113F" w:rsidRDefault="00DD75EB" w:rsidP="00DD75EB">
      <w:pPr>
        <w:ind w:right="-47"/>
        <w:jc w:val="center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§ 13</w:t>
      </w:r>
    </w:p>
    <w:p w14:paraId="09B0C403" w14:textId="77777777" w:rsidR="00DD75EB" w:rsidRPr="00C2113F" w:rsidRDefault="00DD75EB" w:rsidP="00DD75EB">
      <w:pPr>
        <w:spacing w:after="200" w:line="240" w:lineRule="atLeast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2113F">
        <w:rPr>
          <w:rFonts w:eastAsia="Calibri"/>
          <w:sz w:val="24"/>
          <w:szCs w:val="24"/>
          <w:lang w:val="pl-PL" w:eastAsia="en-US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D5C4A3B" w14:textId="77777777" w:rsidR="00DD75EB" w:rsidRPr="00C2113F" w:rsidRDefault="00DD75EB" w:rsidP="00DD75EB">
      <w:pPr>
        <w:spacing w:after="200" w:line="240" w:lineRule="atLeast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2113F">
        <w:rPr>
          <w:rFonts w:eastAsia="Calibri"/>
          <w:sz w:val="24"/>
          <w:szCs w:val="24"/>
          <w:lang w:val="pl-PL" w:eastAsia="en-US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38989A8B" w14:textId="77777777" w:rsidR="00DD75EB" w:rsidRPr="00C2113F" w:rsidRDefault="00DD75EB" w:rsidP="00DD75EB">
      <w:pPr>
        <w:spacing w:after="200" w:line="240" w:lineRule="atLeast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2113F">
        <w:rPr>
          <w:rFonts w:eastAsia="Calibri"/>
          <w:sz w:val="24"/>
          <w:szCs w:val="24"/>
          <w:lang w:val="pl-PL" w:eastAsia="en-US"/>
        </w:rPr>
        <w:t>3. Wykonawca zobowiązuje się do wykorzystania uzyskanych, powyższych informacji jedynie w celu wykonania przedmiotu umowy.</w:t>
      </w:r>
    </w:p>
    <w:p w14:paraId="516D898E" w14:textId="77777777" w:rsidR="00DD75EB" w:rsidRPr="00C2113F" w:rsidRDefault="00DD75EB" w:rsidP="00DD75EB">
      <w:pPr>
        <w:spacing w:after="200" w:line="240" w:lineRule="atLeast"/>
        <w:ind w:right="-47"/>
        <w:jc w:val="both"/>
        <w:rPr>
          <w:rFonts w:eastAsia="Calibri"/>
          <w:sz w:val="24"/>
          <w:szCs w:val="24"/>
          <w:lang w:val="pl-PL" w:eastAsia="en-US"/>
        </w:rPr>
      </w:pPr>
      <w:r w:rsidRPr="00C2113F">
        <w:rPr>
          <w:rFonts w:eastAsia="Calibri"/>
          <w:sz w:val="24"/>
          <w:szCs w:val="24"/>
          <w:lang w:val="pl-PL" w:eastAsia="en-US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0ED32FA4" w14:textId="13115E2E" w:rsidR="00DD75EB" w:rsidRPr="00C2113F" w:rsidRDefault="00DD75EB" w:rsidP="00C2113F">
      <w:pPr>
        <w:spacing w:after="200" w:line="240" w:lineRule="atLeast"/>
        <w:ind w:right="-47"/>
        <w:jc w:val="both"/>
        <w:rPr>
          <w:rFonts w:eastAsia="Calibri"/>
          <w:b/>
          <w:sz w:val="24"/>
          <w:szCs w:val="24"/>
          <w:lang w:val="pl-PL" w:eastAsia="en-US"/>
        </w:rPr>
      </w:pPr>
      <w:r w:rsidRPr="00C2113F">
        <w:rPr>
          <w:rFonts w:eastAsia="Calibri"/>
          <w:sz w:val="24"/>
          <w:szCs w:val="24"/>
          <w:lang w:val="pl-PL" w:eastAsia="en-US"/>
        </w:rPr>
        <w:t>5. Powyższe przepisy nie będą miały zastosowania wobec informacji powszechnie znanych lub opublikowanych oraz w przypadku żądania ich ujawnienia przez uprawniony organ.</w:t>
      </w:r>
      <w:r w:rsidRPr="00C2113F">
        <w:rPr>
          <w:rFonts w:eastAsia="Calibri"/>
          <w:b/>
          <w:sz w:val="24"/>
          <w:szCs w:val="24"/>
          <w:lang w:val="pl-PL" w:eastAsia="en-US"/>
        </w:rPr>
        <w:t xml:space="preserve">                                                        </w:t>
      </w:r>
    </w:p>
    <w:p w14:paraId="56D74FB6" w14:textId="77777777" w:rsidR="00DD75EB" w:rsidRPr="00C2113F" w:rsidRDefault="00DD75EB" w:rsidP="00DD75EB">
      <w:pPr>
        <w:ind w:right="-47"/>
        <w:jc w:val="center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 xml:space="preserve">§14                                                        </w:t>
      </w:r>
    </w:p>
    <w:p w14:paraId="1D19EE9B" w14:textId="77777777" w:rsidR="00DD75EB" w:rsidRPr="00C2113F" w:rsidRDefault="00DD75EB" w:rsidP="00DD75EB">
      <w:pPr>
        <w:ind w:right="-47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Właściwym dla rozpoznania sporów wynikłych na tle realizacji niniejszej umowy jest sąd  właściwy dla siedziby Kupującego.</w:t>
      </w:r>
    </w:p>
    <w:p w14:paraId="06E382F5" w14:textId="77777777" w:rsidR="00DD75EB" w:rsidRPr="00C2113F" w:rsidRDefault="00DD75EB" w:rsidP="00DD75EB">
      <w:pPr>
        <w:ind w:right="-47"/>
        <w:jc w:val="center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§15</w:t>
      </w:r>
    </w:p>
    <w:p w14:paraId="6123B1E4" w14:textId="77777777" w:rsidR="00DD75EB" w:rsidRPr="00C2113F" w:rsidRDefault="00DD75EB" w:rsidP="00DD75EB">
      <w:pPr>
        <w:ind w:right="-47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W sprawach nie uregulowanych w niniejszej umowie stosuje się przepisy kodeksu cywilnego i ustawy prawo zamówień publicznych.</w:t>
      </w:r>
    </w:p>
    <w:p w14:paraId="316C5D35" w14:textId="77777777" w:rsidR="00DD75EB" w:rsidRPr="00C2113F" w:rsidRDefault="00DD75EB" w:rsidP="00DD75EB">
      <w:pPr>
        <w:ind w:right="-47"/>
        <w:jc w:val="center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§16</w:t>
      </w:r>
    </w:p>
    <w:p w14:paraId="25408AE1" w14:textId="77777777" w:rsidR="00DD75EB" w:rsidRPr="00C2113F" w:rsidRDefault="00DD75EB" w:rsidP="00DD75EB">
      <w:pPr>
        <w:ind w:right="-47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Wszelkie załączniki stanowią integralną część niniejszej umowy.</w:t>
      </w:r>
    </w:p>
    <w:p w14:paraId="381C9E4C" w14:textId="77777777" w:rsidR="00DD75EB" w:rsidRPr="00C2113F" w:rsidRDefault="00DD75EB" w:rsidP="00DD75EB">
      <w:pPr>
        <w:ind w:right="-47"/>
        <w:jc w:val="both"/>
        <w:rPr>
          <w:sz w:val="24"/>
          <w:szCs w:val="24"/>
          <w:lang w:val="pl-PL"/>
        </w:rPr>
      </w:pPr>
    </w:p>
    <w:p w14:paraId="3CF1AB2B" w14:textId="77777777" w:rsidR="00DD75EB" w:rsidRPr="00C2113F" w:rsidRDefault="00DD75EB" w:rsidP="00DD75EB">
      <w:pPr>
        <w:ind w:right="-47"/>
        <w:jc w:val="center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§17</w:t>
      </w:r>
    </w:p>
    <w:p w14:paraId="1E405722" w14:textId="77777777" w:rsidR="00DD75EB" w:rsidRPr="00C2113F" w:rsidRDefault="00DD75EB" w:rsidP="00DD75EB">
      <w:pPr>
        <w:ind w:right="-47"/>
        <w:jc w:val="both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 xml:space="preserve">Umowę sporządzono w 2 jednobrzmiących egzemplarzach po 1 dla każdej ze stron. </w:t>
      </w:r>
    </w:p>
    <w:p w14:paraId="255B63E8" w14:textId="77777777" w:rsidR="00DD75EB" w:rsidRPr="00C2113F" w:rsidRDefault="00DD75EB" w:rsidP="00DD75EB">
      <w:pPr>
        <w:ind w:right="-47"/>
        <w:jc w:val="both"/>
        <w:rPr>
          <w:sz w:val="24"/>
          <w:szCs w:val="24"/>
          <w:lang w:val="pl-PL"/>
        </w:rPr>
      </w:pPr>
    </w:p>
    <w:p w14:paraId="3E1489BB" w14:textId="77777777" w:rsidR="00DD75EB" w:rsidRPr="00C2113F" w:rsidRDefault="00DD75EB" w:rsidP="00DD75EB">
      <w:pPr>
        <w:ind w:right="-47"/>
        <w:jc w:val="both"/>
        <w:rPr>
          <w:sz w:val="24"/>
          <w:szCs w:val="24"/>
          <w:lang w:val="pl-PL"/>
        </w:rPr>
      </w:pPr>
    </w:p>
    <w:p w14:paraId="34F4AB98" w14:textId="77777777" w:rsidR="00DD75EB" w:rsidRPr="00C2113F" w:rsidRDefault="00DD75EB" w:rsidP="00DD75EB">
      <w:pPr>
        <w:ind w:right="-47"/>
        <w:jc w:val="both"/>
        <w:rPr>
          <w:b/>
          <w:sz w:val="24"/>
          <w:szCs w:val="24"/>
          <w:lang w:val="pl-PL"/>
        </w:rPr>
      </w:pPr>
      <w:r w:rsidRPr="00C2113F">
        <w:rPr>
          <w:b/>
          <w:sz w:val="24"/>
          <w:szCs w:val="24"/>
          <w:lang w:val="pl-PL"/>
        </w:rPr>
        <w:t>Za Sprzedawcę                                                                                                  Za Kupującego</w:t>
      </w:r>
    </w:p>
    <w:p w14:paraId="2967A5D6" w14:textId="1DEDA900" w:rsidR="00DD75EB" w:rsidRDefault="00DD75EB" w:rsidP="00DD75EB">
      <w:pPr>
        <w:rPr>
          <w:sz w:val="24"/>
          <w:szCs w:val="24"/>
          <w:lang w:val="pl-PL"/>
        </w:rPr>
      </w:pPr>
    </w:p>
    <w:p w14:paraId="41793207" w14:textId="77777777" w:rsidR="00ED7673" w:rsidRPr="00C2113F" w:rsidRDefault="00ED7673" w:rsidP="00DD75EB">
      <w:pPr>
        <w:rPr>
          <w:sz w:val="24"/>
          <w:szCs w:val="24"/>
          <w:lang w:val="pl-PL"/>
        </w:rPr>
      </w:pPr>
    </w:p>
    <w:p w14:paraId="4301A5EB" w14:textId="14188D0A" w:rsidR="00DD75EB" w:rsidRPr="00C2113F" w:rsidRDefault="00DD75EB" w:rsidP="00ED7673">
      <w:pPr>
        <w:tabs>
          <w:tab w:val="left" w:pos="7200"/>
        </w:tabs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ab/>
        <w:t>………………………………</w:t>
      </w:r>
      <w:r w:rsidR="00ED7673">
        <w:rPr>
          <w:sz w:val="24"/>
          <w:szCs w:val="24"/>
          <w:lang w:val="pl-PL"/>
        </w:rPr>
        <w:t>………….</w:t>
      </w:r>
      <w:r w:rsidR="00ED7673">
        <w:rPr>
          <w:sz w:val="24"/>
          <w:szCs w:val="24"/>
          <w:lang w:val="pl-PL"/>
        </w:rPr>
        <w:tab/>
        <w:t>(data i podpis)</w:t>
      </w:r>
    </w:p>
    <w:p w14:paraId="31470CED" w14:textId="4CA13584" w:rsidR="00DD75EB" w:rsidRPr="00C2113F" w:rsidRDefault="00ED7673" w:rsidP="00DD75EB">
      <w:pPr>
        <w:spacing w:after="200" w:line="276" w:lineRule="auto"/>
        <w:rPr>
          <w:rFonts w:eastAsia="Calibri"/>
          <w:sz w:val="24"/>
          <w:szCs w:val="24"/>
          <w:lang w:val="pl-PL" w:eastAsia="en-US"/>
        </w:rPr>
      </w:pPr>
      <w:r>
        <w:rPr>
          <w:rFonts w:eastAsia="Calibri"/>
          <w:sz w:val="24"/>
          <w:szCs w:val="24"/>
          <w:lang w:val="pl-PL" w:eastAsia="en-US"/>
        </w:rPr>
        <w:t>(data i podpis)</w:t>
      </w:r>
    </w:p>
    <w:p w14:paraId="0DC7B0CC" w14:textId="77777777" w:rsidR="00DD75EB" w:rsidRPr="00C2113F" w:rsidRDefault="00DD75EB" w:rsidP="00DD75EB">
      <w:pPr>
        <w:spacing w:after="200" w:line="276" w:lineRule="auto"/>
        <w:rPr>
          <w:rFonts w:eastAsia="Calibri"/>
          <w:sz w:val="24"/>
          <w:szCs w:val="24"/>
          <w:lang w:val="pl-PL" w:eastAsia="en-US"/>
        </w:rPr>
      </w:pPr>
    </w:p>
    <w:p w14:paraId="40D64DA3" w14:textId="77777777" w:rsidR="00DD75EB" w:rsidRPr="00C2113F" w:rsidRDefault="00DD75EB" w:rsidP="00DD75EB">
      <w:pPr>
        <w:spacing w:after="200" w:line="276" w:lineRule="auto"/>
        <w:rPr>
          <w:rFonts w:eastAsia="Calibri"/>
          <w:sz w:val="24"/>
          <w:szCs w:val="24"/>
          <w:lang w:val="pl-PL" w:eastAsia="en-US"/>
        </w:rPr>
      </w:pPr>
    </w:p>
    <w:p w14:paraId="24D0E741" w14:textId="7D447E8D" w:rsidR="00D2421F" w:rsidRPr="00C2113F" w:rsidRDefault="00D2421F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7B7F48A" w14:textId="772D1BC9" w:rsidR="00D2421F" w:rsidRPr="00C2113F" w:rsidRDefault="00D2421F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88FDD11" w14:textId="62209025" w:rsidR="00D2421F" w:rsidRPr="00C2113F" w:rsidRDefault="00D2421F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646B369" w14:textId="315D8010" w:rsidR="00D2421F" w:rsidRPr="00C2113F" w:rsidRDefault="00D2421F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B06B323" w14:textId="7B1330EF" w:rsidR="00D2421F" w:rsidRPr="00C2113F" w:rsidRDefault="00D2421F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A493E55" w14:textId="56E8FFF2" w:rsidR="00D2421F" w:rsidRPr="00C2113F" w:rsidRDefault="00D2421F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3AFC22D" w14:textId="48B91B54" w:rsidR="00D2421F" w:rsidRPr="00C2113F" w:rsidRDefault="00D2421F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05A3D56" w14:textId="20EFBB39" w:rsidR="00D2421F" w:rsidRPr="00C2113F" w:rsidRDefault="00D2421F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7EE4F47" w14:textId="7C642949" w:rsidR="00D2421F" w:rsidRPr="00C2113F" w:rsidRDefault="00D2421F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990D533" w14:textId="77777777" w:rsidR="00D2421F" w:rsidRPr="00C2113F" w:rsidRDefault="00D2421F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3A7485D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39007BB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78552A5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0C06940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0925F8A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A68202E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7A74B12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7F7BA84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5BB5701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F05C7B6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BCB5ED2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4015FA1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3BE65F4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A59F98A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8C6E9F1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2098EFA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3BEF127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3D9D182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6471868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0801FC2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E4EFE03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7739D32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C2113F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Załączniki do umowy :</w:t>
      </w:r>
    </w:p>
    <w:p w14:paraId="39625FE1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C2113F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1) Szczegółowa specyfikacja sprzętu/opis przedmiotu zamówienia </w:t>
      </w:r>
    </w:p>
    <w:p w14:paraId="0E0516FA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C2113F">
        <w:rPr>
          <w:rFonts w:ascii="Times New Roman" w:hAnsi="Times New Roman" w:cs="Times New Roman"/>
          <w:i/>
          <w:iCs/>
          <w:sz w:val="24"/>
          <w:szCs w:val="24"/>
          <w:lang w:val="pl-PL"/>
        </w:rPr>
        <w:t>2) Oświadczenie dla celów podatkowych dotyczące podmiotów powiązanych</w:t>
      </w:r>
    </w:p>
    <w:p w14:paraId="744F3F4C" w14:textId="77777777" w:rsidR="00BA5498" w:rsidRPr="00C2113F" w:rsidRDefault="00BA5498" w:rsidP="00BA5498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lastRenderedPageBreak/>
        <w:t>Załącznik nr 2 do umowy</w:t>
      </w:r>
    </w:p>
    <w:p w14:paraId="1F3C3595" w14:textId="77777777" w:rsidR="00BA5498" w:rsidRPr="00C2113F" w:rsidRDefault="00BA5498" w:rsidP="00BA5498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63E0490D" w14:textId="77777777" w:rsidR="00BA5498" w:rsidRPr="00C2113F" w:rsidRDefault="00BA5498" w:rsidP="00BA5498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2E5F7335" w14:textId="77777777" w:rsidR="00BA5498" w:rsidRPr="00C2113F" w:rsidRDefault="00BA5498" w:rsidP="00BA5498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.....................................… </w:t>
      </w:r>
    </w:p>
    <w:p w14:paraId="1ED378EB" w14:textId="77777777" w:rsidR="00BA5498" w:rsidRPr="00C2113F" w:rsidRDefault="00BA5498" w:rsidP="00BA5498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Nazwa Wykonawcy</w:t>
      </w:r>
    </w:p>
    <w:p w14:paraId="31D29FD8" w14:textId="77777777" w:rsidR="00BA5498" w:rsidRPr="00C2113F" w:rsidRDefault="00BA5498" w:rsidP="00BA5498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784AFE74" w14:textId="77777777" w:rsidR="00BA5498" w:rsidRPr="00C2113F" w:rsidRDefault="00BA5498" w:rsidP="00BA5498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.....................................…</w:t>
      </w:r>
    </w:p>
    <w:p w14:paraId="701091F0" w14:textId="77777777" w:rsidR="00BA5498" w:rsidRPr="00C2113F" w:rsidRDefault="00BA5498" w:rsidP="00BA5498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NIP</w:t>
      </w:r>
      <w:r w:rsidRPr="00C2113F">
        <w:rPr>
          <w:sz w:val="24"/>
          <w:szCs w:val="24"/>
          <w:lang w:val="pl-PL"/>
        </w:rPr>
        <w:tab/>
        <w:t> </w:t>
      </w:r>
    </w:p>
    <w:p w14:paraId="46BB904F" w14:textId="77777777" w:rsidR="00BA5498" w:rsidRPr="00C2113F" w:rsidRDefault="00BA5498" w:rsidP="00BA549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249C04BC" w14:textId="77777777" w:rsidR="00BA5498" w:rsidRPr="00C2113F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06E7891" w14:textId="77777777" w:rsidR="00BA5498" w:rsidRPr="00C2113F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79140519" w14:textId="77777777" w:rsidR="00BA5498" w:rsidRPr="00C2113F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101499A7" w14:textId="77777777" w:rsidR="00BA5498" w:rsidRPr="00C2113F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C2113F">
        <w:rPr>
          <w:b/>
          <w:bCs/>
          <w:sz w:val="24"/>
          <w:szCs w:val="24"/>
          <w:lang w:val="pl-PL"/>
        </w:rPr>
        <w:t>OŚWIADCZENIE DLA CELÓW PODATKOWYCH</w:t>
      </w:r>
    </w:p>
    <w:p w14:paraId="01576208" w14:textId="77777777" w:rsidR="00BA5498" w:rsidRPr="00C2113F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C2113F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10586F87" w14:textId="77777777" w:rsidR="00BA5498" w:rsidRPr="00C2113F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2BBB3E60" w14:textId="77777777" w:rsidR="00BA5498" w:rsidRPr="00C2113F" w:rsidRDefault="00BA5498" w:rsidP="00BA5498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C2113F">
        <w:rPr>
          <w:sz w:val="24"/>
          <w:szCs w:val="24"/>
          <w:lang w:val="pl-PL"/>
        </w:rPr>
        <w:t>Działając w imieniu ………………………………, (dalej jako: „</w:t>
      </w:r>
      <w:r w:rsidRPr="00C2113F">
        <w:rPr>
          <w:b/>
          <w:bCs/>
          <w:sz w:val="24"/>
          <w:szCs w:val="24"/>
          <w:lang w:val="pl-PL"/>
        </w:rPr>
        <w:t>Podmiot</w:t>
      </w:r>
      <w:r w:rsidRPr="00C2113F">
        <w:rPr>
          <w:sz w:val="24"/>
          <w:szCs w:val="24"/>
          <w:lang w:val="pl-PL"/>
        </w:rPr>
        <w:t>”) niniejszym oświadcza, że Podmiot:</w:t>
      </w:r>
    </w:p>
    <w:p w14:paraId="4954ADEC" w14:textId="77777777" w:rsidR="00BA5498" w:rsidRPr="00C2113F" w:rsidRDefault="00BA5498" w:rsidP="00DD75EB">
      <w:pPr>
        <w:widowControl w:val="0"/>
        <w:numPr>
          <w:ilvl w:val="0"/>
          <w:numId w:val="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C2113F">
        <w:rPr>
          <w:b/>
          <w:bCs/>
          <w:sz w:val="24"/>
          <w:szCs w:val="24"/>
          <w:lang w:val="pl-PL"/>
        </w:rPr>
        <w:t>jest / nie jest</w:t>
      </w:r>
      <w:r w:rsidRPr="00C2113F">
        <w:rPr>
          <w:sz w:val="24"/>
          <w:szCs w:val="24"/>
          <w:vertAlign w:val="superscript"/>
          <w:lang w:val="pl-PL"/>
        </w:rPr>
        <w:footnoteReference w:id="1"/>
      </w:r>
      <w:r w:rsidRPr="00C2113F">
        <w:rPr>
          <w:sz w:val="24"/>
          <w:szCs w:val="24"/>
          <w:lang w:val="pl-PL"/>
        </w:rPr>
        <w:t xml:space="preserve"> podmiotem powiązanym z Akademią Górniczo-Hutniczą </w:t>
      </w:r>
      <w:r w:rsidRPr="00C2113F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C2113F">
        <w:rPr>
          <w:sz w:val="24"/>
          <w:szCs w:val="24"/>
          <w:vertAlign w:val="superscript"/>
          <w:lang w:val="pl-PL"/>
        </w:rPr>
        <w:footnoteReference w:id="2"/>
      </w:r>
      <w:r w:rsidRPr="00C2113F">
        <w:rPr>
          <w:sz w:val="24"/>
          <w:szCs w:val="24"/>
          <w:lang w:val="pl-PL"/>
        </w:rPr>
        <w:t>;</w:t>
      </w:r>
    </w:p>
    <w:p w14:paraId="50A10C0A" w14:textId="77777777" w:rsidR="00BA5498" w:rsidRPr="00C2113F" w:rsidRDefault="00BA5498" w:rsidP="00DD75EB">
      <w:pPr>
        <w:widowControl w:val="0"/>
        <w:numPr>
          <w:ilvl w:val="0"/>
          <w:numId w:val="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C2113F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C2113F">
        <w:rPr>
          <w:rFonts w:eastAsia="Calibri"/>
          <w:sz w:val="24"/>
          <w:szCs w:val="24"/>
          <w:lang w:val="pl-PL" w:eastAsia="en-US"/>
        </w:rPr>
        <w:t xml:space="preserve"> </w:t>
      </w:r>
      <w:r w:rsidRPr="00C2113F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C2113F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C2113F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C2113F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C2113F">
        <w:rPr>
          <w:rFonts w:eastAsia="Calibri"/>
          <w:sz w:val="24"/>
          <w:szCs w:val="24"/>
          <w:lang w:val="pl-PL" w:eastAsia="en-US"/>
        </w:rPr>
        <w:t xml:space="preserve"> </w:t>
      </w:r>
    </w:p>
    <w:p w14:paraId="4D57C0EF" w14:textId="77777777" w:rsidR="00BA5498" w:rsidRPr="00C2113F" w:rsidRDefault="00BA5498" w:rsidP="00DD75EB">
      <w:pPr>
        <w:widowControl w:val="0"/>
        <w:numPr>
          <w:ilvl w:val="0"/>
          <w:numId w:val="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C2113F">
        <w:rPr>
          <w:rFonts w:eastAsia="Calibri"/>
          <w:sz w:val="24"/>
          <w:szCs w:val="24"/>
          <w:lang w:val="pl-PL" w:eastAsia="en-US"/>
        </w:rPr>
        <w:t>rzeczywisty właściciel</w:t>
      </w:r>
      <w:r w:rsidRPr="00C2113F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C2113F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C2113F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C2113F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C2113F">
        <w:rPr>
          <w:rFonts w:eastAsia="Calibri"/>
          <w:sz w:val="24"/>
          <w:szCs w:val="24"/>
          <w:lang w:val="pl-PL" w:eastAsia="en-US"/>
        </w:rPr>
        <w:t xml:space="preserve"> podmiotem mającym miejsce </w:t>
      </w:r>
      <w:r w:rsidRPr="00C2113F">
        <w:rPr>
          <w:rFonts w:eastAsia="Calibri"/>
          <w:sz w:val="24"/>
          <w:szCs w:val="24"/>
          <w:lang w:val="pl-PL" w:eastAsia="en-US"/>
        </w:rPr>
        <w:lastRenderedPageBreak/>
        <w:t>zamieszkania, siedzibę lub zarząd na terytorium lub w kraju stosującym szkodliwą konkurencję podatkową</w:t>
      </w:r>
      <w:r w:rsidRPr="00C2113F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C2113F">
        <w:rPr>
          <w:rFonts w:eastAsia="Calibri"/>
          <w:sz w:val="24"/>
          <w:szCs w:val="24"/>
          <w:lang w:val="pl-PL" w:eastAsia="en-US"/>
        </w:rPr>
        <w:t xml:space="preserve"> </w:t>
      </w:r>
    </w:p>
    <w:p w14:paraId="3A9180D8" w14:textId="77777777" w:rsidR="00BA5498" w:rsidRPr="00C2113F" w:rsidRDefault="00BA5498" w:rsidP="00DD75EB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C2113F">
        <w:rPr>
          <w:rFonts w:eastAsia="Calibri"/>
          <w:sz w:val="24"/>
          <w:szCs w:val="24"/>
          <w:lang w:val="pl-PL" w:eastAsia="en-US"/>
        </w:rPr>
        <w:t xml:space="preserve">Podmiot </w:t>
      </w:r>
      <w:r w:rsidRPr="00C2113F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C2113F">
        <w:rPr>
          <w:sz w:val="24"/>
          <w:szCs w:val="24"/>
          <w:vertAlign w:val="superscript"/>
          <w:lang w:val="pl-PL"/>
        </w:rPr>
        <w:footnoteReference w:id="7"/>
      </w:r>
      <w:r w:rsidRPr="00C2113F">
        <w:rPr>
          <w:sz w:val="24"/>
          <w:szCs w:val="24"/>
          <w:lang w:val="pl-PL"/>
        </w:rPr>
        <w:t xml:space="preserve"> </w:t>
      </w:r>
      <w:r w:rsidRPr="00C2113F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C2113F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C2113F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C2113F">
        <w:rPr>
          <w:rFonts w:eastAsia="Calibri"/>
          <w:sz w:val="24"/>
          <w:szCs w:val="24"/>
          <w:lang w:val="pl-PL" w:eastAsia="en-US"/>
        </w:rPr>
        <w:t xml:space="preserve"> </w:t>
      </w:r>
      <w:r w:rsidRPr="00C2113F">
        <w:rPr>
          <w:rFonts w:eastAsia="Calibri"/>
          <w:sz w:val="24"/>
          <w:szCs w:val="24"/>
          <w:lang w:val="pl-PL" w:eastAsia="en-US"/>
        </w:rPr>
        <w:br/>
        <w:t>w rozumieniu art. 24a ustawy z dnia 15 lutego 1992 r. o podatku dochodowym od osób prawnych.</w:t>
      </w:r>
    </w:p>
    <w:p w14:paraId="7B08A725" w14:textId="77777777" w:rsidR="00BA5498" w:rsidRPr="00C2113F" w:rsidRDefault="00BA5498" w:rsidP="00BA5498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16013DFD" w14:textId="77777777" w:rsidR="00BA5498" w:rsidRPr="00C2113F" w:rsidRDefault="00BA5498" w:rsidP="00BA5498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C2113F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C2113F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48B3DD04" w14:textId="77777777" w:rsidR="00BA5498" w:rsidRPr="00C2113F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3732AE95" w14:textId="77777777" w:rsidR="00BA5498" w:rsidRPr="00C2113F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2E605296" w14:textId="77777777" w:rsidR="00BA5498" w:rsidRPr="00C2113F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04D10C5" w14:textId="77777777" w:rsidR="00BA5498" w:rsidRPr="00C2113F" w:rsidRDefault="00BA5498" w:rsidP="00BA5498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5736"/>
      </w:tblGrid>
      <w:tr w:rsidR="00BA5498" w:rsidRPr="00ED7673" w14:paraId="7E7B868E" w14:textId="77777777" w:rsidTr="00BA5498">
        <w:tc>
          <w:tcPr>
            <w:tcW w:w="4105" w:type="dxa"/>
            <w:hideMark/>
          </w:tcPr>
          <w:p w14:paraId="67892BF5" w14:textId="77777777" w:rsidR="00BA5498" w:rsidRPr="00C2113F" w:rsidRDefault="00BA5498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C2113F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……………………………………………………………</w:t>
            </w:r>
          </w:p>
          <w:p w14:paraId="14684068" w14:textId="77777777" w:rsidR="00BA5498" w:rsidRPr="00C2113F" w:rsidRDefault="00BA5498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C2113F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</w:t>
            </w:r>
            <w:proofErr w:type="spellStart"/>
            <w:r w:rsidRPr="00C2113F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ych</w:t>
            </w:r>
            <w:proofErr w:type="spellEnd"/>
            <w:r w:rsidRPr="00C2113F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 xml:space="preserve"> do reprezentacji)</w:t>
            </w:r>
          </w:p>
        </w:tc>
      </w:tr>
    </w:tbl>
    <w:p w14:paraId="63E5FF4D" w14:textId="77777777" w:rsidR="00BA5498" w:rsidRPr="00C2113F" w:rsidRDefault="00BA5498" w:rsidP="00BA5498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14:paraId="098027C9" w14:textId="77777777" w:rsidR="00BA5498" w:rsidRPr="00C2113F" w:rsidRDefault="00BA5498" w:rsidP="00BA5498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4"/>
          <w:szCs w:val="24"/>
          <w:lang w:val="pl-PL" w:eastAsia="x-none"/>
        </w:rPr>
      </w:pPr>
    </w:p>
    <w:p w14:paraId="1482F255" w14:textId="77777777" w:rsidR="00BA5498" w:rsidRPr="00C2113F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7E977613" w14:textId="77777777" w:rsidR="00BA5498" w:rsidRPr="00C2113F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399B6E2" w14:textId="77777777" w:rsidR="00BA5498" w:rsidRPr="00C2113F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B09B8DF" w14:textId="77777777" w:rsidR="00BA5498" w:rsidRPr="00C2113F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F060268" w14:textId="77777777" w:rsidR="00BA5498" w:rsidRPr="00C2113F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7496F684" w14:textId="77777777" w:rsidR="00BA5498" w:rsidRPr="00C2113F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E7C22A2" w14:textId="77777777" w:rsidR="00BA5498" w:rsidRPr="00C2113F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B498448" w14:textId="77777777" w:rsidR="00BA5498" w:rsidRPr="00C2113F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E64996C" w14:textId="77777777" w:rsidR="00496551" w:rsidRPr="00C2113F" w:rsidRDefault="00496551" w:rsidP="00BA5498">
      <w:pPr>
        <w:rPr>
          <w:sz w:val="24"/>
          <w:szCs w:val="24"/>
          <w:lang w:val="pl-PL"/>
        </w:rPr>
      </w:pPr>
    </w:p>
    <w:sectPr w:rsidR="00496551" w:rsidRPr="00C211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A5315" w14:textId="77777777" w:rsidR="00945312" w:rsidRDefault="00945312">
      <w:r>
        <w:separator/>
      </w:r>
    </w:p>
  </w:endnote>
  <w:endnote w:type="continuationSeparator" w:id="0">
    <w:p w14:paraId="031991F5" w14:textId="77777777" w:rsidR="00945312" w:rsidRDefault="00945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53C3B" w14:textId="77777777" w:rsidR="00E0548D" w:rsidRDefault="00E054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502A6" w14:textId="77777777" w:rsidR="00E0548D" w:rsidRDefault="00E0548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E3A76" w14:textId="77777777" w:rsidR="00E0548D" w:rsidRDefault="00E054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20304" w14:textId="77777777" w:rsidR="00945312" w:rsidRDefault="00945312">
      <w:r>
        <w:separator/>
      </w:r>
    </w:p>
  </w:footnote>
  <w:footnote w:type="continuationSeparator" w:id="0">
    <w:p w14:paraId="5EEBFAE4" w14:textId="77777777" w:rsidR="00945312" w:rsidRDefault="00945312">
      <w:r>
        <w:continuationSeparator/>
      </w:r>
    </w:p>
  </w:footnote>
  <w:footnote w:id="1">
    <w:p w14:paraId="77642154" w14:textId="77777777"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75F8A5A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74B7BD6" w14:textId="77777777" w:rsidR="00BA5498" w:rsidRDefault="00BA5498" w:rsidP="00DD75EB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5DA6BC0" w14:textId="77777777" w:rsidR="00BA5498" w:rsidRDefault="00BA5498" w:rsidP="00DD75EB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76488A1" w14:textId="77777777" w:rsidR="00BA5498" w:rsidRDefault="00BA5498" w:rsidP="00DD75EB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6DA6746" w14:textId="77777777" w:rsidR="00BA5498" w:rsidRDefault="00BA5498" w:rsidP="00DD75EB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B8B9A7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B7119D" w14:textId="77777777" w:rsidR="00BA5498" w:rsidRDefault="00BA5498" w:rsidP="00DD75EB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2A2B74A0" w14:textId="77777777" w:rsidR="00BA5498" w:rsidRDefault="00BA5498" w:rsidP="00DD75EB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025E7A1" w14:textId="77777777" w:rsidR="00BA5498" w:rsidRDefault="00BA5498" w:rsidP="00DD75EB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33EC99" w14:textId="77777777" w:rsidR="00BA5498" w:rsidRDefault="00BA5498" w:rsidP="00DD75EB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8086CA5" w14:textId="77777777" w:rsidR="00BA5498" w:rsidRDefault="00BA5498" w:rsidP="00DD75EB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3CBF3A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380B9E8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5C68EF11" w14:textId="77777777" w:rsidR="00BA5498" w:rsidRDefault="00BA5498" w:rsidP="00BA549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0A84DB2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B97C6F" w14:textId="77777777" w:rsidR="00BA5498" w:rsidRDefault="00BA5498" w:rsidP="00DD75EB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DE76ED6" w14:textId="77777777" w:rsidR="00BA5498" w:rsidRDefault="00BA5498" w:rsidP="00DD75EB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293F0A4" w14:textId="77777777" w:rsidR="00BA5498" w:rsidRDefault="00BA5498" w:rsidP="00DD75EB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083A8CE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5EFCFE3" w14:textId="77777777"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C070445" w14:textId="77777777" w:rsidR="00BA5498" w:rsidRDefault="00BA5498" w:rsidP="00BA549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43B8583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A7DC025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540FED7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97D6F2D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C1EC87F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3FE7DFD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534222F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C1045A7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44A8B" w14:textId="77777777" w:rsidR="00E0548D" w:rsidRDefault="00E054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E9FA6" w14:textId="77777777" w:rsidR="00E0548D" w:rsidRDefault="00E054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14B43" w14:textId="77777777" w:rsidR="00E0548D" w:rsidRDefault="00E054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5DCE6A91"/>
    <w:multiLevelType w:val="hybridMultilevel"/>
    <w:tmpl w:val="312CD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A4797D"/>
    <w:multiLevelType w:val="hybridMultilevel"/>
    <w:tmpl w:val="6FFEBDE2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7038358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876857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696907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727257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486600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7717706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725978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282675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7123495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5312"/>
    <w:rsid w:val="000033EA"/>
    <w:rsid w:val="0002467C"/>
    <w:rsid w:val="00040A7A"/>
    <w:rsid w:val="000936CA"/>
    <w:rsid w:val="00097182"/>
    <w:rsid w:val="000B1A00"/>
    <w:rsid w:val="000C0F66"/>
    <w:rsid w:val="00115111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45312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13F"/>
    <w:rsid w:val="00C2196F"/>
    <w:rsid w:val="00C23E95"/>
    <w:rsid w:val="00C74D2A"/>
    <w:rsid w:val="00C923E8"/>
    <w:rsid w:val="00C93478"/>
    <w:rsid w:val="00D03706"/>
    <w:rsid w:val="00D2421F"/>
    <w:rsid w:val="00D432AD"/>
    <w:rsid w:val="00D46DCD"/>
    <w:rsid w:val="00D70657"/>
    <w:rsid w:val="00D90ED3"/>
    <w:rsid w:val="00D9696A"/>
    <w:rsid w:val="00D97E9A"/>
    <w:rsid w:val="00DD0EDB"/>
    <w:rsid w:val="00DD75EB"/>
    <w:rsid w:val="00DE2464"/>
    <w:rsid w:val="00E0548D"/>
    <w:rsid w:val="00E13592"/>
    <w:rsid w:val="00E256BD"/>
    <w:rsid w:val="00E27575"/>
    <w:rsid w:val="00E3334C"/>
    <w:rsid w:val="00E41EFD"/>
    <w:rsid w:val="00E4751B"/>
    <w:rsid w:val="00E874DC"/>
    <w:rsid w:val="00ED7673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57786B"/>
  <w15:chartTrackingRefBased/>
  <w15:docId w15:val="{33097B5D-6A24-42F4-9496-A9DC147CE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1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9</Pages>
  <Words>1964</Words>
  <Characters>13770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15703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2</cp:revision>
  <cp:lastPrinted>1899-12-31T23:00:00Z</cp:lastPrinted>
  <dcterms:created xsi:type="dcterms:W3CDTF">2022-06-21T11:46:00Z</dcterms:created>
  <dcterms:modified xsi:type="dcterms:W3CDTF">2022-06-21T11:46:00Z</dcterms:modified>
</cp:coreProperties>
</file>