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93921" w14:textId="0658742C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3D19F8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113D0EF" w14:textId="77777777" w:rsidR="009B0D0F" w:rsidRDefault="009B0D0F" w:rsidP="009B0D0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14:paraId="10432DC7" w14:textId="77777777" w:rsidR="009B0D0F" w:rsidRDefault="009B0D0F" w:rsidP="009B0D0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B0B0F46" w14:textId="77777777" w:rsidR="00B36B17" w:rsidRPr="00082BAD" w:rsidRDefault="00B36B17" w:rsidP="00B36B17">
      <w:pPr>
        <w:tabs>
          <w:tab w:val="right" w:pos="9000"/>
        </w:tabs>
        <w:spacing w:line="360" w:lineRule="auto"/>
      </w:pPr>
      <w:r w:rsidRPr="00082BAD">
        <w:t>NAZWA WYKONAWCY:……………………………………………………………………..</w:t>
      </w:r>
    </w:p>
    <w:p w14:paraId="6255B7FC" w14:textId="77777777" w:rsidR="00B36B17" w:rsidRPr="00082BAD" w:rsidRDefault="00B36B17" w:rsidP="00B36B17">
      <w:pPr>
        <w:tabs>
          <w:tab w:val="right" w:pos="8222"/>
        </w:tabs>
        <w:spacing w:line="360" w:lineRule="auto"/>
        <w:jc w:val="both"/>
      </w:pPr>
      <w:r w:rsidRPr="00082BAD">
        <w:t>RODZAJ</w:t>
      </w:r>
      <w:r>
        <w:t xml:space="preserve"> </w:t>
      </w:r>
      <w:r w:rsidRPr="00082BAD">
        <w:t>WYKONAWCY (mikroprzedsiębiorstwo, małe przedsiębiorstwo, średnie przedsiębiorstwo, jednoosobowa działalność gospodarcza, osoba fizyczna nieprowadząca działalności gospodarczej, inny rodzaj)  ………… ………………………………………</w:t>
      </w:r>
      <w:r>
        <w:t>……</w:t>
      </w:r>
    </w:p>
    <w:p w14:paraId="0D802A4C" w14:textId="77777777" w:rsidR="00B36B17" w:rsidRPr="00082BAD" w:rsidRDefault="00B36B17" w:rsidP="00B36B17">
      <w:pPr>
        <w:tabs>
          <w:tab w:val="right" w:pos="9000"/>
        </w:tabs>
        <w:spacing w:line="360" w:lineRule="auto"/>
      </w:pPr>
      <w:r w:rsidRPr="00082BAD">
        <w:t>ADRES:…………………………………………………………………………………………</w:t>
      </w:r>
    </w:p>
    <w:p w14:paraId="08E360BB" w14:textId="77777777" w:rsidR="00B36B17" w:rsidRPr="00082BAD" w:rsidRDefault="00B36B17" w:rsidP="00B36B17">
      <w:pPr>
        <w:tabs>
          <w:tab w:val="right" w:pos="9000"/>
        </w:tabs>
        <w:spacing w:line="360" w:lineRule="auto"/>
      </w:pPr>
      <w:r w:rsidRPr="00082BAD">
        <w:t>WOJEWÓDZTWO ……………………………..........................................................................</w:t>
      </w:r>
    </w:p>
    <w:p w14:paraId="1602A57A" w14:textId="77777777" w:rsidR="00B36B17" w:rsidRPr="00082BAD" w:rsidRDefault="00B36B17" w:rsidP="00B36B17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>TEL.</w:t>
      </w:r>
      <w:r w:rsidRPr="00082BAD">
        <w:t>……………………………………………………………………………………………..</w:t>
      </w:r>
    </w:p>
    <w:p w14:paraId="7E92EDFE" w14:textId="77777777" w:rsidR="00B36B17" w:rsidRPr="00082BAD" w:rsidRDefault="00B36B17" w:rsidP="00B36B17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 xml:space="preserve">FAX </w:t>
      </w:r>
      <w:r w:rsidRPr="00082BAD">
        <w:t>…………………………………………………………………………………………….</w:t>
      </w:r>
    </w:p>
    <w:p w14:paraId="65C11DB6" w14:textId="77777777" w:rsidR="00B36B17" w:rsidRPr="00082BAD" w:rsidRDefault="00B36B17" w:rsidP="00B36B17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>E-MAIL………………………………………………………………………………………….</w:t>
      </w:r>
    </w:p>
    <w:p w14:paraId="3C9DB372" w14:textId="77777777" w:rsidR="00B36B17" w:rsidRPr="00082BAD" w:rsidRDefault="00B36B17" w:rsidP="00B36B17">
      <w:pPr>
        <w:tabs>
          <w:tab w:val="right" w:pos="9000"/>
        </w:tabs>
        <w:spacing w:line="360" w:lineRule="auto"/>
      </w:pPr>
      <w:r w:rsidRPr="00082BAD">
        <w:rPr>
          <w:lang w:val="de-DE"/>
        </w:rPr>
        <w:t xml:space="preserve">NIP…………………………………. </w:t>
      </w:r>
      <w:r w:rsidRPr="00082BAD">
        <w:t>REGON:………………………………………………...</w:t>
      </w:r>
    </w:p>
    <w:p w14:paraId="15A71BF3" w14:textId="08F9FE93" w:rsidR="009B0D0F" w:rsidRDefault="00B36B17" w:rsidP="00B36B17">
      <w:pPr>
        <w:tabs>
          <w:tab w:val="right" w:pos="9000"/>
        </w:tabs>
        <w:spacing w:line="360" w:lineRule="auto"/>
      </w:pPr>
      <w:r w:rsidRPr="00082BAD">
        <w:t>BANK/ NR KONTA ……………………………………………………………………………</w:t>
      </w:r>
    </w:p>
    <w:p w14:paraId="46E7F705" w14:textId="77777777" w:rsidR="009B0D0F" w:rsidRDefault="009B0D0F" w:rsidP="009B0D0F">
      <w:pPr>
        <w:spacing w:line="360" w:lineRule="auto"/>
      </w:pPr>
      <w:r>
        <w:t>Do: Nazwa i siedziba Zamawiającego:</w:t>
      </w:r>
    </w:p>
    <w:p w14:paraId="4BFC4811" w14:textId="77777777" w:rsidR="009B0D0F" w:rsidRDefault="009B0D0F" w:rsidP="009B0D0F">
      <w:pPr>
        <w:ind w:right="-110"/>
        <w:rPr>
          <w:b/>
        </w:rPr>
      </w:pPr>
      <w:r>
        <w:rPr>
          <w:b/>
        </w:rPr>
        <w:t>Akademia Górniczo - Hutnicza</w:t>
      </w:r>
    </w:p>
    <w:p w14:paraId="2865986E" w14:textId="77777777" w:rsidR="009B0D0F" w:rsidRDefault="009B0D0F" w:rsidP="009B0D0F">
      <w:pPr>
        <w:ind w:right="-110"/>
        <w:rPr>
          <w:b/>
        </w:rPr>
      </w:pPr>
      <w:r>
        <w:rPr>
          <w:b/>
        </w:rPr>
        <w:t>im. Stanisława Staszica w Krakowie</w:t>
      </w:r>
    </w:p>
    <w:p w14:paraId="5C958F26" w14:textId="77777777" w:rsidR="009B0D0F" w:rsidRDefault="009B0D0F" w:rsidP="009B0D0F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70A180D0" w14:textId="77777777" w:rsidR="009B0D0F" w:rsidRDefault="009B0D0F" w:rsidP="009B0D0F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7ED7ADDC" w14:textId="77777777" w:rsidR="009B0D0F" w:rsidRDefault="009B0D0F" w:rsidP="009B0D0F">
      <w:pPr>
        <w:rPr>
          <w:b/>
        </w:rPr>
      </w:pPr>
      <w:r>
        <w:rPr>
          <w:b/>
        </w:rPr>
        <w:t xml:space="preserve">30-059 Kraków,  </w:t>
      </w:r>
    </w:p>
    <w:p w14:paraId="3335CC54" w14:textId="77777777" w:rsidR="009B0D0F" w:rsidRDefault="009B0D0F" w:rsidP="009B0D0F">
      <w:pPr>
        <w:ind w:firstLine="3969"/>
        <w:rPr>
          <w:b/>
        </w:rPr>
      </w:pPr>
    </w:p>
    <w:p w14:paraId="7D05CC1E" w14:textId="2C27805F" w:rsidR="008F333F" w:rsidRDefault="009B0D0F" w:rsidP="009B0D0F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FE12BB">
        <w:t xml:space="preserve"> </w:t>
      </w:r>
      <w:r>
        <w:rPr>
          <w:b/>
        </w:rPr>
        <w:t xml:space="preserve">Dostawa materiałów biurowych dla potrzeb AGH - </w:t>
      </w:r>
      <w:r>
        <w:rPr>
          <w:b/>
        </w:rPr>
        <w:br/>
        <w:t>KC-zp.272-343/22</w:t>
      </w:r>
      <w:r>
        <w:rPr>
          <w:b/>
          <w:sz w:val="26"/>
        </w:rPr>
        <w:t xml:space="preserve">, </w:t>
      </w:r>
      <w:r>
        <w:t>oferuję realizację przedmiotu zamówienia,</w:t>
      </w:r>
      <w:r w:rsidR="00B36B17">
        <w:t xml:space="preserve"> </w:t>
      </w:r>
      <w:r>
        <w:t>zgodnie z zasadami określonymi w specyfikacji warunków zamówienia.</w:t>
      </w:r>
    </w:p>
    <w:p w14:paraId="02748E7D" w14:textId="77777777" w:rsidR="008F333F" w:rsidRDefault="008F333F" w:rsidP="009B0D0F">
      <w:pPr>
        <w:widowControl w:val="0"/>
        <w:ind w:right="1"/>
        <w:jc w:val="both"/>
      </w:pPr>
    </w:p>
    <w:p w14:paraId="7E9B854B" w14:textId="2E322039" w:rsidR="008F333F" w:rsidRPr="00DC61F0" w:rsidRDefault="008F333F" w:rsidP="008F333F">
      <w:pPr>
        <w:widowControl w:val="0"/>
        <w:spacing w:line="264" w:lineRule="auto"/>
        <w:ind w:right="1"/>
        <w:rPr>
          <w:b/>
        </w:rPr>
      </w:pPr>
      <w:r w:rsidRPr="00DC61F0">
        <w:rPr>
          <w:b/>
        </w:rPr>
        <w:t>Cena netto</w:t>
      </w:r>
      <w:r>
        <w:rPr>
          <w:b/>
        </w:rPr>
        <w:t xml:space="preserve"> zamówienia</w:t>
      </w:r>
      <w:r w:rsidRPr="00DC61F0">
        <w:rPr>
          <w:b/>
        </w:rPr>
        <w:t>: ......................................................................... PLN</w:t>
      </w:r>
    </w:p>
    <w:p w14:paraId="2F559485" w14:textId="77777777" w:rsidR="008F333F" w:rsidRPr="00DC61F0" w:rsidRDefault="008F333F" w:rsidP="008F333F">
      <w:pPr>
        <w:widowControl w:val="0"/>
        <w:spacing w:line="264" w:lineRule="auto"/>
        <w:ind w:right="1"/>
        <w:rPr>
          <w:b/>
        </w:rPr>
      </w:pPr>
    </w:p>
    <w:p w14:paraId="012F78FA" w14:textId="540AEAB2" w:rsidR="008F333F" w:rsidRPr="00DC61F0" w:rsidRDefault="008F333F" w:rsidP="008F333F">
      <w:pPr>
        <w:widowControl w:val="0"/>
        <w:spacing w:line="264" w:lineRule="auto"/>
        <w:ind w:right="1"/>
        <w:rPr>
          <w:b/>
        </w:rPr>
      </w:pPr>
      <w:r w:rsidRPr="00DC61F0">
        <w:rPr>
          <w:b/>
        </w:rPr>
        <w:t>Cena brutto</w:t>
      </w:r>
      <w:r>
        <w:rPr>
          <w:b/>
        </w:rPr>
        <w:t xml:space="preserve"> zamówienia</w:t>
      </w:r>
      <w:r w:rsidRPr="00DC61F0">
        <w:rPr>
          <w:b/>
        </w:rPr>
        <w:t>: ......................................................................... PLN</w:t>
      </w:r>
    </w:p>
    <w:p w14:paraId="1540CD50" w14:textId="77777777" w:rsidR="008F333F" w:rsidRPr="00DC61F0" w:rsidRDefault="008F333F" w:rsidP="008F333F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2113C45" w14:textId="77777777" w:rsidR="008F333F" w:rsidRPr="00DC61F0" w:rsidRDefault="008F333F" w:rsidP="008F333F">
      <w:pPr>
        <w:widowControl w:val="0"/>
        <w:spacing w:line="264" w:lineRule="auto"/>
        <w:ind w:right="1"/>
        <w:jc w:val="both"/>
      </w:pPr>
      <w:r w:rsidRPr="00DC61F0">
        <w:t>Słownie brutto: .......................................................................................................................</w:t>
      </w:r>
    </w:p>
    <w:p w14:paraId="1A420FFA" w14:textId="77777777" w:rsidR="008F333F" w:rsidRPr="00DC61F0" w:rsidRDefault="008F333F" w:rsidP="008F333F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36BB113" w14:textId="71223510" w:rsidR="008F333F" w:rsidRPr="00DC61F0" w:rsidRDefault="008F333F" w:rsidP="008F333F">
      <w:pPr>
        <w:widowControl w:val="0"/>
        <w:spacing w:line="360" w:lineRule="auto"/>
        <w:rPr>
          <w:b/>
        </w:rPr>
      </w:pPr>
      <w:r w:rsidRPr="00DC61F0">
        <w:rPr>
          <w:b/>
        </w:rPr>
        <w:t>Powyższa cena zawiera podatek VAT w wysokości</w:t>
      </w:r>
      <w:r>
        <w:rPr>
          <w:b/>
        </w:rPr>
        <w:t xml:space="preserve"> 23</w:t>
      </w:r>
      <w:r w:rsidRPr="00DC61F0">
        <w:rPr>
          <w:b/>
        </w:rPr>
        <w:t>% tj. ……………………. PLN</w:t>
      </w:r>
    </w:p>
    <w:p w14:paraId="2947BED4" w14:textId="77777777" w:rsidR="009B0D0F" w:rsidRDefault="009B0D0F" w:rsidP="009B0D0F">
      <w:pPr>
        <w:widowControl w:val="0"/>
        <w:ind w:right="1"/>
        <w:jc w:val="both"/>
        <w:rPr>
          <w:b/>
          <w:sz w:val="22"/>
          <w:szCs w:val="22"/>
        </w:rPr>
      </w:pPr>
    </w:p>
    <w:p w14:paraId="40709B0A" w14:textId="76563292" w:rsidR="009B0D0F" w:rsidRDefault="009B0D0F" w:rsidP="009B0D0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</w:t>
      </w:r>
      <w:r w:rsidR="00B36B17">
        <w:rPr>
          <w:b/>
          <w:sz w:val="22"/>
          <w:szCs w:val="22"/>
        </w:rPr>
        <w:t xml:space="preserve">: </w:t>
      </w:r>
      <w:r>
        <w:rPr>
          <w:b/>
          <w:sz w:val="22"/>
          <w:szCs w:val="22"/>
        </w:rPr>
        <w:t xml:space="preserve">sukcesywnie od daty podpisania umowy przez okres 12 miesięcy. </w:t>
      </w:r>
    </w:p>
    <w:p w14:paraId="3AF8A82C" w14:textId="63DEF7C2" w:rsidR="009B0D0F" w:rsidRDefault="009B0D0F" w:rsidP="009B0D0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dostawy zamówień cząstkowych </w:t>
      </w:r>
      <w:r>
        <w:rPr>
          <w:b/>
          <w:color w:val="FF0000"/>
          <w:sz w:val="22"/>
          <w:szCs w:val="22"/>
        </w:rPr>
        <w:t xml:space="preserve">/kryterium oceny ofert/: 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……..………..dni roboczych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licząc od dnia złożenia zamówienia.</w:t>
      </w:r>
    </w:p>
    <w:p w14:paraId="0D9F8152" w14:textId="77777777" w:rsidR="009B0D0F" w:rsidRDefault="009B0D0F" w:rsidP="009B0D0F">
      <w:pPr>
        <w:widowControl w:val="0"/>
        <w:ind w:right="1"/>
        <w:jc w:val="both"/>
        <w:rPr>
          <w:b/>
        </w:rPr>
      </w:pPr>
      <w:r>
        <w:t>Oświadczamy, że zgodnie z ustawą z dnia 6 marca 2018 r. Prawo przedsiębiorców należymy do małych lub średnich przedsiębiorców:</w:t>
      </w:r>
      <w:r>
        <w:rPr>
          <w:b/>
        </w:rPr>
        <w:t xml:space="preserve"> TAK/NIE</w:t>
      </w:r>
    </w:p>
    <w:p w14:paraId="105B54D1" w14:textId="77777777" w:rsidR="00B324D0" w:rsidRPr="00082BAD" w:rsidRDefault="009B0D0F" w:rsidP="00B324D0">
      <w:pPr>
        <w:tabs>
          <w:tab w:val="left" w:pos="426"/>
        </w:tabs>
        <w:spacing w:line="360" w:lineRule="auto"/>
        <w:jc w:val="both"/>
      </w:pPr>
      <w:r>
        <w:rPr>
          <w:b/>
        </w:rPr>
        <w:lastRenderedPageBreak/>
        <w:t xml:space="preserve">Termin płatności: </w:t>
      </w:r>
      <w:r w:rsidR="00B324D0" w:rsidRPr="00082BAD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B2FD922" w14:textId="77777777" w:rsidR="00B36B17" w:rsidRDefault="00B36B17" w:rsidP="009B0D0F">
      <w:pPr>
        <w:tabs>
          <w:tab w:val="left" w:pos="426"/>
        </w:tabs>
        <w:jc w:val="both"/>
      </w:pPr>
    </w:p>
    <w:p w14:paraId="5A3E0AE0" w14:textId="237DEAB9" w:rsidR="009B0D0F" w:rsidRDefault="009B0D0F" w:rsidP="009B0D0F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67B5A51C" w14:textId="77777777" w:rsidR="00993956" w:rsidRPr="00082BAD" w:rsidRDefault="00993956" w:rsidP="0099395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082BAD">
        <w:rPr>
          <w:color w:val="000000"/>
          <w:lang w:eastAsia="ar-SA"/>
        </w:rPr>
        <w:t>Oświadczamy, że jesteśmy związani niniejszą ofertą przez okres wskazany w SWZ.</w:t>
      </w:r>
    </w:p>
    <w:p w14:paraId="3E8BFE6F" w14:textId="031F2F5D" w:rsidR="00993956" w:rsidRDefault="00993956" w:rsidP="0099395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082BAD">
        <w:rPr>
          <w:color w:val="00000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82BAD">
        <w:rPr>
          <w:color w:val="000000"/>
        </w:rPr>
        <w:t xml:space="preserve"> i nie wnosimy do nich żadnych zastrzeżeń.</w:t>
      </w:r>
    </w:p>
    <w:p w14:paraId="5E68C7B8" w14:textId="387A5EBE" w:rsidR="00993956" w:rsidRPr="00993956" w:rsidRDefault="00993956" w:rsidP="00993956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Oświadczamy, że uruchomimy platformę internetową za pomocą, której dokonywane będą zamówienia najpóźniej 1 dzień po podpisaniu umowy.</w:t>
      </w:r>
    </w:p>
    <w:p w14:paraId="4F004727" w14:textId="77777777" w:rsidR="00993956" w:rsidRPr="00C41490" w:rsidRDefault="00993956" w:rsidP="0099395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 w:rsidRPr="00C41490">
        <w:rPr>
          <w:b/>
          <w:bCs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8B67883" w14:textId="77777777" w:rsidR="00993956" w:rsidRPr="00082BAD" w:rsidRDefault="00993956" w:rsidP="00993956">
      <w:pPr>
        <w:numPr>
          <w:ilvl w:val="0"/>
          <w:numId w:val="1"/>
        </w:numPr>
        <w:jc w:val="both"/>
      </w:pPr>
      <w:r w:rsidRPr="00082BAD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B3A0F28" w14:textId="77777777" w:rsidR="00993956" w:rsidRPr="00082BAD" w:rsidRDefault="00993956" w:rsidP="00993956">
      <w:pPr>
        <w:ind w:left="360"/>
        <w:jc w:val="both"/>
        <w:rPr>
          <w:i/>
        </w:rPr>
      </w:pPr>
      <w:r w:rsidRPr="00082BAD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645C01" w14:textId="77777777" w:rsidR="00993956" w:rsidRPr="00082BAD" w:rsidRDefault="00993956" w:rsidP="00993956">
      <w:pPr>
        <w:ind w:left="360"/>
        <w:jc w:val="both"/>
        <w:rPr>
          <w:i/>
        </w:rPr>
      </w:pPr>
      <w:r w:rsidRPr="00082BAD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2A708B" w14:textId="77777777" w:rsidR="00993956" w:rsidRPr="00082BAD" w:rsidRDefault="00993956" w:rsidP="00993956">
      <w:pPr>
        <w:numPr>
          <w:ilvl w:val="0"/>
          <w:numId w:val="1"/>
        </w:numPr>
        <w:spacing w:before="120" w:after="120"/>
        <w:jc w:val="both"/>
      </w:pPr>
      <w:r w:rsidRPr="00082BAD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93956" w:rsidRPr="00082BAD" w14:paraId="78A13975" w14:textId="77777777" w:rsidTr="00986FB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2C9110" w14:textId="77777777" w:rsidR="00993956" w:rsidRPr="00082BAD" w:rsidRDefault="00993956" w:rsidP="00986FBC">
            <w:pPr>
              <w:autoSpaceDE w:val="0"/>
              <w:autoSpaceDN w:val="0"/>
              <w:adjustRightInd w:val="0"/>
              <w:jc w:val="center"/>
            </w:pPr>
            <w:r w:rsidRPr="00082BAD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C5E35C" w14:textId="77777777" w:rsidR="00993956" w:rsidRPr="00082BAD" w:rsidRDefault="00993956" w:rsidP="00986FBC">
            <w:pPr>
              <w:autoSpaceDE w:val="0"/>
              <w:autoSpaceDN w:val="0"/>
              <w:adjustRightInd w:val="0"/>
              <w:jc w:val="center"/>
            </w:pPr>
            <w:r w:rsidRPr="00082BAD">
              <w:t xml:space="preserve">Opis części zamówienia, którą wykonawca </w:t>
            </w:r>
          </w:p>
          <w:p w14:paraId="4FB02460" w14:textId="77777777" w:rsidR="00993956" w:rsidRPr="00082BAD" w:rsidRDefault="00993956" w:rsidP="00986FBC">
            <w:pPr>
              <w:autoSpaceDE w:val="0"/>
              <w:autoSpaceDN w:val="0"/>
              <w:adjustRightInd w:val="0"/>
              <w:jc w:val="center"/>
            </w:pPr>
            <w:r w:rsidRPr="00082BAD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705CB4" w14:textId="77777777" w:rsidR="00993956" w:rsidRPr="00082BAD" w:rsidRDefault="00993956" w:rsidP="00986FBC">
            <w:pPr>
              <w:autoSpaceDE w:val="0"/>
              <w:autoSpaceDN w:val="0"/>
              <w:adjustRightInd w:val="0"/>
              <w:jc w:val="center"/>
            </w:pPr>
            <w:r w:rsidRPr="00082BAD">
              <w:t>Nazwa podwykonawcy</w:t>
            </w:r>
            <w:r w:rsidRPr="00082BAD">
              <w:br/>
              <w:t>(o ile jest znana)</w:t>
            </w:r>
          </w:p>
        </w:tc>
      </w:tr>
      <w:tr w:rsidR="00993956" w:rsidRPr="00082BAD" w14:paraId="792F4D57" w14:textId="77777777" w:rsidTr="00986FB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63610" w14:textId="77777777" w:rsidR="00993956" w:rsidRPr="00082BAD" w:rsidRDefault="00993956" w:rsidP="00986FBC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4E7B1" w14:textId="77777777" w:rsidR="00993956" w:rsidRPr="00082BAD" w:rsidRDefault="00993956" w:rsidP="00986FBC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95003" w14:textId="77777777" w:rsidR="00993956" w:rsidRPr="00082BAD" w:rsidRDefault="00993956" w:rsidP="00986FBC">
            <w:pPr>
              <w:autoSpaceDE w:val="0"/>
              <w:autoSpaceDN w:val="0"/>
              <w:adjustRightInd w:val="0"/>
              <w:spacing w:after="240"/>
            </w:pPr>
          </w:p>
        </w:tc>
      </w:tr>
      <w:tr w:rsidR="00993956" w:rsidRPr="00082BAD" w14:paraId="7D00C608" w14:textId="77777777" w:rsidTr="00986FBC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70309" w14:textId="77777777" w:rsidR="00993956" w:rsidRPr="00082BAD" w:rsidRDefault="00993956" w:rsidP="00986FBC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C30A2" w14:textId="77777777" w:rsidR="00993956" w:rsidRPr="00082BAD" w:rsidRDefault="00993956" w:rsidP="00986FBC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291D0" w14:textId="77777777" w:rsidR="00993956" w:rsidRPr="00082BAD" w:rsidRDefault="00993956" w:rsidP="00986FBC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1BA0935" w14:textId="77777777" w:rsidR="00993956" w:rsidRPr="00082BAD" w:rsidRDefault="00993956" w:rsidP="00993956">
      <w:pPr>
        <w:numPr>
          <w:ilvl w:val="0"/>
          <w:numId w:val="1"/>
        </w:numPr>
        <w:jc w:val="both"/>
      </w:pPr>
      <w:r w:rsidRPr="00082BAD">
        <w:t>Umocowanymi do reprezentowania naszej firmy są następujące osoby:</w:t>
      </w:r>
    </w:p>
    <w:p w14:paraId="79000A18" w14:textId="77777777" w:rsidR="00993956" w:rsidRPr="00082BAD" w:rsidRDefault="00993956" w:rsidP="00993956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082BAD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</w:p>
    <w:p w14:paraId="119044BD" w14:textId="77777777" w:rsidR="00993956" w:rsidRPr="00082BAD" w:rsidRDefault="00993956" w:rsidP="00993956">
      <w:pPr>
        <w:tabs>
          <w:tab w:val="left" w:pos="426"/>
        </w:tabs>
        <w:spacing w:line="264" w:lineRule="auto"/>
        <w:ind w:left="426" w:right="1"/>
        <w:jc w:val="both"/>
      </w:pPr>
      <w:r w:rsidRPr="00082BAD">
        <w:t xml:space="preserve">.............................................................................................................. </w:t>
      </w:r>
      <w:r w:rsidRPr="00082BAD">
        <w:tab/>
      </w:r>
      <w:r w:rsidRPr="00082BAD">
        <w:tab/>
        <w:t xml:space="preserve"> </w:t>
      </w:r>
    </w:p>
    <w:p w14:paraId="66A9D09D" w14:textId="77777777" w:rsidR="00993956" w:rsidRPr="00082BAD" w:rsidRDefault="00993956" w:rsidP="00993956">
      <w:pPr>
        <w:tabs>
          <w:tab w:val="left" w:pos="426"/>
        </w:tabs>
        <w:spacing w:line="264" w:lineRule="auto"/>
        <w:ind w:left="426" w:right="1"/>
        <w:jc w:val="both"/>
      </w:pPr>
      <w:r w:rsidRPr="00082BAD">
        <w:t xml:space="preserve">.............................................................................................................. </w:t>
      </w:r>
      <w:r w:rsidRPr="00082BAD">
        <w:tab/>
      </w:r>
      <w:r w:rsidRPr="00082BAD">
        <w:tab/>
        <w:t xml:space="preserve"> .</w:t>
      </w:r>
    </w:p>
    <w:p w14:paraId="1BB4FB97" w14:textId="77777777" w:rsidR="00993956" w:rsidRPr="00082BAD" w:rsidRDefault="00993956" w:rsidP="00993956">
      <w:pPr>
        <w:numPr>
          <w:ilvl w:val="0"/>
          <w:numId w:val="1"/>
        </w:numPr>
        <w:jc w:val="both"/>
      </w:pPr>
      <w:r w:rsidRPr="00082BAD">
        <w:t>Umocowanie dla powyżej wskazanych osób wynika z następującego (</w:t>
      </w:r>
      <w:proofErr w:type="spellStart"/>
      <w:r w:rsidRPr="00082BAD">
        <w:t>ych</w:t>
      </w:r>
      <w:proofErr w:type="spellEnd"/>
      <w:r w:rsidRPr="00082BAD">
        <w:t>) dokumentu(ów)</w:t>
      </w:r>
    </w:p>
    <w:p w14:paraId="0924A08F" w14:textId="77777777" w:rsidR="00993956" w:rsidRPr="00082BAD" w:rsidRDefault="00993956" w:rsidP="00993956">
      <w:pPr>
        <w:jc w:val="both"/>
      </w:pPr>
      <w:r w:rsidRPr="00082BAD">
        <w:lastRenderedPageBreak/>
        <w:t>……………………………………………………...........................……które dołączamy do oferty.</w:t>
      </w:r>
    </w:p>
    <w:p w14:paraId="5D30331D" w14:textId="77777777" w:rsidR="00993956" w:rsidRPr="00082BAD" w:rsidRDefault="00993956" w:rsidP="00993956">
      <w:pPr>
        <w:numPr>
          <w:ilvl w:val="0"/>
          <w:numId w:val="1"/>
        </w:numPr>
        <w:jc w:val="both"/>
      </w:pPr>
      <w:r w:rsidRPr="00082BAD">
        <w:t>załącznikami do niniejszej oferty są:</w:t>
      </w:r>
    </w:p>
    <w:p w14:paraId="1D25BCF9" w14:textId="77777777" w:rsidR="00993956" w:rsidRPr="00082BAD" w:rsidRDefault="00993956" w:rsidP="00993956">
      <w:pPr>
        <w:numPr>
          <w:ilvl w:val="1"/>
          <w:numId w:val="2"/>
        </w:numPr>
        <w:spacing w:line="360" w:lineRule="auto"/>
        <w:jc w:val="both"/>
      </w:pPr>
      <w:r w:rsidRPr="00082BAD">
        <w:t>…………………………………………………………………………………</w:t>
      </w:r>
    </w:p>
    <w:p w14:paraId="4BCF6357" w14:textId="77777777" w:rsidR="00993956" w:rsidRPr="00082BAD" w:rsidRDefault="00993956" w:rsidP="00993956">
      <w:pPr>
        <w:numPr>
          <w:ilvl w:val="1"/>
          <w:numId w:val="2"/>
        </w:numPr>
        <w:spacing w:line="360" w:lineRule="auto"/>
        <w:jc w:val="both"/>
      </w:pPr>
      <w:r w:rsidRPr="00082BAD">
        <w:t>……………………………………………..……………………………………</w:t>
      </w:r>
    </w:p>
    <w:p w14:paraId="6E22D400" w14:textId="77777777" w:rsidR="00993956" w:rsidRDefault="00993956" w:rsidP="00993956">
      <w:pPr>
        <w:jc w:val="both"/>
        <w:rPr>
          <w:b/>
          <w:color w:val="FF0000"/>
        </w:rPr>
      </w:pPr>
    </w:p>
    <w:p w14:paraId="492BE435" w14:textId="77777777" w:rsidR="00993956" w:rsidRPr="00082BAD" w:rsidRDefault="00993956" w:rsidP="00993956">
      <w:pPr>
        <w:jc w:val="both"/>
        <w:rPr>
          <w:b/>
          <w:color w:val="FF0000"/>
        </w:rPr>
      </w:pPr>
      <w:r w:rsidRPr="00082BAD">
        <w:rPr>
          <w:b/>
          <w:color w:val="FF0000"/>
        </w:rPr>
        <w:t>Ofertę należy sporządzić w postaci elektronicznej i podpisać kwalifikowanym podpisem elektronicznym.</w:t>
      </w:r>
    </w:p>
    <w:p w14:paraId="30A29187" w14:textId="77777777" w:rsidR="00993956" w:rsidRDefault="00993956" w:rsidP="009B0D0F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58E9CB12" w14:textId="77777777" w:rsidR="009B0D0F" w:rsidRDefault="009B0D0F" w:rsidP="009B0D0F"/>
    <w:p w14:paraId="3060CE80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sectPr w:rsidR="008D2A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726B6" w14:textId="77777777" w:rsidR="000D6D25" w:rsidRDefault="000D6D25">
      <w:r>
        <w:separator/>
      </w:r>
    </w:p>
  </w:endnote>
  <w:endnote w:type="continuationSeparator" w:id="0">
    <w:p w14:paraId="61C169A3" w14:textId="77777777" w:rsidR="000D6D25" w:rsidRDefault="000D6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A9444" w14:textId="77777777" w:rsidR="007A776D" w:rsidRDefault="007A77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92E6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E65E2" w14:textId="77777777" w:rsidR="007A776D" w:rsidRDefault="007A77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2DEA1" w14:textId="77777777" w:rsidR="000D6D25" w:rsidRDefault="000D6D25">
      <w:r>
        <w:separator/>
      </w:r>
    </w:p>
  </w:footnote>
  <w:footnote w:type="continuationSeparator" w:id="0">
    <w:p w14:paraId="7C9AF416" w14:textId="77777777" w:rsidR="000D6D25" w:rsidRDefault="000D6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F7ABB" w14:textId="77777777" w:rsidR="007A776D" w:rsidRDefault="007A77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36AB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4AFBA" w14:textId="77777777" w:rsidR="007A776D" w:rsidRDefault="007A77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66057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32518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58299544">
    <w:abstractNumId w:val="0"/>
  </w:num>
  <w:num w:numId="4" w16cid:durableId="219053355">
    <w:abstractNumId w:val="2"/>
  </w:num>
  <w:num w:numId="5" w16cid:durableId="558635085">
    <w:abstractNumId w:val="0"/>
  </w:num>
  <w:num w:numId="6" w16cid:durableId="466114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6D25"/>
    <w:rsid w:val="00012286"/>
    <w:rsid w:val="00071CCC"/>
    <w:rsid w:val="000B731D"/>
    <w:rsid w:val="000D6134"/>
    <w:rsid w:val="000D6D25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A776D"/>
    <w:rsid w:val="00833933"/>
    <w:rsid w:val="00853083"/>
    <w:rsid w:val="008B2F0C"/>
    <w:rsid w:val="008B4928"/>
    <w:rsid w:val="008D2AB8"/>
    <w:rsid w:val="008F1C66"/>
    <w:rsid w:val="008F333F"/>
    <w:rsid w:val="00970FE4"/>
    <w:rsid w:val="00993956"/>
    <w:rsid w:val="009B0D0F"/>
    <w:rsid w:val="00A0022B"/>
    <w:rsid w:val="00A346FE"/>
    <w:rsid w:val="00A47B4D"/>
    <w:rsid w:val="00A83018"/>
    <w:rsid w:val="00B324D0"/>
    <w:rsid w:val="00B36B17"/>
    <w:rsid w:val="00B774DC"/>
    <w:rsid w:val="00C969A6"/>
    <w:rsid w:val="00CA7D36"/>
    <w:rsid w:val="00D24208"/>
    <w:rsid w:val="00D60C38"/>
    <w:rsid w:val="00D66893"/>
    <w:rsid w:val="00D90ACB"/>
    <w:rsid w:val="00DB776F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12B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09C30E"/>
  <w15:chartTrackingRefBased/>
  <w15:docId w15:val="{D80E5AF2-EC1C-4E30-9CD1-08DFB91D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555</Words>
  <Characters>4440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2022-05-30T12:35:00Z</dcterms:created>
  <dcterms:modified xsi:type="dcterms:W3CDTF">2022-05-30T12:35:00Z</dcterms:modified>
</cp:coreProperties>
</file>