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4E602" w14:textId="3900CAD7" w:rsidR="00A01521" w:rsidRPr="003F7534" w:rsidRDefault="00A01521" w:rsidP="003F7534">
      <w:pPr>
        <w:pStyle w:val="Nagwek3"/>
        <w:jc w:val="center"/>
        <w:rPr>
          <w:rFonts w:ascii="Times New Roman" w:hAnsi="Times New Roman" w:cs="Times New Roman"/>
          <w:b w:val="0"/>
          <w:sz w:val="28"/>
          <w:szCs w:val="30"/>
        </w:rPr>
      </w:pPr>
      <w:r w:rsidRPr="003F7534">
        <w:rPr>
          <w:rFonts w:ascii="Times New Roman" w:hAnsi="Times New Roman" w:cs="Times New Roman"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1501B487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AA2942">
        <w:rPr>
          <w:b/>
          <w:bCs/>
        </w:rPr>
        <w:t>d</w:t>
      </w:r>
      <w:r w:rsidR="00AA2942" w:rsidRPr="00AA2942">
        <w:rPr>
          <w:b/>
          <w:bCs/>
        </w:rPr>
        <w:t xml:space="preserve">ostawa mebli do wyposażenia lokali mieszkalnych przy ul. Czarnowiejskiej 103, </w:t>
      </w:r>
      <w:r w:rsidR="003F7534">
        <w:rPr>
          <w:b/>
          <w:bCs/>
        </w:rPr>
        <w:br/>
      </w:r>
      <w:r w:rsidR="00AA2942" w:rsidRPr="00AA2942">
        <w:rPr>
          <w:b/>
          <w:bCs/>
        </w:rPr>
        <w:t>ul. Staszczyka 3, ul. Gramatyka 7 w Krakowie - KC-zp.272-350/22</w:t>
      </w:r>
      <w:r w:rsidR="00AA2942">
        <w:rPr>
          <w:b/>
          <w:bCs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5E835D3" w14:textId="64A7759E" w:rsidR="00486430" w:rsidRPr="00F72799" w:rsidRDefault="00486430" w:rsidP="00486430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486430" w:rsidRPr="002A16E2" w14:paraId="4EBA937C" w14:textId="77777777" w:rsidTr="00EA72A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865BBD1" w14:textId="77777777" w:rsidR="00486430" w:rsidRPr="0008120E" w:rsidRDefault="00486430" w:rsidP="00A00DDD">
            <w:pPr>
              <w:jc w:val="center"/>
              <w:rPr>
                <w:b/>
                <w:sz w:val="22"/>
                <w:szCs w:val="22"/>
              </w:rPr>
            </w:pPr>
            <w:r w:rsidRPr="0008120E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1E3046F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2E096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A2C015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53C8502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4DC750C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271CA56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  <w:p w14:paraId="126C375C" w14:textId="1E7AEB12" w:rsidR="00486430" w:rsidRPr="00DE7746" w:rsidRDefault="00486430" w:rsidP="00EA72A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C94907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A7759CF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FBD2A98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718059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6F9BAC8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2359652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CD4B051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67CD5D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1E2363DB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486430" w:rsidRPr="002A16E2" w14:paraId="0CB51DBF" w14:textId="77777777" w:rsidTr="00A00DD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D3689F" w:rsidRPr="002A16E2" w14:paraId="13920D65" w14:textId="77777777" w:rsidTr="00EA72AE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34C20DA4" w14:textId="2A6A27D7" w:rsidR="00D3689F" w:rsidRPr="00D3689F" w:rsidRDefault="00D3689F" w:rsidP="00D3689F">
            <w:pPr>
              <w:ind w:right="425"/>
              <w:jc w:val="center"/>
              <w:rPr>
                <w:sz w:val="22"/>
                <w:szCs w:val="22"/>
              </w:rPr>
            </w:pPr>
            <w:r w:rsidRPr="00D3689F">
              <w:t>Wyposażeni</w:t>
            </w:r>
            <w:r>
              <w:t>e</w:t>
            </w:r>
            <w:r w:rsidRPr="00D3689F">
              <w:t xml:space="preserve"> mieszkania nr 2</w:t>
            </w:r>
            <w:r w:rsidR="00EA72AE">
              <w:t>1</w:t>
            </w:r>
            <w:r w:rsidRPr="00D3689F">
              <w:t xml:space="preserve"> przy ul. Czarnowiejskiej 103</w:t>
            </w:r>
          </w:p>
        </w:tc>
      </w:tr>
      <w:tr w:rsidR="00486430" w:rsidRPr="002A16E2" w14:paraId="04B210A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6C98C17E" w:rsidR="00486430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828" w14:textId="7159F177" w:rsidR="00486430" w:rsidRPr="00EA72AE" w:rsidRDefault="00EA72AE" w:rsidP="005D0879">
            <w:pPr>
              <w:rPr>
                <w:sz w:val="20"/>
                <w:szCs w:val="18"/>
              </w:rPr>
            </w:pPr>
            <w:r w:rsidRPr="00EA72AE">
              <w:rPr>
                <w:color w:val="000000"/>
                <w:sz w:val="20"/>
                <w:szCs w:val="22"/>
              </w:rPr>
              <w:t xml:space="preserve">Meble kuchenne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4553F440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 xml:space="preserve">1 </w:t>
            </w:r>
            <w:proofErr w:type="spellStart"/>
            <w:r w:rsidR="00EA72AE">
              <w:rPr>
                <w:sz w:val="20"/>
                <w:szCs w:val="20"/>
              </w:rPr>
              <w:t>kpl</w:t>
            </w:r>
            <w:proofErr w:type="spellEnd"/>
            <w:r w:rsidR="00EA72AE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BB4A1B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6465D" w14:textId="3B43E234" w:rsidR="00486430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5CE13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Lodówka wys. 118</w:t>
            </w:r>
          </w:p>
          <w:p w14:paraId="43363A3F" w14:textId="29172CE4" w:rsidR="00486430" w:rsidRPr="00EA72AE" w:rsidRDefault="00486430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624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D3AC" w14:textId="0429097D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48D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8A3C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2219D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46BC5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131B01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AC94DD" w14:textId="3D920A35" w:rsidR="00486430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27B7" w14:textId="2946AFE3" w:rsidR="00EA72AE" w:rsidRPr="00EA72AE" w:rsidRDefault="005D0879" w:rsidP="00EA72AE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Z</w:t>
            </w:r>
            <w:r w:rsidR="00EA72AE" w:rsidRPr="00EA72AE">
              <w:rPr>
                <w:color w:val="000000"/>
                <w:sz w:val="20"/>
                <w:szCs w:val="22"/>
              </w:rPr>
              <w:t>lew stalowy</w:t>
            </w:r>
            <w:r w:rsidR="003F7534" w:rsidRPr="003F7534">
              <w:rPr>
                <w:color w:val="000000"/>
                <w:sz w:val="20"/>
                <w:szCs w:val="22"/>
              </w:rPr>
              <w:t xml:space="preserve"> nierdzewny</w:t>
            </w:r>
            <w:r w:rsidR="00EA72AE" w:rsidRPr="00EA72AE">
              <w:rPr>
                <w:color w:val="000000"/>
                <w:sz w:val="20"/>
                <w:szCs w:val="22"/>
              </w:rPr>
              <w:t xml:space="preserve"> z syfonem i baterią </w:t>
            </w:r>
          </w:p>
          <w:p w14:paraId="56D7D9A5" w14:textId="7921DDE6" w:rsidR="00486430" w:rsidRPr="00EA72AE" w:rsidRDefault="00486430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766B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BACA" w14:textId="720EB6F1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C20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8C7D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034F02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FAD106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F8255A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3D4530" w14:textId="1CC49B99" w:rsidR="00486430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1FF2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Płyta indukcyjna 4 palnikowa</w:t>
            </w:r>
          </w:p>
          <w:p w14:paraId="0B940C52" w14:textId="234AADCD" w:rsidR="00486430" w:rsidRPr="00EA72AE" w:rsidRDefault="00486430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D0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10EA" w14:textId="06557E06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5CD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C41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AA72A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BD68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71F7A61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1BF81A" w14:textId="269E73FD" w:rsidR="00486430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4299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Piekarnik elektryczny biały</w:t>
            </w:r>
          </w:p>
          <w:p w14:paraId="6A09DC87" w14:textId="02FA6506" w:rsidR="00486430" w:rsidRPr="00EA72AE" w:rsidRDefault="00486430" w:rsidP="00A00DDD">
            <w:pPr>
              <w:rPr>
                <w:sz w:val="20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1424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6E8A" w14:textId="4B5143CE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6638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542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262B0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4DE930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0C0FFEEF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AB770E" w14:textId="27D4777F" w:rsidR="00486430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6C88" w14:textId="76592C66" w:rsidR="00EA72AE" w:rsidRPr="00EA72AE" w:rsidRDefault="005D0879" w:rsidP="00EA72AE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S</w:t>
            </w:r>
            <w:r w:rsidR="00EA72AE" w:rsidRPr="00EA72AE">
              <w:rPr>
                <w:color w:val="000000"/>
                <w:sz w:val="20"/>
                <w:szCs w:val="22"/>
              </w:rPr>
              <w:t>zafa 3 drzwi 117x176</w:t>
            </w:r>
          </w:p>
          <w:p w14:paraId="01031EA5" w14:textId="5B023899" w:rsidR="00486430" w:rsidRPr="00EA72AE" w:rsidRDefault="00486430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492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3342" w14:textId="56DADF9B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 xml:space="preserve">2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6B7B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14F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45316D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85EE33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324DA4EA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2F7AA1" w14:textId="1CF8FAA9" w:rsidR="00486430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5192" w14:textId="0FF5B898" w:rsidR="00486430" w:rsidRPr="00EA72AE" w:rsidRDefault="00EA72AE" w:rsidP="005D0879">
            <w:pPr>
              <w:rPr>
                <w:sz w:val="20"/>
                <w:szCs w:val="18"/>
                <w:highlight w:val="yellow"/>
              </w:rPr>
            </w:pPr>
            <w:r w:rsidRPr="00EA72AE">
              <w:rPr>
                <w:color w:val="000000"/>
                <w:sz w:val="20"/>
                <w:szCs w:val="22"/>
              </w:rPr>
              <w:t>Stolik kawowy 120x40x40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3B2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732C" w14:textId="58A908D0" w:rsidR="00486430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476F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F1A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3E9A3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AF4742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7181AF4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2695B" w14:textId="16B4EFBA" w:rsidR="00475F04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lastRenderedPageBreak/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D952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Regał 112x147</w:t>
            </w:r>
          </w:p>
          <w:p w14:paraId="3170A9B1" w14:textId="58B5D521" w:rsidR="00475F04" w:rsidRPr="00EA72AE" w:rsidRDefault="00475F04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B8C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7D16" w14:textId="1C648CE5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AA2E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3D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5ED3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49C7C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1B3E62A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95DC6A" w14:textId="365D6D3D" w:rsidR="00475F04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E6D5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Szafa 150x60x236</w:t>
            </w:r>
          </w:p>
          <w:p w14:paraId="3635BC34" w14:textId="52BE29D4" w:rsidR="00475F04" w:rsidRPr="00EA72AE" w:rsidRDefault="00475F04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EDBC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0CC8" w14:textId="43D91A5A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1313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7F24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03791B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49EE0D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8F33D54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07FFB6" w14:textId="32DC3DCD" w:rsidR="00475F04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58E5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Biurko 100x45x</w:t>
            </w:r>
          </w:p>
          <w:p w14:paraId="47E9BFBC" w14:textId="645797DC" w:rsidR="00475F04" w:rsidRPr="00EA72AE" w:rsidRDefault="00475F04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683C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B6F1" w14:textId="020FE846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F9D0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9E98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D6F4C7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793BAC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234D693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74ECE4" w14:textId="7A7435EA" w:rsidR="00475F04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705B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Komoda 4 szuflady 80x100</w:t>
            </w:r>
          </w:p>
          <w:p w14:paraId="11B09F67" w14:textId="0F69B7B4" w:rsidR="00475F04" w:rsidRPr="00EA72AE" w:rsidRDefault="00475F04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EB3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6AAF" w14:textId="79FE950F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7CE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DF7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59DCDA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7A845D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5757B7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2378AA" w14:textId="19DFCE66" w:rsidR="00475F04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ACC7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Szafa 150x60x236</w:t>
            </w:r>
          </w:p>
          <w:p w14:paraId="7FD8CF0C" w14:textId="65B933A1" w:rsidR="00475F04" w:rsidRPr="00EA72AE" w:rsidRDefault="00475F04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EF8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E4BD" w14:textId="3AD392E3" w:rsidR="00475F04" w:rsidRPr="007752A9" w:rsidRDefault="00EA72AE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E035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17E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4B4180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1CAF1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EA72AE" w:rsidRPr="002A16E2" w14:paraId="5249008D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D8D4DB" w14:textId="5A711258" w:rsidR="00EA72AE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7F57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Regał 40x28x202</w:t>
            </w:r>
          </w:p>
          <w:p w14:paraId="586AB085" w14:textId="77777777" w:rsidR="00EA72AE" w:rsidRPr="00EA72AE" w:rsidRDefault="00EA72AE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CBCA" w14:textId="77777777" w:rsidR="00EA72AE" w:rsidRPr="002A16E2" w:rsidRDefault="00EA72AE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C652" w14:textId="61B6D6B2" w:rsidR="00EA72AE" w:rsidRPr="007752A9" w:rsidRDefault="00EA72AE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0BA2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2981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412A2E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FC0B44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EA72AE" w:rsidRPr="002A16E2" w14:paraId="63C8425B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85F2C7" w14:textId="3C729916" w:rsidR="00EA72AE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19EA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Szafka pod TV 180x41x53</w:t>
            </w:r>
          </w:p>
          <w:p w14:paraId="6ABFA976" w14:textId="77777777" w:rsidR="00EA72AE" w:rsidRPr="00EA72AE" w:rsidRDefault="00EA72AE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06A8" w14:textId="77777777" w:rsidR="00EA72AE" w:rsidRPr="002A16E2" w:rsidRDefault="00EA72AE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3F5C" w14:textId="3E574866" w:rsidR="00EA72AE" w:rsidRPr="007752A9" w:rsidRDefault="00EA72AE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8E94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9BA9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265859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17F96A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EA72AE" w:rsidRPr="002A16E2" w14:paraId="13B3B2FB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E643CB" w14:textId="0D8B6E26" w:rsidR="00EA72AE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013B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Krzesło obrotowe</w:t>
            </w:r>
          </w:p>
          <w:p w14:paraId="0FC3758D" w14:textId="77777777" w:rsidR="00EA72AE" w:rsidRPr="00EA72AE" w:rsidRDefault="00EA72AE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5B8B" w14:textId="77777777" w:rsidR="00EA72AE" w:rsidRPr="002A16E2" w:rsidRDefault="00EA72AE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BB9C" w14:textId="358153D0" w:rsidR="00EA72AE" w:rsidRPr="007752A9" w:rsidRDefault="00EA72AE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40E3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2FFD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4AC97D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208C4F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EA72AE" w:rsidRPr="002A16E2" w14:paraId="4BBDC45B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0B7A78" w14:textId="51CF7B2E" w:rsidR="00EA72AE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F262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Sofa rozkładana 3 os.</w:t>
            </w:r>
          </w:p>
          <w:p w14:paraId="59661FCA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6C30" w14:textId="77777777" w:rsidR="00EA72AE" w:rsidRPr="002A16E2" w:rsidRDefault="00EA72AE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452E" w14:textId="28466678" w:rsidR="00EA72AE" w:rsidRPr="007752A9" w:rsidRDefault="00EA72AE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C416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59AF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97524F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3D8255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EA72AE" w:rsidRPr="002A16E2" w14:paraId="5CEC03C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F7B414" w14:textId="0E2A2C8B" w:rsidR="00EA72AE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9896" w14:textId="5BC7043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Szafa 2 drzwiowa 79x176</w:t>
            </w:r>
          </w:p>
          <w:p w14:paraId="4BC4304B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7C98" w14:textId="77777777" w:rsidR="00EA72AE" w:rsidRPr="002A16E2" w:rsidRDefault="00EA72AE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BAC5" w14:textId="3D791579" w:rsidR="00EA72AE" w:rsidRPr="007752A9" w:rsidRDefault="00EA72AE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F275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32A5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F3AA00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CD9579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EA72AE" w:rsidRPr="002A16E2" w14:paraId="02013FB9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80BD93" w14:textId="0907F658" w:rsidR="00EA72AE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B87F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Szafa 122x59x216</w:t>
            </w:r>
          </w:p>
          <w:p w14:paraId="60F57E53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32C2" w14:textId="77777777" w:rsidR="00EA72AE" w:rsidRPr="002A16E2" w:rsidRDefault="00EA72AE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18F1" w14:textId="6939A4A9" w:rsidR="00EA72AE" w:rsidRPr="007752A9" w:rsidRDefault="00EA72AE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8E92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59A5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D2EA48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728FBD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36808C2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90892B" w14:textId="4D9CB500" w:rsidR="00475F04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48BA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Stół rozkładany z dod. Blatem</w:t>
            </w:r>
          </w:p>
          <w:p w14:paraId="53EB224B" w14:textId="0CFE8D05" w:rsidR="00475F04" w:rsidRPr="00EA72AE" w:rsidRDefault="00475F04" w:rsidP="00A00DDD">
            <w:pPr>
              <w:rPr>
                <w:sz w:val="20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71C2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0980" w14:textId="65D21103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4E3D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52BA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9D77E0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0C78BB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EA72AE" w:rsidRPr="002A16E2" w14:paraId="48999C8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5FA923" w14:textId="057AD781" w:rsidR="00EA72AE" w:rsidRPr="00EA72AE" w:rsidRDefault="00EA72AE" w:rsidP="00A00DDD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098E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 xml:space="preserve">Krzesło brzozowe białe </w:t>
            </w:r>
          </w:p>
          <w:p w14:paraId="15E8A292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8260" w14:textId="77777777" w:rsidR="00EA72AE" w:rsidRPr="002A16E2" w:rsidRDefault="00EA72AE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4D5A" w14:textId="4357E863" w:rsidR="00EA72AE" w:rsidRPr="007752A9" w:rsidRDefault="00EA72AE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638A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8A10" w14:textId="77777777" w:rsidR="00EA72AE" w:rsidRPr="002A16E2" w:rsidRDefault="00EA72AE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AB54FC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E84B31" w14:textId="77777777" w:rsidR="00EA72AE" w:rsidRPr="002A16E2" w:rsidRDefault="00EA72AE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EA72AE" w:rsidRPr="002A16E2" w14:paraId="6A26A819" w14:textId="77777777" w:rsidTr="00EA72A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CD82592" w14:textId="6907A954" w:rsidR="00EA72AE" w:rsidRPr="0008120E" w:rsidRDefault="00EA72AE" w:rsidP="00EA72AE">
            <w:pPr>
              <w:autoSpaceDE w:val="0"/>
              <w:autoSpaceDN w:val="0"/>
              <w:adjustRightInd w:val="0"/>
              <w:rPr>
                <w:b/>
                <w:sz w:val="20"/>
                <w:szCs w:val="22"/>
              </w:rPr>
            </w:pPr>
            <w:r w:rsidRPr="0008120E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5F7DB46" w14:textId="77777777" w:rsidR="00EA72AE" w:rsidRDefault="00EA72AE" w:rsidP="00EA72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70A3EB83" w14:textId="77777777" w:rsidR="00EA72AE" w:rsidRPr="002A16E2" w:rsidRDefault="00EA72AE" w:rsidP="00EA72A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B261B52" w14:textId="77777777" w:rsidR="00EA72AE" w:rsidRPr="00EA72AE" w:rsidRDefault="00EA72AE" w:rsidP="00EA72A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B8EEDAF" w14:textId="77777777" w:rsidR="00EA72AE" w:rsidRDefault="00EA72AE" w:rsidP="00EA72A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0FF2E4FF" w14:textId="15413E66" w:rsidR="00EA72AE" w:rsidRPr="002A16E2" w:rsidRDefault="00EA72AE" w:rsidP="00EA7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16"/>
                <w:szCs w:val="16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3039125" w14:textId="77777777" w:rsidR="00EA72AE" w:rsidRPr="00DE7746" w:rsidRDefault="00EA72AE" w:rsidP="00EA72AE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  <w:p w14:paraId="7447B3B2" w14:textId="77777777" w:rsidR="00EA72AE" w:rsidRDefault="00EA72AE" w:rsidP="00EA72AE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DC5A22E" w14:textId="3AE3F3DC" w:rsidR="00EA72AE" w:rsidRPr="002A16E2" w:rsidRDefault="00EA72AE" w:rsidP="00EA72AE">
            <w:pPr>
              <w:rPr>
                <w:sz w:val="22"/>
                <w:szCs w:val="22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60F1A56" w14:textId="77777777" w:rsidR="00EA72AE" w:rsidRPr="00DE7746" w:rsidRDefault="00EA72AE" w:rsidP="00EA72AE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21EBBBEB" w14:textId="1C7236CD" w:rsidR="00EA72AE" w:rsidRPr="002A16E2" w:rsidRDefault="00EA72AE" w:rsidP="00EA72AE">
            <w:pPr>
              <w:rPr>
                <w:sz w:val="22"/>
                <w:szCs w:val="22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4AD1CFA" w14:textId="77777777" w:rsidR="00EA72AE" w:rsidRPr="00DE7746" w:rsidRDefault="00EA72AE" w:rsidP="00EA72AE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603DA019" w14:textId="77777777" w:rsidR="00EA72AE" w:rsidRPr="00DE7746" w:rsidRDefault="00EA72AE" w:rsidP="00EA72AE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6B94EDED" w14:textId="77777777" w:rsidR="00EA72AE" w:rsidRPr="002A16E2" w:rsidRDefault="00EA72AE" w:rsidP="00EA7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733D3E5" w14:textId="77777777" w:rsidR="00EA72AE" w:rsidRPr="00DE7746" w:rsidRDefault="00EA72AE" w:rsidP="00EA72AE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5A54D8D9" w14:textId="77777777" w:rsidR="00EA72AE" w:rsidRPr="00DE7746" w:rsidRDefault="00EA72AE" w:rsidP="00EA72AE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4B7888D8" w14:textId="040FE2D0" w:rsidR="00EA72AE" w:rsidRPr="002A16E2" w:rsidRDefault="00EA72AE" w:rsidP="00EA72AE">
            <w:pPr>
              <w:ind w:right="425"/>
              <w:rPr>
                <w:sz w:val="22"/>
                <w:szCs w:val="22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EA72AE" w:rsidRPr="002A16E2" w14:paraId="5418F29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5FFE96" w14:textId="097CB2C7" w:rsidR="00EA72AE" w:rsidRPr="00EA72AE" w:rsidRDefault="00EA72AE" w:rsidP="00EA72AE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8128" w14:textId="0FE33C96" w:rsidR="00EA72AE" w:rsidRPr="00EA72AE" w:rsidRDefault="00EA72AE" w:rsidP="00EA72AE">
            <w:pPr>
              <w:jc w:val="center"/>
              <w:rPr>
                <w:color w:val="000000"/>
                <w:sz w:val="20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AC00" w14:textId="1B97F420" w:rsidR="00EA72AE" w:rsidRPr="002A16E2" w:rsidRDefault="00EA72AE" w:rsidP="00EA72AE">
            <w:pPr>
              <w:suppressAutoHyphens/>
              <w:spacing w:after="120"/>
              <w:jc w:val="center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7F5A" w14:textId="2F7D3ADB" w:rsidR="00EA72AE" w:rsidRDefault="00EA72AE" w:rsidP="00EA72AE">
            <w:pPr>
              <w:jc w:val="center"/>
              <w:rPr>
                <w:sz w:val="20"/>
                <w:szCs w:val="20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6335" w14:textId="7247A51E" w:rsidR="00EA72AE" w:rsidRPr="002A16E2" w:rsidRDefault="00EA72AE" w:rsidP="00EA72AE">
            <w:pPr>
              <w:jc w:val="center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B4FC" w14:textId="41966DA1" w:rsidR="00EA72AE" w:rsidRPr="002A16E2" w:rsidRDefault="00EA72AE" w:rsidP="00EA72AE">
            <w:pPr>
              <w:jc w:val="center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93DB07" w14:textId="42F88B89" w:rsidR="00EA72AE" w:rsidRPr="002A16E2" w:rsidRDefault="00EA72AE" w:rsidP="00EA72AE">
            <w:pPr>
              <w:ind w:right="425"/>
              <w:jc w:val="center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4646D9" w14:textId="540DDCA3" w:rsidR="00EA72AE" w:rsidRPr="002A16E2" w:rsidRDefault="00EA72AE" w:rsidP="00EA72AE">
            <w:pPr>
              <w:ind w:right="425"/>
              <w:jc w:val="center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A72AE" w:rsidRPr="002A16E2" w14:paraId="11FFDA57" w14:textId="77777777" w:rsidTr="00EA72AE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0AB30CD4" w14:textId="33079E72" w:rsidR="00EA72AE" w:rsidRPr="002A16E2" w:rsidRDefault="00EA72AE" w:rsidP="00EA72AE">
            <w:pPr>
              <w:ind w:right="425"/>
              <w:jc w:val="center"/>
              <w:rPr>
                <w:sz w:val="22"/>
                <w:szCs w:val="22"/>
              </w:rPr>
            </w:pPr>
            <w:r w:rsidRPr="00D3689F">
              <w:t>Wyposażeni</w:t>
            </w:r>
            <w:r>
              <w:t>e</w:t>
            </w:r>
            <w:r w:rsidRPr="00D3689F">
              <w:t xml:space="preserve"> mieszkania nr 2</w:t>
            </w:r>
            <w:r>
              <w:t>6</w:t>
            </w:r>
            <w:r w:rsidRPr="00D3689F">
              <w:t xml:space="preserve"> przy ul. Czarnowiejskiej 103</w:t>
            </w:r>
          </w:p>
        </w:tc>
      </w:tr>
      <w:tr w:rsidR="00EA72AE" w:rsidRPr="002A16E2" w14:paraId="5C2921C4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C09BDA" w14:textId="61EA3600" w:rsidR="00EA72AE" w:rsidRPr="00EA72AE" w:rsidRDefault="00EA72AE" w:rsidP="00EA72A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E8DD" w14:textId="3DC7D617" w:rsidR="00EA72AE" w:rsidRPr="00EA72AE" w:rsidRDefault="00EA72AE" w:rsidP="005D0879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 xml:space="preserve">Meble kuchenne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4AFD" w14:textId="77777777" w:rsidR="00EA72AE" w:rsidRPr="002A16E2" w:rsidRDefault="00EA72AE" w:rsidP="00EA72A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2AA8C" w14:textId="5B4CDDE6" w:rsidR="00EA72AE" w:rsidRDefault="0008120E" w:rsidP="00EA72A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kpl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8025" w14:textId="77777777" w:rsidR="00EA72AE" w:rsidRPr="002A16E2" w:rsidRDefault="00EA72AE" w:rsidP="00EA72A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E9A0" w14:textId="77777777" w:rsidR="00EA72AE" w:rsidRPr="002A16E2" w:rsidRDefault="00EA72AE" w:rsidP="00EA72A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1C8554" w14:textId="77777777" w:rsidR="00EA72AE" w:rsidRPr="002A16E2" w:rsidRDefault="00EA72AE" w:rsidP="00EA72A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33B810" w14:textId="77777777" w:rsidR="00EA72AE" w:rsidRPr="002A16E2" w:rsidRDefault="00EA72AE" w:rsidP="00EA72A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223E0E1A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49A8FF" w14:textId="7126997B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E601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Lodówka wys. 118</w:t>
            </w:r>
          </w:p>
          <w:p w14:paraId="0AE50C31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6734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10099" w14:textId="529ECCE0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A4BB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67C9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D6594B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C72D3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64B0DE1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16CEE3" w14:textId="70DAEAB5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B980" w14:textId="1627CD25" w:rsidR="0008120E" w:rsidRPr="00EA72AE" w:rsidRDefault="005D0879" w:rsidP="0008120E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Z</w:t>
            </w:r>
            <w:r w:rsidR="0008120E" w:rsidRPr="00EA72AE">
              <w:rPr>
                <w:color w:val="000000"/>
                <w:sz w:val="20"/>
                <w:szCs w:val="22"/>
              </w:rPr>
              <w:t xml:space="preserve">lew stalowy </w:t>
            </w:r>
            <w:r w:rsidR="003F7534" w:rsidRPr="003F7534">
              <w:rPr>
                <w:color w:val="000000"/>
                <w:sz w:val="20"/>
                <w:szCs w:val="22"/>
              </w:rPr>
              <w:t>nierdzewny</w:t>
            </w:r>
            <w:r w:rsidR="003F7534" w:rsidRPr="003F7534">
              <w:rPr>
                <w:rFonts w:ascii="Calibri" w:hAnsi="Calibri" w:cs="Calibri"/>
                <w:color w:val="000000"/>
                <w:sz w:val="20"/>
                <w:szCs w:val="22"/>
              </w:rPr>
              <w:t xml:space="preserve"> </w:t>
            </w:r>
            <w:r w:rsidR="0008120E" w:rsidRPr="00EA72AE">
              <w:rPr>
                <w:color w:val="000000"/>
                <w:sz w:val="20"/>
                <w:szCs w:val="22"/>
              </w:rPr>
              <w:t xml:space="preserve">z syfonem i baterią </w:t>
            </w:r>
          </w:p>
          <w:p w14:paraId="7C0BC7EF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0432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F36A" w14:textId="31268F9B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1015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E904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7B342B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8D16CE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4AA708E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0C71A5" w14:textId="196B18AB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338C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Płyta indukcyjna 4 palnikowa</w:t>
            </w:r>
          </w:p>
          <w:p w14:paraId="6570B42F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68D6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9397" w14:textId="2F600C2B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C407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EE8D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195EEE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5BA3C9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66114D20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CBB321" w14:textId="3C9E15CA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8B53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Piekarnik elektryczny biały</w:t>
            </w:r>
          </w:p>
          <w:p w14:paraId="72A3A1AC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3587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4134" w14:textId="12BFA5D1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3477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AB7F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7F010C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58285E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610C9689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664347" w14:textId="17B6ACAB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4C61" w14:textId="3B7694F3" w:rsidR="0008120E" w:rsidRPr="00EA72AE" w:rsidRDefault="005D0879" w:rsidP="0008120E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S</w:t>
            </w:r>
            <w:r w:rsidR="0008120E" w:rsidRPr="00EA72AE">
              <w:rPr>
                <w:color w:val="000000"/>
                <w:sz w:val="20"/>
                <w:szCs w:val="22"/>
              </w:rPr>
              <w:t>zafa 3 drzwi 117x176</w:t>
            </w:r>
          </w:p>
          <w:p w14:paraId="512FC918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7071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66E8" w14:textId="072EE54F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8B38A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8621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628764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F0D447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023C972E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F054E3" w14:textId="560ADE22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3FD6" w14:textId="5D154B96" w:rsidR="0008120E" w:rsidRPr="00EA72AE" w:rsidRDefault="0008120E" w:rsidP="003F7534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Stolik kawowy 120x40x40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D77F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0C6A" w14:textId="2D1FBF5F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F9DB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F4A4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FD0640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E5BAD0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587E75C1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B62B6A" w14:textId="79F89929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8BC2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Regał 112x147</w:t>
            </w:r>
          </w:p>
          <w:p w14:paraId="24AC7A25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A1DB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FBD1" w14:textId="35FD77C7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4FAC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7603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AD4D18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73833C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1698E449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5D036E" w14:textId="5118BFCA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6776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Szafa 150x60x236</w:t>
            </w:r>
          </w:p>
          <w:p w14:paraId="6D596C46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B284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39CF" w14:textId="57E8E615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9B74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A880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B71DFA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05D3BD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620FDB91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671F41" w14:textId="56346F10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lastRenderedPageBreak/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BE42" w14:textId="353DD5CD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Biurko 100x45</w:t>
            </w:r>
          </w:p>
          <w:p w14:paraId="4C26EC36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A72A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BE0A" w14:textId="1CCF96D6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5FEC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B5DA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455338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968242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63A6DC5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5AFD3C" w14:textId="6B108C5A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2A9E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Komoda 4 szuflady 80x100</w:t>
            </w:r>
          </w:p>
          <w:p w14:paraId="1EB1C50F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9742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8B66" w14:textId="6EE79846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D2BE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CB9E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C14B55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73DB09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01EAE68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814ABF" w14:textId="1BFDD369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56E74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Szafa 150x60x236</w:t>
            </w:r>
          </w:p>
          <w:p w14:paraId="631D2C78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E270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E3A4" w14:textId="45C99629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D549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08AB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F755F8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AA00BB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5C5F5A4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278A94" w14:textId="7A3B1577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A722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Regał 40x28x202</w:t>
            </w:r>
          </w:p>
          <w:p w14:paraId="2EFC3A04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74A9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3CA1" w14:textId="61928FEA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C009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E10E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318A04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886A36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7295D4AE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A2409B" w14:textId="47527A6C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7A90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Szafka pod TV 180x41x53</w:t>
            </w:r>
          </w:p>
          <w:p w14:paraId="4B955FB0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B390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5FDF" w14:textId="4EA7E8DC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CF92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DA8D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BF03C6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00B7BE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272C18CF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A056CD" w14:textId="2BF6EE66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64BD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Krzesło obrotowe</w:t>
            </w:r>
          </w:p>
          <w:p w14:paraId="352ECBC8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768F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254E" w14:textId="1A9D2C7F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D8EE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1A20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05F42B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751ED2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3530D4AE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A109CD" w14:textId="01EB6A54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558F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Sofa rozkładana 3 os.</w:t>
            </w:r>
          </w:p>
          <w:p w14:paraId="26020685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D856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21AD" w14:textId="092C07AD" w:rsidR="0008120E" w:rsidRDefault="0008120E" w:rsidP="00081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B9CC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99AE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D8887E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F93346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2C0828C0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C49797" w14:textId="1BAF25AA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CDDF" w14:textId="369A372E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Szafa 2 drzwiowa 79x176</w:t>
            </w:r>
          </w:p>
          <w:p w14:paraId="42F85339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839A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993D" w14:textId="6F7326A4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A163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1FEB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0242C0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C7AB6B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58095C08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B05E3B" w14:textId="48043AA4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A1C2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Szafa 122x59x216</w:t>
            </w:r>
          </w:p>
          <w:p w14:paraId="6B1BE4AF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F2F4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4B57" w14:textId="7433B652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1422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39C9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9AC144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F5213F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7438A80A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DC13A6" w14:textId="77AAAAA9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9A17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>Stół rozkładany z dod. Blatem</w:t>
            </w:r>
          </w:p>
          <w:p w14:paraId="75EAA2DD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F724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E77B" w14:textId="7EE66C09" w:rsidR="0008120E" w:rsidRDefault="0008120E" w:rsidP="0008120E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5DDB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449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8CA34F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61EFC9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1C3D86EF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D2FA22" w14:textId="6EE40E5E" w:rsidR="0008120E" w:rsidRPr="00EA72AE" w:rsidRDefault="0008120E" w:rsidP="0008120E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BD52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  <w:r w:rsidRPr="00EA72AE">
              <w:rPr>
                <w:color w:val="000000"/>
                <w:sz w:val="20"/>
                <w:szCs w:val="22"/>
              </w:rPr>
              <w:t xml:space="preserve">Krzesło brzozowe białe </w:t>
            </w:r>
          </w:p>
          <w:p w14:paraId="60D2C77C" w14:textId="77777777" w:rsidR="0008120E" w:rsidRPr="00EA72AE" w:rsidRDefault="0008120E" w:rsidP="0008120E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D7C9" w14:textId="77777777" w:rsidR="0008120E" w:rsidRPr="002A16E2" w:rsidRDefault="0008120E" w:rsidP="0008120E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F789" w14:textId="10A7E846" w:rsidR="0008120E" w:rsidRDefault="0008120E" w:rsidP="000812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217A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35F0" w14:textId="77777777" w:rsidR="0008120E" w:rsidRPr="002A16E2" w:rsidRDefault="0008120E" w:rsidP="0008120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711255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D8E7B4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10868" w:rsidRPr="002A16E2" w14:paraId="2F8048EE" w14:textId="77777777" w:rsidTr="0001086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DC6C0F2" w14:textId="5D8E8E89" w:rsidR="00010868" w:rsidRPr="00EA72AE" w:rsidRDefault="00010868" w:rsidP="0001086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bookmarkStart w:id="0" w:name="_GoBack"/>
            <w:bookmarkEnd w:id="0"/>
            <w:r w:rsidRPr="0008120E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0FF009A" w14:textId="77777777" w:rsidR="00010868" w:rsidRDefault="00010868" w:rsidP="0001086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1C6DDD4" w14:textId="77777777" w:rsidR="00010868" w:rsidRPr="002A16E2" w:rsidRDefault="00010868" w:rsidP="0001086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2CE4DB22" w14:textId="77777777" w:rsidR="00010868" w:rsidRPr="00EA72AE" w:rsidRDefault="00010868" w:rsidP="00010868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538C53E" w14:textId="77777777" w:rsidR="00010868" w:rsidRDefault="00010868" w:rsidP="0001086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62B76B4F" w14:textId="3DF389FB" w:rsidR="00010868" w:rsidRPr="002A16E2" w:rsidRDefault="00010868" w:rsidP="000108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16"/>
                <w:szCs w:val="16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3012D56" w14:textId="77777777" w:rsidR="00010868" w:rsidRPr="00DE7746" w:rsidRDefault="00010868" w:rsidP="00010868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  <w:p w14:paraId="319CAC3D" w14:textId="77777777" w:rsidR="00010868" w:rsidRDefault="00010868" w:rsidP="0001086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2886145" w14:textId="1F351D34" w:rsidR="00010868" w:rsidRPr="002A16E2" w:rsidRDefault="00010868" w:rsidP="00010868">
            <w:pPr>
              <w:rPr>
                <w:sz w:val="22"/>
                <w:szCs w:val="22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3AE0904" w14:textId="77777777" w:rsidR="00010868" w:rsidRPr="00DE7746" w:rsidRDefault="00010868" w:rsidP="00010868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25088E5A" w14:textId="569CAFF9" w:rsidR="00010868" w:rsidRPr="002A16E2" w:rsidRDefault="00010868" w:rsidP="00010868">
            <w:pPr>
              <w:rPr>
                <w:sz w:val="22"/>
                <w:szCs w:val="22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417D546" w14:textId="77777777" w:rsidR="00010868" w:rsidRPr="00DE7746" w:rsidRDefault="00010868" w:rsidP="00010868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315DB4E6" w14:textId="77777777" w:rsidR="00010868" w:rsidRPr="00DE7746" w:rsidRDefault="00010868" w:rsidP="00010868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5449D6F4" w14:textId="77777777" w:rsidR="00010868" w:rsidRPr="002A16E2" w:rsidRDefault="00010868" w:rsidP="000108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2F1A68E" w14:textId="77777777" w:rsidR="00010868" w:rsidRPr="00DE7746" w:rsidRDefault="00010868" w:rsidP="00010868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3B8F8EF8" w14:textId="77777777" w:rsidR="00010868" w:rsidRPr="00DE7746" w:rsidRDefault="00010868" w:rsidP="00010868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2FC83AB0" w14:textId="0D6CA3D4" w:rsidR="00010868" w:rsidRPr="002A16E2" w:rsidRDefault="00010868" w:rsidP="00010868">
            <w:pPr>
              <w:ind w:right="425"/>
              <w:rPr>
                <w:sz w:val="22"/>
                <w:szCs w:val="22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010868" w:rsidRPr="002A16E2" w14:paraId="2540386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D854AB" w14:textId="2E6DEB16" w:rsidR="00010868" w:rsidRPr="00EA72AE" w:rsidRDefault="00010868" w:rsidP="0001086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23F3" w14:textId="49E071B9" w:rsidR="00010868" w:rsidRPr="00EA72AE" w:rsidRDefault="00010868" w:rsidP="00010868">
            <w:pPr>
              <w:rPr>
                <w:color w:val="000000"/>
                <w:sz w:val="20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F679" w14:textId="4277B207" w:rsidR="00010868" w:rsidRPr="002A16E2" w:rsidRDefault="00010868" w:rsidP="000108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C4797" w14:textId="04F59EFF" w:rsidR="00010868" w:rsidRDefault="00010868" w:rsidP="00010868">
            <w:pPr>
              <w:rPr>
                <w:sz w:val="20"/>
                <w:szCs w:val="20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3834" w14:textId="5DE1580E" w:rsidR="00010868" w:rsidRPr="002A16E2" w:rsidRDefault="00010868" w:rsidP="00010868">
            <w:pPr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269E" w14:textId="28FBEC80" w:rsidR="00010868" w:rsidRPr="002A16E2" w:rsidRDefault="00010868" w:rsidP="00010868">
            <w:pPr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A63B76" w14:textId="63ACB50D" w:rsidR="00010868" w:rsidRPr="002A16E2" w:rsidRDefault="00010868" w:rsidP="00010868">
            <w:pPr>
              <w:ind w:right="425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440352" w14:textId="73AAA9A8" w:rsidR="00010868" w:rsidRPr="002A16E2" w:rsidRDefault="00010868" w:rsidP="00010868">
            <w:pPr>
              <w:ind w:right="425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10868" w:rsidRPr="002A16E2" w14:paraId="0110F05C" w14:textId="77777777" w:rsidTr="00010868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</w:tcPr>
          <w:p w14:paraId="5E5F1762" w14:textId="033D3BB2" w:rsidR="00010868" w:rsidRPr="002A16E2" w:rsidRDefault="00010868" w:rsidP="00010868">
            <w:pPr>
              <w:ind w:right="425"/>
              <w:jc w:val="center"/>
              <w:rPr>
                <w:sz w:val="22"/>
                <w:szCs w:val="22"/>
              </w:rPr>
            </w:pPr>
            <w:r w:rsidRPr="00D3689F">
              <w:t>Wyposażeni</w:t>
            </w:r>
            <w:r>
              <w:t>e</w:t>
            </w:r>
            <w:r w:rsidRPr="00D3689F">
              <w:t xml:space="preserve"> mieszkania nr </w:t>
            </w:r>
            <w:r>
              <w:t>8</w:t>
            </w:r>
            <w:r w:rsidRPr="00D3689F">
              <w:t xml:space="preserve"> przy </w:t>
            </w:r>
            <w:r w:rsidRPr="0008120E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Gramatyka 7</w:t>
            </w:r>
          </w:p>
        </w:tc>
      </w:tr>
      <w:tr w:rsidR="00010868" w:rsidRPr="002A16E2" w14:paraId="44CF571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A21453" w14:textId="544437ED" w:rsidR="00010868" w:rsidRPr="00EA72AE" w:rsidRDefault="00010868" w:rsidP="00010868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A883" w14:textId="0F32DD17" w:rsidR="00010868" w:rsidRPr="003F7534" w:rsidRDefault="00010868" w:rsidP="005D0879">
            <w:pPr>
              <w:rPr>
                <w:color w:val="000000"/>
                <w:sz w:val="20"/>
                <w:szCs w:val="22"/>
              </w:rPr>
            </w:pPr>
            <w:r w:rsidRPr="003F7534">
              <w:rPr>
                <w:color w:val="000000"/>
                <w:sz w:val="20"/>
                <w:szCs w:val="22"/>
              </w:rPr>
              <w:t xml:space="preserve">Meble kuchenne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AD3D" w14:textId="77777777" w:rsidR="00010868" w:rsidRPr="002A16E2" w:rsidRDefault="00010868" w:rsidP="00010868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DC8C" w14:textId="76973C43" w:rsidR="00010868" w:rsidRDefault="00010868" w:rsidP="000108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kp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A31A" w14:textId="77777777" w:rsidR="00010868" w:rsidRPr="002A16E2" w:rsidRDefault="00010868" w:rsidP="0001086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F7C9" w14:textId="77777777" w:rsidR="00010868" w:rsidRPr="002A16E2" w:rsidRDefault="00010868" w:rsidP="000108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299D9B" w14:textId="77777777" w:rsidR="00010868" w:rsidRPr="002A16E2" w:rsidRDefault="00010868" w:rsidP="0001086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901701" w14:textId="77777777" w:rsidR="00010868" w:rsidRPr="002A16E2" w:rsidRDefault="00010868" w:rsidP="00010868">
            <w:pPr>
              <w:ind w:right="425"/>
              <w:rPr>
                <w:sz w:val="22"/>
                <w:szCs w:val="22"/>
              </w:rPr>
            </w:pPr>
          </w:p>
        </w:tc>
      </w:tr>
      <w:tr w:rsidR="003F7534" w:rsidRPr="002A16E2" w14:paraId="7B4BEC5B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14A2B3" w14:textId="582263BA" w:rsidR="003F7534" w:rsidRPr="00EA72AE" w:rsidRDefault="003F7534" w:rsidP="003F7534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6205" w14:textId="7B084575" w:rsidR="003F7534" w:rsidRPr="003F7534" w:rsidRDefault="005D0879" w:rsidP="003F7534">
            <w:pPr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Z</w:t>
            </w:r>
            <w:r w:rsidR="003F7534" w:rsidRPr="003F7534">
              <w:rPr>
                <w:color w:val="000000"/>
                <w:sz w:val="20"/>
                <w:szCs w:val="22"/>
              </w:rPr>
              <w:t xml:space="preserve">lew stalowy nierdzewny z syfonem i baterią </w:t>
            </w:r>
          </w:p>
          <w:p w14:paraId="56B2904E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F41A" w14:textId="77777777" w:rsidR="003F7534" w:rsidRPr="002A16E2" w:rsidRDefault="003F7534" w:rsidP="003F753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5545" w14:textId="1371823C" w:rsidR="003F7534" w:rsidRDefault="003F7534" w:rsidP="003F7534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3161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0CB7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8A7DFA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0FD42E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</w:tr>
      <w:tr w:rsidR="003F7534" w:rsidRPr="002A16E2" w14:paraId="4146604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001CD7" w14:textId="3A58AE3D" w:rsidR="003F7534" w:rsidRPr="00EA72AE" w:rsidRDefault="003F7534" w:rsidP="003F7534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C474" w14:textId="56083C59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  <w:r w:rsidRPr="003F7534">
              <w:rPr>
                <w:color w:val="000000"/>
                <w:sz w:val="20"/>
                <w:szCs w:val="22"/>
              </w:rPr>
              <w:t xml:space="preserve">Płyta indukcyjna </w:t>
            </w:r>
            <w:r w:rsidR="002F77BD">
              <w:rPr>
                <w:color w:val="000000"/>
                <w:sz w:val="20"/>
                <w:szCs w:val="22"/>
              </w:rPr>
              <w:t xml:space="preserve">4 </w:t>
            </w:r>
            <w:r w:rsidRPr="003F7534">
              <w:rPr>
                <w:color w:val="000000"/>
                <w:sz w:val="20"/>
                <w:szCs w:val="22"/>
              </w:rPr>
              <w:t>palnikowa</w:t>
            </w:r>
          </w:p>
          <w:p w14:paraId="605F3BFF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81F3" w14:textId="77777777" w:rsidR="003F7534" w:rsidRPr="002A16E2" w:rsidRDefault="003F7534" w:rsidP="003F753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18BA" w14:textId="049E00A2" w:rsidR="003F7534" w:rsidRDefault="003F7534" w:rsidP="003F7534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5C0E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5FAC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1F3A7A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1330DC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</w:tr>
      <w:tr w:rsidR="003F7534" w:rsidRPr="002A16E2" w14:paraId="3E4134C0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47F9DA" w14:textId="77212190" w:rsidR="003F7534" w:rsidRPr="00EA72AE" w:rsidRDefault="003F7534" w:rsidP="003F7534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0CE0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  <w:r w:rsidRPr="003F7534">
              <w:rPr>
                <w:color w:val="000000"/>
                <w:sz w:val="20"/>
                <w:szCs w:val="22"/>
              </w:rPr>
              <w:t>Piekarnik elektryczny biały</w:t>
            </w:r>
          </w:p>
          <w:p w14:paraId="4C48E128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A7E1" w14:textId="77777777" w:rsidR="003F7534" w:rsidRPr="002A16E2" w:rsidRDefault="003F7534" w:rsidP="003F753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2F3D" w14:textId="3C8AE93F" w:rsidR="003F7534" w:rsidRDefault="003F7534" w:rsidP="003F7534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2276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C08A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094665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DE8FD8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</w:tr>
      <w:tr w:rsidR="003F7534" w:rsidRPr="002A16E2" w14:paraId="613060E0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75371D" w14:textId="4D11957C" w:rsidR="003F7534" w:rsidRPr="00EA72AE" w:rsidRDefault="003F7534" w:rsidP="003F7534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6916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  <w:r w:rsidRPr="003F7534">
              <w:rPr>
                <w:color w:val="000000"/>
                <w:sz w:val="20"/>
                <w:szCs w:val="22"/>
              </w:rPr>
              <w:t>Rama łózka 168x208</w:t>
            </w:r>
          </w:p>
          <w:p w14:paraId="01D03DA3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517C" w14:textId="77777777" w:rsidR="003F7534" w:rsidRPr="002A16E2" w:rsidRDefault="003F7534" w:rsidP="003F753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CF87" w14:textId="3822D7AD" w:rsidR="003F7534" w:rsidRDefault="003F7534" w:rsidP="003F7534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317B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0171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C82A03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008663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</w:tr>
      <w:tr w:rsidR="003F7534" w:rsidRPr="002A16E2" w14:paraId="7A82B33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4881F4" w14:textId="36A09FC6" w:rsidR="003F7534" w:rsidRPr="00EA72AE" w:rsidRDefault="003F7534" w:rsidP="003F7534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1B0F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  <w:r w:rsidRPr="003F7534">
              <w:rPr>
                <w:color w:val="000000"/>
                <w:sz w:val="20"/>
                <w:szCs w:val="22"/>
              </w:rPr>
              <w:t>Dno łózka z okleiny brzozowej 160x200</w:t>
            </w:r>
          </w:p>
          <w:p w14:paraId="64AE66F3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550B" w14:textId="77777777" w:rsidR="003F7534" w:rsidRPr="002A16E2" w:rsidRDefault="003F7534" w:rsidP="003F753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B3587" w14:textId="2BB8CDC2" w:rsidR="003F7534" w:rsidRDefault="003F7534" w:rsidP="003F7534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4E2B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7E19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923A95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DE3421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</w:tr>
      <w:tr w:rsidR="003F7534" w:rsidRPr="002A16E2" w14:paraId="17F7E29B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42B39C" w14:textId="4B1E2DB8" w:rsidR="003F7534" w:rsidRPr="00EA72AE" w:rsidRDefault="003F7534" w:rsidP="003F7534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 w:rsidRPr="00EA72AE">
              <w:rPr>
                <w:sz w:val="20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A411" w14:textId="7AD59166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  <w:r w:rsidRPr="003F7534">
              <w:rPr>
                <w:color w:val="000000"/>
                <w:sz w:val="20"/>
                <w:szCs w:val="22"/>
              </w:rPr>
              <w:t xml:space="preserve">Materac sprężynowy </w:t>
            </w:r>
            <w:r w:rsidR="005D0879" w:rsidRPr="003F7534">
              <w:rPr>
                <w:color w:val="000000"/>
                <w:sz w:val="20"/>
                <w:szCs w:val="22"/>
              </w:rPr>
              <w:t>średnio twardy</w:t>
            </w:r>
            <w:r w:rsidRPr="003F7534">
              <w:rPr>
                <w:color w:val="000000"/>
                <w:sz w:val="20"/>
                <w:szCs w:val="22"/>
              </w:rPr>
              <w:t xml:space="preserve"> 160x200</w:t>
            </w:r>
          </w:p>
          <w:p w14:paraId="7AF14CAC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5CFF" w14:textId="77777777" w:rsidR="003F7534" w:rsidRPr="002A16E2" w:rsidRDefault="003F7534" w:rsidP="003F753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5584" w14:textId="6BBA5102" w:rsidR="003F7534" w:rsidRDefault="003F7534" w:rsidP="003F7534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693E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A4385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AD108B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608C6C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</w:tr>
      <w:tr w:rsidR="003F7534" w:rsidRPr="002A16E2" w14:paraId="6C21671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E81B44" w14:textId="06607641" w:rsidR="003F7534" w:rsidRPr="00EA72AE" w:rsidRDefault="003F7534" w:rsidP="003F7534">
            <w:pPr>
              <w:autoSpaceDE w:val="0"/>
              <w:autoSpaceDN w:val="0"/>
              <w:adjustRightInd w:val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596C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  <w:r w:rsidRPr="003F7534">
              <w:rPr>
                <w:color w:val="000000"/>
                <w:sz w:val="20"/>
                <w:szCs w:val="22"/>
              </w:rPr>
              <w:t>Szafa  150x60x201</w:t>
            </w:r>
          </w:p>
          <w:p w14:paraId="0A6ACF81" w14:textId="77777777" w:rsidR="003F7534" w:rsidRPr="003F7534" w:rsidRDefault="003F7534" w:rsidP="003F7534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4C7F" w14:textId="77777777" w:rsidR="003F7534" w:rsidRPr="002A16E2" w:rsidRDefault="003F7534" w:rsidP="003F7534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8CAA" w14:textId="65C2A925" w:rsidR="003F7534" w:rsidRDefault="003F7534" w:rsidP="003F7534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1826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1ABC" w14:textId="77777777" w:rsidR="003F7534" w:rsidRPr="002A16E2" w:rsidRDefault="003F7534" w:rsidP="003F753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FC693A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5DA21F" w14:textId="77777777" w:rsidR="003F7534" w:rsidRPr="002A16E2" w:rsidRDefault="003F7534" w:rsidP="003F7534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5B96C97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3D995" w14:textId="37D79F9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  <w:p w14:paraId="7AAF2342" w14:textId="77777777" w:rsidR="0008120E" w:rsidRDefault="0008120E" w:rsidP="0008120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BE89E07" w14:textId="77777777" w:rsidR="0008120E" w:rsidRPr="002A16E2" w:rsidRDefault="0008120E" w:rsidP="0008120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408C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FF1B6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788518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  <w:tr w:rsidR="0008120E" w:rsidRPr="002A16E2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08120E" w:rsidRPr="002A16E2" w:rsidRDefault="0008120E" w:rsidP="0008120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Cena netto za całość zamówienia /słownie: ……………………………………………………………/</w:t>
            </w:r>
          </w:p>
          <w:p w14:paraId="48005883" w14:textId="77777777" w:rsidR="0008120E" w:rsidRPr="002A16E2" w:rsidRDefault="0008120E" w:rsidP="0008120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08120E" w:rsidRPr="002A16E2" w:rsidRDefault="0008120E" w:rsidP="0008120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C7E3173" w14:textId="76849831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</w:t>
      </w:r>
      <w:r w:rsidR="008F74A5">
        <w:t xml:space="preserve"> dni od daty zawarcia umowy</w:t>
      </w:r>
    </w:p>
    <w:p w14:paraId="4C1B0FF0" w14:textId="53C7FEE8" w:rsidR="00475F04" w:rsidRDefault="00FF7788" w:rsidP="00475F04">
      <w:pPr>
        <w:widowControl w:val="0"/>
        <w:spacing w:line="360" w:lineRule="auto"/>
        <w:ind w:right="1"/>
        <w:jc w:val="both"/>
      </w:pPr>
      <w:r>
        <w:rPr>
          <w:b/>
        </w:rPr>
        <w:t xml:space="preserve">Okres udzielonej gwarancji </w:t>
      </w:r>
      <w:r w:rsidR="008F74A5">
        <w:rPr>
          <w:b/>
        </w:rPr>
        <w:t xml:space="preserve">na wyposażenie meblowe </w:t>
      </w:r>
      <w:r>
        <w:rPr>
          <w:b/>
        </w:rPr>
        <w:t xml:space="preserve">wynosi: </w:t>
      </w:r>
      <w:r w:rsidRPr="00FB1B4F">
        <w:t>………………</w:t>
      </w:r>
      <w:r w:rsidR="008F74A5">
        <w:t>m-</w:t>
      </w:r>
      <w:proofErr w:type="spellStart"/>
      <w:r w:rsidR="008F74A5">
        <w:t>cy</w:t>
      </w:r>
      <w:proofErr w:type="spellEnd"/>
    </w:p>
    <w:p w14:paraId="7C0DFA10" w14:textId="0324D080" w:rsidR="008F74A5" w:rsidRPr="00F72799" w:rsidRDefault="008F74A5" w:rsidP="008F74A5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sprzęt AGD</w:t>
      </w:r>
      <w:r w:rsidRPr="008F74A5">
        <w:rPr>
          <w:b/>
        </w:rPr>
        <w:t xml:space="preserve"> </w:t>
      </w:r>
      <w:r>
        <w:rPr>
          <w:b/>
        </w:rPr>
        <w:t xml:space="preserve">wynosi: </w:t>
      </w:r>
      <w:r w:rsidRPr="00FB1B4F">
        <w:t>………………</w:t>
      </w:r>
      <w:r>
        <w:t>m-</w:t>
      </w:r>
      <w:proofErr w:type="spellStart"/>
      <w:r>
        <w:t>cy</w:t>
      </w:r>
      <w:proofErr w:type="spellEnd"/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8F74A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sz w:val="22"/>
          <w:szCs w:val="22"/>
          <w:lang w:eastAsia="zh-CN"/>
        </w:rPr>
      </w:pPr>
      <w:r w:rsidRPr="008F74A5">
        <w:rPr>
          <w:rFonts w:eastAsia="Calibri"/>
          <w:color w:val="FF0000"/>
          <w:sz w:val="22"/>
          <w:szCs w:val="22"/>
          <w:lang w:eastAsia="zh-CN"/>
        </w:rPr>
        <w:t>Ofertę sporządzoną w języku polskim, składa się, pod rygorem nieważności, w formie elektronicznej</w:t>
      </w:r>
      <w:r w:rsidR="00345AA9" w:rsidRPr="008F74A5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="00345AA9" w:rsidRPr="008F74A5">
        <w:rPr>
          <w:rFonts w:eastAsia="Calibri"/>
          <w:color w:val="FF0000"/>
          <w:sz w:val="22"/>
          <w:szCs w:val="22"/>
          <w:lang w:eastAsia="zh-CN"/>
        </w:rPr>
        <w:br/>
        <w:t>i podpisuje kwalifikowanym podpisem elektronicznym.</w:t>
      </w:r>
    </w:p>
    <w:sectPr w:rsidR="00B62F32" w:rsidRPr="008F74A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803F3" w14:textId="77777777" w:rsidR="00CB0EF7" w:rsidRDefault="00CB0EF7">
      <w:r>
        <w:separator/>
      </w:r>
    </w:p>
  </w:endnote>
  <w:endnote w:type="continuationSeparator" w:id="0">
    <w:p w14:paraId="246330CA" w14:textId="77777777" w:rsidR="00CB0EF7" w:rsidRDefault="00CB0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E9280" w14:textId="77777777" w:rsidR="00CB0EF7" w:rsidRDefault="00CB0EF7">
      <w:r>
        <w:separator/>
      </w:r>
    </w:p>
  </w:footnote>
  <w:footnote w:type="continuationSeparator" w:id="0">
    <w:p w14:paraId="1CF66C86" w14:textId="77777777" w:rsidR="00CB0EF7" w:rsidRDefault="00CB0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FB0534" w14:textId="676545FD" w:rsidR="003F7534" w:rsidRDefault="003F7534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0868"/>
    <w:rsid w:val="0002432F"/>
    <w:rsid w:val="000247E4"/>
    <w:rsid w:val="000304DF"/>
    <w:rsid w:val="00033D73"/>
    <w:rsid w:val="00036968"/>
    <w:rsid w:val="0004196C"/>
    <w:rsid w:val="00057E92"/>
    <w:rsid w:val="00064951"/>
    <w:rsid w:val="0008120E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84B86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F77BD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3F7534"/>
    <w:rsid w:val="00406A50"/>
    <w:rsid w:val="00411B25"/>
    <w:rsid w:val="004124D2"/>
    <w:rsid w:val="00420B6C"/>
    <w:rsid w:val="004419B1"/>
    <w:rsid w:val="00475F04"/>
    <w:rsid w:val="00486430"/>
    <w:rsid w:val="004B79D3"/>
    <w:rsid w:val="004D025D"/>
    <w:rsid w:val="004E4C7F"/>
    <w:rsid w:val="00526126"/>
    <w:rsid w:val="005305D2"/>
    <w:rsid w:val="00543E3F"/>
    <w:rsid w:val="005540BD"/>
    <w:rsid w:val="005664E4"/>
    <w:rsid w:val="00581B5E"/>
    <w:rsid w:val="00582FD5"/>
    <w:rsid w:val="005D0879"/>
    <w:rsid w:val="005E2A25"/>
    <w:rsid w:val="006108F3"/>
    <w:rsid w:val="00613E67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96F94"/>
    <w:rsid w:val="007F3810"/>
    <w:rsid w:val="008065AD"/>
    <w:rsid w:val="00810218"/>
    <w:rsid w:val="008422CC"/>
    <w:rsid w:val="00846050"/>
    <w:rsid w:val="00883D81"/>
    <w:rsid w:val="00894B65"/>
    <w:rsid w:val="008A1E2B"/>
    <w:rsid w:val="008B57F7"/>
    <w:rsid w:val="008B75FA"/>
    <w:rsid w:val="008D5BF3"/>
    <w:rsid w:val="008D7A6D"/>
    <w:rsid w:val="008E7AB5"/>
    <w:rsid w:val="008F01C3"/>
    <w:rsid w:val="008F74A5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A01521"/>
    <w:rsid w:val="00A70805"/>
    <w:rsid w:val="00AA2942"/>
    <w:rsid w:val="00AC49C3"/>
    <w:rsid w:val="00AE20E8"/>
    <w:rsid w:val="00B31312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0EF7"/>
    <w:rsid w:val="00CB10DC"/>
    <w:rsid w:val="00CE6162"/>
    <w:rsid w:val="00D0257B"/>
    <w:rsid w:val="00D26270"/>
    <w:rsid w:val="00D33BBC"/>
    <w:rsid w:val="00D3689F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96AFC"/>
    <w:rsid w:val="00EA72AE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6323F"/>
    <w:rsid w:val="00F72799"/>
    <w:rsid w:val="00F75F48"/>
    <w:rsid w:val="00F94EB3"/>
    <w:rsid w:val="00F9687D"/>
    <w:rsid w:val="00FC5187"/>
    <w:rsid w:val="00FC66B8"/>
    <w:rsid w:val="00FF4BDC"/>
    <w:rsid w:val="00FF672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1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092E7-E5E2-44E2-9088-95AD12514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100</TotalTime>
  <Pages>4</Pages>
  <Words>944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Małgorzata Waligórska</cp:lastModifiedBy>
  <cp:revision>13</cp:revision>
  <cp:lastPrinted>2022-05-17T09:38:00Z</cp:lastPrinted>
  <dcterms:created xsi:type="dcterms:W3CDTF">2022-06-07T11:21:00Z</dcterms:created>
  <dcterms:modified xsi:type="dcterms:W3CDTF">2022-06-29T05:47:00Z</dcterms:modified>
</cp:coreProperties>
</file>