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3BA" w:rsidRDefault="004E33BA" w:rsidP="004E33BA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04648D">
        <w:rPr>
          <w:b/>
          <w:sz w:val="24"/>
          <w:szCs w:val="24"/>
        </w:rPr>
        <w:t>5</w:t>
      </w:r>
      <w:bookmarkStart w:id="0" w:name="_GoBack"/>
      <w:bookmarkEnd w:id="0"/>
    </w:p>
    <w:p w:rsidR="004E33BA" w:rsidRDefault="004E33BA" w:rsidP="004E33BA"/>
    <w:p w:rsidR="004E33BA" w:rsidRDefault="004E33BA" w:rsidP="004E33BA"/>
    <w:p w:rsidR="004E33BA" w:rsidRDefault="004E33BA" w:rsidP="004E33BA"/>
    <w:p w:rsidR="004E33BA" w:rsidRDefault="004E33BA" w:rsidP="004E33BA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4E33BA" w:rsidRDefault="004E33BA" w:rsidP="004E33BA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E33BA" w:rsidRDefault="004E33BA" w:rsidP="004E33B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4E33BA" w:rsidRDefault="004E33BA" w:rsidP="004E33B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4E33BA" w:rsidRDefault="004E33BA" w:rsidP="004E33BA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F844F3" w:rsidRPr="00F844F3">
        <w:rPr>
          <w:b/>
          <w:sz w:val="24"/>
          <w:szCs w:val="24"/>
        </w:rPr>
        <w:t xml:space="preserve">Usługa druku </w:t>
      </w:r>
      <w:proofErr w:type="spellStart"/>
      <w:r w:rsidR="00F844F3" w:rsidRPr="00F844F3">
        <w:rPr>
          <w:b/>
          <w:sz w:val="24"/>
          <w:szCs w:val="24"/>
        </w:rPr>
        <w:t>Planera</w:t>
      </w:r>
      <w:proofErr w:type="spellEnd"/>
      <w:r w:rsidR="00F844F3" w:rsidRPr="00F844F3">
        <w:rPr>
          <w:b/>
          <w:sz w:val="24"/>
          <w:szCs w:val="24"/>
        </w:rPr>
        <w:t xml:space="preserve"> AGH 2022/2023 - Kc-zp.272-302/22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8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018"/>
        <w:gridCol w:w="1627"/>
        <w:gridCol w:w="3618"/>
      </w:tblGrid>
      <w:tr w:rsidR="004E33BA" w:rsidTr="001A50E2">
        <w:trPr>
          <w:cantSplit/>
          <w:trHeight w:val="782"/>
        </w:trPr>
        <w:tc>
          <w:tcPr>
            <w:tcW w:w="633" w:type="dxa"/>
            <w:vAlign w:val="center"/>
          </w:tcPr>
          <w:p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018" w:type="dxa"/>
            <w:vAlign w:val="center"/>
          </w:tcPr>
          <w:p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vAlign w:val="center"/>
          </w:tcPr>
          <w:p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3618" w:type="dxa"/>
          </w:tcPr>
          <w:p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4E33BA" w:rsidTr="001A50E2">
        <w:trPr>
          <w:cantSplit/>
          <w:trHeight w:hRule="exact" w:val="281"/>
        </w:trPr>
        <w:tc>
          <w:tcPr>
            <w:tcW w:w="633" w:type="dxa"/>
            <w:vAlign w:val="center"/>
          </w:tcPr>
          <w:p w:rsidR="004E33BA" w:rsidRDefault="004E33BA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018" w:type="dxa"/>
            <w:vAlign w:val="center"/>
          </w:tcPr>
          <w:p w:rsidR="004E33BA" w:rsidRDefault="004E33BA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vAlign w:val="center"/>
          </w:tcPr>
          <w:p w:rsidR="004E33BA" w:rsidRDefault="004E33BA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3618" w:type="dxa"/>
          </w:tcPr>
          <w:p w:rsidR="004E33BA" w:rsidRDefault="004E33BA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4E33BA" w:rsidTr="001A50E2">
        <w:trPr>
          <w:cantSplit/>
          <w:trHeight w:val="921"/>
        </w:trPr>
        <w:tc>
          <w:tcPr>
            <w:tcW w:w="633" w:type="dxa"/>
          </w:tcPr>
          <w:p w:rsidR="004E33BA" w:rsidRDefault="004E33BA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18" w:type="dxa"/>
          </w:tcPr>
          <w:p w:rsidR="004E33BA" w:rsidRDefault="004E33BA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4E33BA" w:rsidRDefault="004E33BA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618" w:type="dxa"/>
          </w:tcPr>
          <w:p w:rsidR="004E33BA" w:rsidRDefault="004E33BA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4E33BA" w:rsidRDefault="004E33BA" w:rsidP="004E33BA">
      <w:pPr>
        <w:spacing w:line="360" w:lineRule="auto"/>
        <w:jc w:val="both"/>
        <w:rPr>
          <w:b/>
        </w:rPr>
      </w:pPr>
    </w:p>
    <w:p w:rsidR="004E33BA" w:rsidRPr="00BB5634" w:rsidRDefault="004E33BA" w:rsidP="004E33BA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4E33BA" w:rsidRDefault="004E33BA" w:rsidP="004E33BA">
      <w:pPr>
        <w:spacing w:line="360" w:lineRule="auto"/>
        <w:jc w:val="both"/>
      </w:pPr>
    </w:p>
    <w:p w:rsidR="004E33BA" w:rsidRDefault="004E33BA" w:rsidP="004E33BA">
      <w:pPr>
        <w:spacing w:line="360" w:lineRule="auto"/>
        <w:jc w:val="both"/>
      </w:pPr>
    </w:p>
    <w:p w:rsidR="00F844F3" w:rsidRPr="008D10EB" w:rsidRDefault="00F844F3" w:rsidP="00F844F3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Pr="00125E07">
        <w:rPr>
          <w:b/>
          <w:color w:val="FF0000"/>
        </w:rPr>
        <w:t>kwalifikowany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elektroniczny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zaufany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osobisty</w:t>
      </w:r>
      <w:r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:rsidR="004E33BA" w:rsidRPr="005D139C" w:rsidRDefault="004E33BA" w:rsidP="004E33BA"/>
    <w:p w:rsidR="00F213FB" w:rsidRPr="004E33BA" w:rsidRDefault="00F213FB" w:rsidP="004E33BA"/>
    <w:sectPr w:rsidR="00F213FB" w:rsidRPr="004E33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56DE" w:rsidRDefault="000E56DE">
      <w:r>
        <w:separator/>
      </w:r>
    </w:p>
  </w:endnote>
  <w:endnote w:type="continuationSeparator" w:id="0">
    <w:p w:rsidR="000E56DE" w:rsidRDefault="000E5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67C" w:rsidRDefault="00BC06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67C" w:rsidRDefault="00BC06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67C" w:rsidRDefault="00BC06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56DE" w:rsidRDefault="000E56DE">
      <w:r>
        <w:separator/>
      </w:r>
    </w:p>
  </w:footnote>
  <w:footnote w:type="continuationSeparator" w:id="0">
    <w:p w:rsidR="000E56DE" w:rsidRDefault="000E56DE">
      <w:r>
        <w:continuationSeparator/>
      </w:r>
    </w:p>
  </w:footnote>
  <w:footnote w:id="1">
    <w:p w:rsidR="004E33BA" w:rsidRDefault="004E33BA" w:rsidP="004E33BA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</w:t>
      </w:r>
      <w:r w:rsidRPr="007F4890">
        <w:rPr>
          <w:b/>
          <w:u w:val="single"/>
        </w:rPr>
        <w:t>.1.</w:t>
      </w:r>
      <w:r>
        <w:rPr>
          <w:b/>
          <w:u w:val="single"/>
        </w:rPr>
        <w:t>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67C" w:rsidRDefault="00BC06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67C" w:rsidRDefault="00BC06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EC2"/>
    <w:rsid w:val="0004648D"/>
    <w:rsid w:val="00082E0F"/>
    <w:rsid w:val="000E56DE"/>
    <w:rsid w:val="001D4842"/>
    <w:rsid w:val="00210E8E"/>
    <w:rsid w:val="00276C10"/>
    <w:rsid w:val="004E33BA"/>
    <w:rsid w:val="00702A72"/>
    <w:rsid w:val="0080339B"/>
    <w:rsid w:val="00BC067C"/>
    <w:rsid w:val="00C049BA"/>
    <w:rsid w:val="00C254C7"/>
    <w:rsid w:val="00C34B2E"/>
    <w:rsid w:val="00D11BC3"/>
    <w:rsid w:val="00DD5BF2"/>
    <w:rsid w:val="00DE7EC2"/>
    <w:rsid w:val="00F213FB"/>
    <w:rsid w:val="00F844F3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E91F7F"/>
  <w15:chartTrackingRefBased/>
  <w15:docId w15:val="{4859D452-E413-4932-96BA-CB1DA2803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3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C06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067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33B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E33BA"/>
  </w:style>
  <w:style w:type="character" w:styleId="Odwoanieprzypisudolnego">
    <w:name w:val="footnote reference"/>
    <w:uiPriority w:val="99"/>
    <w:semiHidden/>
    <w:unhideWhenUsed/>
    <w:rsid w:val="004E33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2022-05-26T11:14:00Z</cp:lastPrinted>
  <dcterms:created xsi:type="dcterms:W3CDTF">2022-05-26T11:14:00Z</dcterms:created>
  <dcterms:modified xsi:type="dcterms:W3CDTF">2022-05-26T11:14:00Z</dcterms:modified>
</cp:coreProperties>
</file>