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7E6853" w:rsidRDefault="007E6853" w:rsidP="007E6853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7E6853" w:rsidRDefault="007E6853" w:rsidP="007E6853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7E6853" w:rsidRDefault="007E6853" w:rsidP="007E685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7E6853" w:rsidRDefault="007E6853" w:rsidP="007E685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7E6853" w:rsidRDefault="007E6853" w:rsidP="007E685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724A0" w:rsidRPr="008724A0">
        <w:rPr>
          <w:b/>
        </w:rPr>
        <w:t>Dostawa automatycznego analizatora TGA do wyznaczania wilgoci, popiołu, części lotnych - KC-</w:t>
      </w:r>
      <w:proofErr w:type="spellStart"/>
      <w:r w:rsidR="008724A0" w:rsidRPr="008724A0">
        <w:rPr>
          <w:b/>
        </w:rPr>
        <w:t>zp</w:t>
      </w:r>
      <w:proofErr w:type="spellEnd"/>
      <w:r w:rsidR="008724A0" w:rsidRPr="008724A0">
        <w:rPr>
          <w:b/>
        </w:rPr>
        <w:t>. 272-332/22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7E6853">
        <w:rPr>
          <w:b/>
        </w:rPr>
        <w:t xml:space="preserve"> za całość przedmiotu zamówienia</w:t>
      </w:r>
      <w:r>
        <w:rPr>
          <w:b/>
        </w:rPr>
        <w:t>:</w:t>
      </w:r>
      <w:r w:rsidR="007E6853">
        <w:rPr>
          <w:b/>
        </w:rPr>
        <w:t xml:space="preserve"> </w:t>
      </w:r>
      <w:r>
        <w:rPr>
          <w:b/>
        </w:rPr>
        <w:t>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7E6853">
        <w:rPr>
          <w:b/>
        </w:rPr>
        <w:t xml:space="preserve"> za całość przedmiotu zamówienia</w:t>
      </w:r>
      <w:r>
        <w:rPr>
          <w:b/>
        </w:rPr>
        <w:t>: ............................................</w:t>
      </w:r>
      <w:r w:rsidR="007E6853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r w:rsidR="007E6853">
        <w:t>analizatora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7E6853" w:rsidRPr="007E6853">
        <w:t>do 80 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7E6853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7E6853" w:rsidRDefault="007E6853" w:rsidP="007E685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7E6853" w:rsidRDefault="007E6853" w:rsidP="007E685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E6853" w:rsidRDefault="007E6853" w:rsidP="007E685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7E6853" w:rsidRDefault="007E6853" w:rsidP="007E68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:rsidR="007E6853" w:rsidRDefault="007E6853" w:rsidP="007E68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E6853" w:rsidRPr="007E6853" w:rsidRDefault="007E6853" w:rsidP="007E6853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E6853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E6853" w:rsidRDefault="007E6853" w:rsidP="007E68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E6853" w:rsidRDefault="007E6853" w:rsidP="007E68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</w:t>
      </w:r>
      <w:bookmarkStart w:id="0" w:name="_GoBack"/>
      <w:bookmarkEnd w:id="0"/>
      <w:r>
        <w:rPr>
          <w:i/>
          <w:sz w:val="22"/>
          <w:szCs w:val="22"/>
        </w:rPr>
        <w:t>wania obowiązku informacyjnego, stosownie do art. 13 ust. 4 lub art. 14 ust. 5 RODO treści oświadczenia wykonawca nie składa (usunięcie treści oświadczenia np. przez jego wykreślenie).</w:t>
      </w:r>
    </w:p>
    <w:p w:rsidR="007E6853" w:rsidRDefault="007E6853" w:rsidP="007E68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E6853" w:rsidTr="007E68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853" w:rsidRDefault="007E68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E6853" w:rsidTr="007E68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E6853" w:rsidTr="007E685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853" w:rsidRDefault="007E68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7E6853" w:rsidRDefault="007E6853" w:rsidP="007E685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7E6853" w:rsidRDefault="007E6853" w:rsidP="007E68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7E6853" w:rsidRDefault="007E6853" w:rsidP="007E68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E6853" w:rsidRDefault="007E6853" w:rsidP="007E68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E6853" w:rsidRDefault="007E6853" w:rsidP="007E68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E6853" w:rsidRDefault="007E6853" w:rsidP="007E68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6853" w:rsidRDefault="007E6853" w:rsidP="007E68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6853" w:rsidRDefault="007E6853" w:rsidP="007E6853">
      <w:pPr>
        <w:jc w:val="both"/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E42" w:rsidRDefault="00063E42">
      <w:r>
        <w:separator/>
      </w:r>
    </w:p>
  </w:endnote>
  <w:endnote w:type="continuationSeparator" w:id="0">
    <w:p w:rsidR="00063E42" w:rsidRDefault="0006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4A0" w:rsidRDefault="008724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4A0" w:rsidRDefault="008724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E42" w:rsidRDefault="00063E42">
      <w:r>
        <w:separator/>
      </w:r>
    </w:p>
  </w:footnote>
  <w:footnote w:type="continuationSeparator" w:id="0">
    <w:p w:rsidR="00063E42" w:rsidRDefault="00063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4A0" w:rsidRDefault="00872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4A0" w:rsidRDefault="008724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E42"/>
    <w:rsid w:val="00012286"/>
    <w:rsid w:val="00063E4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6853"/>
    <w:rsid w:val="00833933"/>
    <w:rsid w:val="00853083"/>
    <w:rsid w:val="008724A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1A1E04"/>
  <w15:chartTrackingRefBased/>
  <w15:docId w15:val="{BEC7E46B-32AC-45B3-B1BB-5607975F2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A7E09-174B-4320-AAD3-17DEE99AC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545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2022-06-07T08:06:00Z</dcterms:created>
  <dcterms:modified xsi:type="dcterms:W3CDTF">2022-06-07T08:10:00Z</dcterms:modified>
</cp:coreProperties>
</file>