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C1542" w14:textId="2369C4E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61854D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7BFAC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3EF005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688AED05" w14:textId="77777777" w:rsidR="00C063E0" w:rsidRPr="00082BAD" w:rsidRDefault="00C063E0" w:rsidP="00C063E0">
      <w:pPr>
        <w:tabs>
          <w:tab w:val="right" w:pos="8222"/>
        </w:tabs>
        <w:spacing w:line="360" w:lineRule="auto"/>
        <w:jc w:val="both"/>
      </w:pPr>
      <w:r w:rsidRPr="00082BAD">
        <w:t>RODZAJ</w:t>
      </w:r>
      <w:r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  <w:r>
        <w:t>……</w:t>
      </w:r>
    </w:p>
    <w:p w14:paraId="34B3C6BD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6FDC060B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66E0B57A" w14:textId="77777777" w:rsidR="00C063E0" w:rsidRPr="00082BAD" w:rsidRDefault="00C063E0" w:rsidP="00C063E0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559EEF4C" w14:textId="77777777" w:rsidR="00C063E0" w:rsidRPr="00082BAD" w:rsidRDefault="00C063E0" w:rsidP="00C063E0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4D4F189D" w14:textId="77777777" w:rsidR="00C063E0" w:rsidRPr="00082BAD" w:rsidRDefault="00C063E0" w:rsidP="00C063E0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6E702F5A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35514884" w14:textId="60D5743F" w:rsidR="008D2AB8" w:rsidRDefault="00C063E0" w:rsidP="00C063E0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082BAD">
        <w:t>BANK/ NR KONTA ……………………………………………………………………………</w:t>
      </w:r>
    </w:p>
    <w:p w14:paraId="719ED710" w14:textId="0164EAA8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5AD75D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A8EFB8C" w14:textId="77777777" w:rsidR="00F85057" w:rsidRPr="00F85057" w:rsidRDefault="00F85057" w:rsidP="008D2AB8">
      <w:pPr>
        <w:ind w:right="-110"/>
        <w:rPr>
          <w:b/>
        </w:rPr>
      </w:pPr>
      <w:r w:rsidRPr="00F85057">
        <w:rPr>
          <w:b/>
        </w:rPr>
        <w:t>Akademia Górniczo - Hutnicza</w:t>
      </w:r>
    </w:p>
    <w:p w14:paraId="7A54EB1E" w14:textId="77777777" w:rsidR="00F85057" w:rsidRPr="00F85057" w:rsidRDefault="00F85057" w:rsidP="008D2AB8">
      <w:pPr>
        <w:ind w:right="-110"/>
        <w:rPr>
          <w:b/>
        </w:rPr>
      </w:pPr>
      <w:r w:rsidRPr="00F85057">
        <w:rPr>
          <w:b/>
        </w:rPr>
        <w:t>im. Stanisława Staszica w Krakowie</w:t>
      </w:r>
    </w:p>
    <w:p w14:paraId="26CCE61F" w14:textId="77777777" w:rsidR="008D2AB8" w:rsidRDefault="00F85057" w:rsidP="008D2AB8">
      <w:pPr>
        <w:ind w:right="-110"/>
        <w:rPr>
          <w:b/>
        </w:rPr>
      </w:pPr>
      <w:r w:rsidRPr="00F8505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DA4EF6E" w14:textId="77777777" w:rsidR="008D2AB8" w:rsidRDefault="00F85057" w:rsidP="008D2AB8">
      <w:pPr>
        <w:ind w:right="-110"/>
        <w:rPr>
          <w:b/>
        </w:rPr>
      </w:pPr>
      <w:r w:rsidRPr="00F85057">
        <w:rPr>
          <w:b/>
        </w:rPr>
        <w:t>Al. Mickiewicza</w:t>
      </w:r>
      <w:r w:rsidR="008D2AB8">
        <w:rPr>
          <w:b/>
        </w:rPr>
        <w:t xml:space="preserve"> </w:t>
      </w:r>
      <w:r w:rsidRPr="00F85057">
        <w:rPr>
          <w:b/>
        </w:rPr>
        <w:t>30</w:t>
      </w:r>
      <w:r w:rsidR="008D2AB8">
        <w:rPr>
          <w:b/>
        </w:rPr>
        <w:t xml:space="preserve"> </w:t>
      </w:r>
    </w:p>
    <w:p w14:paraId="5B822354" w14:textId="77777777" w:rsidR="008D2AB8" w:rsidRDefault="00F85057" w:rsidP="008D2AB8">
      <w:pPr>
        <w:rPr>
          <w:b/>
        </w:rPr>
      </w:pPr>
      <w:r w:rsidRPr="00F85057">
        <w:rPr>
          <w:b/>
        </w:rPr>
        <w:t>30-059</w:t>
      </w:r>
      <w:r w:rsidR="008D2AB8">
        <w:rPr>
          <w:b/>
        </w:rPr>
        <w:t xml:space="preserve"> </w:t>
      </w:r>
      <w:r w:rsidRPr="00F85057">
        <w:rPr>
          <w:b/>
        </w:rPr>
        <w:t>Kraków</w:t>
      </w:r>
      <w:r w:rsidR="008D2AB8">
        <w:rPr>
          <w:b/>
        </w:rPr>
        <w:t xml:space="preserve">,  </w:t>
      </w:r>
    </w:p>
    <w:p w14:paraId="2A923B96" w14:textId="77777777" w:rsidR="008D2AB8" w:rsidRDefault="008D2AB8" w:rsidP="008D2AB8">
      <w:pPr>
        <w:ind w:firstLine="3969"/>
        <w:rPr>
          <w:b/>
        </w:rPr>
      </w:pPr>
    </w:p>
    <w:p w14:paraId="4E95029F" w14:textId="58F5E971" w:rsidR="00466B72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85057" w:rsidRPr="00F85057">
        <w:rPr>
          <w:b/>
        </w:rPr>
        <w:t>dostawa materiałów promocyjnych dla uczestników szkół letnich w ramach NAWA SPINAKER - KC-zp.272-369/22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466B72" w14:paraId="2306D50B" w14:textId="77777777" w:rsidTr="00E44B5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908844" w14:textId="7777777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C8668E" w14:textId="77777777" w:rsidR="00466B72" w:rsidRDefault="00466B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1C1324DD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79EC82" w14:textId="77777777" w:rsidR="00466B72" w:rsidRDefault="00466B72">
            <w:pPr>
              <w:jc w:val="center"/>
              <w:rPr>
                <w:b/>
                <w:sz w:val="20"/>
                <w:szCs w:val="20"/>
              </w:rPr>
            </w:pPr>
            <w:r w:rsidRPr="00E44B55"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72EFDF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1692424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9C42A8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B60F1A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56E6430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065622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923483D" w14:textId="7777777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974FF5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CE35754" w14:textId="7777777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5899E584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66B72" w14:paraId="69F79793" w14:textId="77777777" w:rsidTr="00E44B5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27C389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8555FC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57A5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6F5081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00636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AAF293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28CAA4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F2DC3A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66B72" w14:paraId="081AA961" w14:textId="77777777" w:rsidTr="00E44B5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E201" w14:textId="77777777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2704" w14:textId="31B51DF5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bawełniana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9873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3F02" w14:textId="446E2A3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F14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7B3F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61827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4948BD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  <w:p w14:paraId="347859D2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5628E142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AAC9" w14:textId="77777777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8B82" w14:textId="00D45787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w pudełku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AD56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E5BB6" w14:textId="25225146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3A0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B9E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B56B39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DF576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1AAFC60B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8ED1" w14:textId="77777777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F312" w14:textId="5BAA2813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Notatnik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B8DB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6FB1" w14:textId="7AAF8354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B3BE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3CB7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E91745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2E5CEC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125EDCB2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7AA032" w14:textId="5D1D989F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7D07" w14:textId="430AFBB4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Pendrive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75F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3956" w14:textId="580D2C44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7036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8489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AE491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3708F2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405A5992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80763" w14:textId="5374E453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52A2" w14:textId="06CA9BF8" w:rsidR="00466B72" w:rsidRDefault="00466B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Powerbank</w:t>
            </w:r>
            <w:proofErr w:type="spellEnd"/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D961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57DA" w14:textId="17D48FF3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F21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BA39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8CD857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5462AE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3FD7F779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68DAB0" w14:textId="466838D1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549F" w14:textId="7DEDED9F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Mata plażowa non-</w:t>
            </w:r>
            <w:proofErr w:type="spellStart"/>
            <w:r>
              <w:rPr>
                <w:sz w:val="20"/>
                <w:szCs w:val="20"/>
              </w:rPr>
              <w:t>woven</w:t>
            </w:r>
            <w:proofErr w:type="spellEnd"/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4AEE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46FB" w14:textId="71C9D80D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DFB5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D209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976E5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712651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0C0737F3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200D7" w14:textId="27587CA6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0881" w14:textId="5793D34A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Układanka logiczna przestrzenna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12E2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2FA9" w14:textId="64568B24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2BC8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52C7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C5BD6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BD56B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6D926E3E" w14:textId="77777777" w:rsidTr="00466B72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4D54A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  <w:p w14:paraId="05B5A7DF" w14:textId="77777777" w:rsidR="00466B72" w:rsidRDefault="00466B72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24F5CCA3" w14:textId="77777777" w:rsidR="00466B72" w:rsidRDefault="00466B72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4CA7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61686D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FFB90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1BE60426" w14:textId="77777777" w:rsidTr="00466B72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C43CD" w14:textId="77777777" w:rsidR="00466B72" w:rsidRDefault="00466B72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Cena netto za całość zamówienia /słownie: ……………………………………………………………/</w:t>
            </w:r>
          </w:p>
          <w:p w14:paraId="76E1CBF0" w14:textId="77777777" w:rsidR="00466B72" w:rsidRDefault="00466B72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A66E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52A7B2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83A6C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BCC50CE" w14:textId="77777777" w:rsidR="008D2AB8" w:rsidRDefault="008D2AB8" w:rsidP="008D2AB8">
      <w:pPr>
        <w:tabs>
          <w:tab w:val="right" w:pos="9000"/>
        </w:tabs>
      </w:pPr>
    </w:p>
    <w:p w14:paraId="6E05D82A" w14:textId="69593C2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C54B1">
        <w:rPr>
          <w:b/>
          <w:bCs/>
        </w:rPr>
        <w:t>………</w:t>
      </w:r>
      <w:r w:rsidR="00DE061E" w:rsidRPr="000C54B1">
        <w:rPr>
          <w:b/>
          <w:bCs/>
        </w:rPr>
        <w:t xml:space="preserve"> dni od daty podpisania umowy</w:t>
      </w:r>
      <w:r w:rsidR="00DE061E">
        <w:t xml:space="preserve"> </w:t>
      </w:r>
      <w:r w:rsidR="00DE061E" w:rsidRPr="00DE061E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5A841C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2F02A1D" w14:textId="793FE48C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72213A"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DDE0508" w14:textId="1FBBD11D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CF2A0ED" w14:textId="77777777" w:rsidR="00130C60" w:rsidRPr="00082BAD" w:rsidRDefault="00130C60" w:rsidP="00130C6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082BAD">
        <w:rPr>
          <w:color w:val="000000"/>
          <w:lang w:eastAsia="ar-SA"/>
        </w:rPr>
        <w:t>Oświadczamy, że jesteśmy związani niniejszą ofertą przez okres wskazany w SWZ.</w:t>
      </w:r>
    </w:p>
    <w:p w14:paraId="0314B23E" w14:textId="77777777" w:rsidR="00130C60" w:rsidRDefault="00130C60" w:rsidP="00130C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82BAD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2BAD">
        <w:rPr>
          <w:color w:val="000000"/>
        </w:rPr>
        <w:t xml:space="preserve"> i nie wnosimy do nich żadnych zastrzeżeń.</w:t>
      </w:r>
    </w:p>
    <w:p w14:paraId="3764CE4B" w14:textId="77777777" w:rsidR="00130C60" w:rsidRPr="00C41490" w:rsidRDefault="00130C60" w:rsidP="00130C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C41490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14AF242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33C8DBE" w14:textId="77777777" w:rsidR="00130C60" w:rsidRPr="00082BAD" w:rsidRDefault="00130C60" w:rsidP="00130C60">
      <w:pPr>
        <w:ind w:left="360"/>
        <w:jc w:val="both"/>
        <w:rPr>
          <w:i/>
        </w:rPr>
      </w:pPr>
      <w:r w:rsidRPr="00082BAD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167B9A" w14:textId="77777777" w:rsidR="00130C60" w:rsidRPr="00082BAD" w:rsidRDefault="00130C60" w:rsidP="00130C60">
      <w:pPr>
        <w:ind w:left="360"/>
        <w:jc w:val="both"/>
        <w:rPr>
          <w:i/>
        </w:rPr>
      </w:pPr>
      <w:r w:rsidRPr="00082BAD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90AB06" w14:textId="77777777" w:rsidR="00130C60" w:rsidRPr="00082BAD" w:rsidRDefault="00130C60" w:rsidP="00130C60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0C60" w:rsidRPr="00082BAD" w14:paraId="4DE45F4F" w14:textId="77777777" w:rsidTr="00327D6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DC41F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9A2EB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3DCBDA0D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905E7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130C60" w:rsidRPr="00082BAD" w14:paraId="0556FD27" w14:textId="77777777" w:rsidTr="00327D6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94539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16849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A846D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130C60" w:rsidRPr="00082BAD" w14:paraId="76B22751" w14:textId="77777777" w:rsidTr="00327D6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A7371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BB1AE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C5552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B9B4A49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7F7D8FBB" w14:textId="77777777" w:rsidR="00130C60" w:rsidRPr="00082BAD" w:rsidRDefault="00130C60" w:rsidP="00130C6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0F000880" w14:textId="77777777" w:rsidR="00130C60" w:rsidRPr="00082BAD" w:rsidRDefault="00130C60" w:rsidP="00130C60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14:paraId="0F52CAE1" w14:textId="77777777" w:rsidR="00130C60" w:rsidRPr="00082BAD" w:rsidRDefault="00130C60" w:rsidP="00130C60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763DCBF0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3BC5AADA" w14:textId="77777777" w:rsidR="00130C60" w:rsidRPr="00082BAD" w:rsidRDefault="00130C60" w:rsidP="00130C60">
      <w:pPr>
        <w:jc w:val="both"/>
      </w:pPr>
      <w:r w:rsidRPr="00082BAD">
        <w:t>……………………………………………………...........................……które dołączamy do oferty.</w:t>
      </w:r>
    </w:p>
    <w:p w14:paraId="29383FFE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14:paraId="6DFBC218" w14:textId="77777777" w:rsidR="00130C60" w:rsidRPr="00082BAD" w:rsidRDefault="00130C60" w:rsidP="00130C60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6E521637" w14:textId="77777777" w:rsidR="00130C60" w:rsidRPr="00082BAD" w:rsidRDefault="00130C60" w:rsidP="00130C60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14:paraId="5AF22D59" w14:textId="01E7B394" w:rsidR="00FE545C" w:rsidRPr="00466B72" w:rsidRDefault="00130C60" w:rsidP="00466B72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sectPr w:rsidR="00FE545C" w:rsidRPr="00466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FA5F9" w14:textId="77777777" w:rsidR="00AC4693" w:rsidRDefault="00AC4693">
      <w:r>
        <w:separator/>
      </w:r>
    </w:p>
  </w:endnote>
  <w:endnote w:type="continuationSeparator" w:id="0">
    <w:p w14:paraId="3B9B2987" w14:textId="77777777" w:rsidR="00AC4693" w:rsidRDefault="00AC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54C9" w14:textId="77777777" w:rsidR="00F85057" w:rsidRDefault="00F85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BFD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76ED9" w14:textId="77777777" w:rsidR="00F85057" w:rsidRDefault="00F85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5AC40" w14:textId="77777777" w:rsidR="00AC4693" w:rsidRDefault="00AC4693">
      <w:r>
        <w:separator/>
      </w:r>
    </w:p>
  </w:footnote>
  <w:footnote w:type="continuationSeparator" w:id="0">
    <w:p w14:paraId="254C4F77" w14:textId="77777777" w:rsidR="00AC4693" w:rsidRDefault="00AC4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E9B0" w14:textId="77777777" w:rsidR="00F85057" w:rsidRDefault="00F85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C54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02E0A" w14:textId="77777777" w:rsidR="00F85057" w:rsidRDefault="00F85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34454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0469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1498470">
    <w:abstractNumId w:val="0"/>
  </w:num>
  <w:num w:numId="4" w16cid:durableId="1306471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4693"/>
    <w:rsid w:val="00012286"/>
    <w:rsid w:val="00071CCC"/>
    <w:rsid w:val="000B731D"/>
    <w:rsid w:val="000C54B1"/>
    <w:rsid w:val="000D6134"/>
    <w:rsid w:val="000E09C7"/>
    <w:rsid w:val="000F6589"/>
    <w:rsid w:val="00106636"/>
    <w:rsid w:val="00116EC6"/>
    <w:rsid w:val="00130C60"/>
    <w:rsid w:val="001801DD"/>
    <w:rsid w:val="001D4612"/>
    <w:rsid w:val="00207E98"/>
    <w:rsid w:val="002723B0"/>
    <w:rsid w:val="00315A4A"/>
    <w:rsid w:val="00466B7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213A"/>
    <w:rsid w:val="007748F0"/>
    <w:rsid w:val="007A4321"/>
    <w:rsid w:val="00833933"/>
    <w:rsid w:val="00853083"/>
    <w:rsid w:val="008B2F0C"/>
    <w:rsid w:val="008B4928"/>
    <w:rsid w:val="008D2AB8"/>
    <w:rsid w:val="008F1C66"/>
    <w:rsid w:val="00915718"/>
    <w:rsid w:val="00970FE4"/>
    <w:rsid w:val="00A0022B"/>
    <w:rsid w:val="00A346FE"/>
    <w:rsid w:val="00A47B4D"/>
    <w:rsid w:val="00A83018"/>
    <w:rsid w:val="00AC4693"/>
    <w:rsid w:val="00B774DC"/>
    <w:rsid w:val="00C063E0"/>
    <w:rsid w:val="00C969A6"/>
    <w:rsid w:val="00CA7D36"/>
    <w:rsid w:val="00D24208"/>
    <w:rsid w:val="00D60C38"/>
    <w:rsid w:val="00D66893"/>
    <w:rsid w:val="00D90ACB"/>
    <w:rsid w:val="00DC1500"/>
    <w:rsid w:val="00DE061E"/>
    <w:rsid w:val="00E44371"/>
    <w:rsid w:val="00E44B55"/>
    <w:rsid w:val="00E949B0"/>
    <w:rsid w:val="00F00591"/>
    <w:rsid w:val="00F51688"/>
    <w:rsid w:val="00F53146"/>
    <w:rsid w:val="00F8505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D4281"/>
  <w15:chartTrackingRefBased/>
  <w15:docId w15:val="{C8DDD8A9-ED12-416F-8BF4-FE2D0DA2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587</Words>
  <Characters>4352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2022-06-10T12:11:00Z</dcterms:created>
  <dcterms:modified xsi:type="dcterms:W3CDTF">2022-06-10T12:11:00Z</dcterms:modified>
</cp:coreProperties>
</file>