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2A8545" w14:textId="77777777" w:rsidR="008D2AB8" w:rsidRPr="00240E71" w:rsidRDefault="000C5BF1" w:rsidP="008D2AB8">
      <w:pPr>
        <w:pStyle w:val="Nagwek3"/>
        <w:jc w:val="right"/>
        <w:rPr>
          <w:rFonts w:ascii="Times New Roman" w:hAnsi="Times New Roman"/>
        </w:rPr>
      </w:pPr>
      <w:r>
        <w:rPr>
          <w:rFonts w:ascii="Times New Roman" w:hAnsi="Times New Roman"/>
          <w:b w:val="0"/>
          <w:noProof/>
          <w:color w:val="000000"/>
        </w:rPr>
        <w:pict w14:anchorId="3C033561">
          <v:roundrect id="_x0000_s1026" style="position:absolute;left:0;text-align:left;margin-left:-25.5pt;margin-top:-13.15pt;width:162pt;height:1in;z-index:251657728" arcsize="10923f"/>
        </w:pict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02477506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0A610933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47AAAED7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7A02393F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425B1DEC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3C97C046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24B81998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45BA9FBB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A723DC">
        <w:rPr>
          <w:sz w:val="22"/>
          <w:lang w:val="en-US"/>
        </w:rPr>
        <w:t>……………………………………………………………………………………………..</w:t>
      </w:r>
    </w:p>
    <w:p w14:paraId="238E95AA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A723DC">
        <w:rPr>
          <w:sz w:val="22"/>
          <w:lang w:val="en-US"/>
        </w:rPr>
        <w:t>…………………………………………………………………………………………….</w:t>
      </w:r>
    </w:p>
    <w:p w14:paraId="30104E3C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7C962577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272845FC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4F11A2D9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72A1318D" w14:textId="77777777" w:rsidR="005E0C82" w:rsidRPr="00FD29F7" w:rsidRDefault="005E0C82" w:rsidP="008D2AB8">
      <w:pPr>
        <w:ind w:right="-110"/>
        <w:rPr>
          <w:b/>
          <w:sz w:val="22"/>
          <w:szCs w:val="22"/>
        </w:rPr>
      </w:pPr>
      <w:r w:rsidRPr="00FD29F7">
        <w:rPr>
          <w:b/>
          <w:sz w:val="22"/>
          <w:szCs w:val="22"/>
        </w:rPr>
        <w:t>Akademia Górniczo - Hutnicza</w:t>
      </w:r>
    </w:p>
    <w:p w14:paraId="2CF6DC72" w14:textId="77777777" w:rsidR="005E0C82" w:rsidRPr="00FD29F7" w:rsidRDefault="005E0C82" w:rsidP="008D2AB8">
      <w:pPr>
        <w:ind w:right="-110"/>
        <w:rPr>
          <w:b/>
          <w:sz w:val="22"/>
          <w:szCs w:val="22"/>
        </w:rPr>
      </w:pPr>
      <w:r w:rsidRPr="00FD29F7">
        <w:rPr>
          <w:b/>
          <w:sz w:val="22"/>
          <w:szCs w:val="22"/>
        </w:rPr>
        <w:t>im. Stanisława Staszica w Krakowie</w:t>
      </w:r>
    </w:p>
    <w:p w14:paraId="1573BC63" w14:textId="77777777" w:rsidR="008D2AB8" w:rsidRPr="00FD29F7" w:rsidRDefault="005E0C82" w:rsidP="008D2AB8">
      <w:pPr>
        <w:ind w:right="-110"/>
        <w:rPr>
          <w:b/>
          <w:sz w:val="22"/>
          <w:szCs w:val="22"/>
        </w:rPr>
      </w:pPr>
      <w:r w:rsidRPr="00FD29F7">
        <w:rPr>
          <w:b/>
          <w:sz w:val="22"/>
          <w:szCs w:val="22"/>
        </w:rPr>
        <w:t>Dział Zamówień Publicznych</w:t>
      </w:r>
      <w:r w:rsidR="008D2AB8" w:rsidRPr="00FD29F7">
        <w:rPr>
          <w:b/>
          <w:sz w:val="22"/>
          <w:szCs w:val="22"/>
        </w:rPr>
        <w:t xml:space="preserve">  </w:t>
      </w:r>
    </w:p>
    <w:p w14:paraId="17D744F5" w14:textId="10158638" w:rsidR="008D2AB8" w:rsidRPr="00FD29F7" w:rsidRDefault="005E0C82" w:rsidP="00FD29F7">
      <w:pPr>
        <w:ind w:right="-110"/>
        <w:rPr>
          <w:b/>
          <w:sz w:val="22"/>
          <w:szCs w:val="22"/>
        </w:rPr>
      </w:pPr>
      <w:r w:rsidRPr="00FD29F7">
        <w:rPr>
          <w:b/>
          <w:sz w:val="22"/>
          <w:szCs w:val="22"/>
        </w:rPr>
        <w:t>Al. Mickiewicza</w:t>
      </w:r>
      <w:r w:rsidR="008D2AB8" w:rsidRPr="00FD29F7">
        <w:rPr>
          <w:b/>
          <w:sz w:val="22"/>
          <w:szCs w:val="22"/>
        </w:rPr>
        <w:t xml:space="preserve"> </w:t>
      </w:r>
      <w:r w:rsidRPr="00FD29F7">
        <w:rPr>
          <w:b/>
          <w:sz w:val="22"/>
          <w:szCs w:val="22"/>
        </w:rPr>
        <w:t>30</w:t>
      </w:r>
      <w:r w:rsidR="00FD29F7" w:rsidRPr="00FD29F7">
        <w:rPr>
          <w:b/>
          <w:sz w:val="22"/>
          <w:szCs w:val="22"/>
        </w:rPr>
        <w:t xml:space="preserve">, </w:t>
      </w:r>
      <w:r w:rsidRPr="00FD29F7">
        <w:rPr>
          <w:b/>
          <w:sz w:val="22"/>
          <w:szCs w:val="22"/>
        </w:rPr>
        <w:t>30-059</w:t>
      </w:r>
      <w:r w:rsidR="008D2AB8" w:rsidRPr="00FD29F7">
        <w:rPr>
          <w:b/>
          <w:sz w:val="22"/>
          <w:szCs w:val="22"/>
        </w:rPr>
        <w:t xml:space="preserve"> </w:t>
      </w:r>
      <w:r w:rsidRPr="00FD29F7">
        <w:rPr>
          <w:b/>
          <w:sz w:val="22"/>
          <w:szCs w:val="22"/>
        </w:rPr>
        <w:t>Kraków</w:t>
      </w:r>
      <w:r w:rsidR="008D2AB8" w:rsidRPr="00FD29F7">
        <w:rPr>
          <w:b/>
          <w:sz w:val="22"/>
          <w:szCs w:val="22"/>
        </w:rPr>
        <w:t xml:space="preserve">,  </w:t>
      </w:r>
    </w:p>
    <w:p w14:paraId="387D3855" w14:textId="77777777" w:rsidR="008D2AB8" w:rsidRPr="00FD29F7" w:rsidRDefault="008D2AB8" w:rsidP="008D2AB8">
      <w:pPr>
        <w:ind w:firstLine="3969"/>
        <w:rPr>
          <w:b/>
          <w:sz w:val="22"/>
          <w:szCs w:val="22"/>
        </w:rPr>
      </w:pPr>
    </w:p>
    <w:p w14:paraId="36E6D9BD" w14:textId="3204572D" w:rsidR="008D2AB8" w:rsidRDefault="008D2AB8" w:rsidP="008D2AB8">
      <w:pPr>
        <w:widowControl w:val="0"/>
        <w:ind w:right="1"/>
        <w:jc w:val="both"/>
      </w:pPr>
      <w:r w:rsidRPr="00FD29F7">
        <w:rPr>
          <w:sz w:val="22"/>
          <w:szCs w:val="22"/>
        </w:rPr>
        <w:t xml:space="preserve">Przystępując do postępowania o udzielenie zamówienia publicznego, którego przedmiotem jest </w:t>
      </w:r>
      <w:r w:rsidR="005E0C82" w:rsidRPr="00FD29F7">
        <w:rPr>
          <w:b/>
          <w:sz w:val="22"/>
          <w:szCs w:val="22"/>
        </w:rPr>
        <w:t>dostawa notebook</w:t>
      </w:r>
      <w:r w:rsidR="00C67F4F" w:rsidRPr="00FD29F7">
        <w:rPr>
          <w:b/>
          <w:sz w:val="22"/>
          <w:szCs w:val="22"/>
        </w:rPr>
        <w:t>ów</w:t>
      </w:r>
      <w:r w:rsidR="005E0C82" w:rsidRPr="00FD29F7">
        <w:rPr>
          <w:b/>
          <w:sz w:val="22"/>
          <w:szCs w:val="22"/>
        </w:rPr>
        <w:t xml:space="preserve"> i laptopów dla WIEIT</w:t>
      </w:r>
      <w:r w:rsidR="000C5BF1">
        <w:rPr>
          <w:b/>
          <w:sz w:val="22"/>
          <w:szCs w:val="22"/>
        </w:rPr>
        <w:t xml:space="preserve"> i</w:t>
      </w:r>
      <w:r w:rsidR="005E0C82" w:rsidRPr="00FD29F7">
        <w:rPr>
          <w:b/>
          <w:sz w:val="22"/>
          <w:szCs w:val="22"/>
        </w:rPr>
        <w:t xml:space="preserve"> </w:t>
      </w:r>
      <w:proofErr w:type="spellStart"/>
      <w:r w:rsidR="005E0C82" w:rsidRPr="00FD29F7">
        <w:rPr>
          <w:b/>
          <w:sz w:val="22"/>
          <w:szCs w:val="22"/>
        </w:rPr>
        <w:t>WGGiIŚ</w:t>
      </w:r>
      <w:proofErr w:type="spellEnd"/>
      <w:r w:rsidR="005E0C82" w:rsidRPr="00FD29F7">
        <w:rPr>
          <w:b/>
          <w:sz w:val="22"/>
          <w:szCs w:val="22"/>
        </w:rPr>
        <w:t xml:space="preserve"> - KC-zp.272-310/22</w:t>
      </w:r>
      <w:r w:rsidRPr="00FD29F7">
        <w:rPr>
          <w:b/>
          <w:sz w:val="22"/>
          <w:szCs w:val="22"/>
        </w:rPr>
        <w:t xml:space="preserve">, </w:t>
      </w:r>
      <w:r w:rsidRPr="00FD29F7">
        <w:rPr>
          <w:sz w:val="22"/>
          <w:szCs w:val="22"/>
        </w:rPr>
        <w:t>oferuję realizację przedmiotu zamówienia , zgodnie z zasadami określonymi w specyfikacji istotnych warunków zamówienia</w:t>
      </w:r>
      <w:r>
        <w:t>.</w:t>
      </w:r>
    </w:p>
    <w:p w14:paraId="5B639CF7" w14:textId="77777777" w:rsidR="00071C9D" w:rsidRDefault="00071C9D" w:rsidP="008D2AB8">
      <w:pPr>
        <w:tabs>
          <w:tab w:val="right" w:pos="9000"/>
        </w:tabs>
        <w:rPr>
          <w:highlight w:val="cyan"/>
        </w:rPr>
      </w:pPr>
    </w:p>
    <w:p w14:paraId="513BFEBA" w14:textId="6D4DC3F6" w:rsidR="008D2AB8" w:rsidRDefault="00304932" w:rsidP="008D2AB8">
      <w:pPr>
        <w:tabs>
          <w:tab w:val="right" w:pos="9000"/>
        </w:tabs>
      </w:pPr>
      <w:r w:rsidRPr="00304932">
        <w:rPr>
          <w:highlight w:val="cyan"/>
        </w:rPr>
        <w:t>Zadanie 1</w:t>
      </w:r>
    </w:p>
    <w:p w14:paraId="6ED25562" w14:textId="3609774D" w:rsidR="00071C9D" w:rsidRPr="00776CDB" w:rsidRDefault="00071C9D" w:rsidP="00071C9D">
      <w:pPr>
        <w:widowControl w:val="0"/>
        <w:ind w:right="1"/>
        <w:rPr>
          <w:b/>
        </w:rPr>
      </w:pPr>
      <w:r w:rsidRPr="00776CDB">
        <w:rPr>
          <w:b/>
        </w:rPr>
        <w:t>Cena netto</w:t>
      </w:r>
      <w:r>
        <w:rPr>
          <w:b/>
        </w:rPr>
        <w:t xml:space="preserve"> za całość przedmiotu zamówienia, tj. za 3 laptopy</w:t>
      </w:r>
      <w:r w:rsidRPr="00776CDB">
        <w:rPr>
          <w:b/>
        </w:rPr>
        <w:t>:   .............................PLN</w:t>
      </w:r>
    </w:p>
    <w:p w14:paraId="16228831" w14:textId="73CDDC94" w:rsidR="00071C9D" w:rsidRPr="00776CDB" w:rsidRDefault="00071C9D" w:rsidP="00071C9D">
      <w:pPr>
        <w:widowControl w:val="0"/>
        <w:ind w:right="1"/>
        <w:rPr>
          <w:b/>
        </w:rPr>
      </w:pPr>
      <w:r w:rsidRPr="00776CDB">
        <w:rPr>
          <w:b/>
        </w:rPr>
        <w:t>Cena brutto</w:t>
      </w:r>
      <w:r>
        <w:rPr>
          <w:b/>
        </w:rPr>
        <w:t xml:space="preserve"> za całość przedmiotu zamówienia, tj. za 3 laptopy</w:t>
      </w:r>
      <w:r w:rsidRPr="00776CDB">
        <w:rPr>
          <w:b/>
        </w:rPr>
        <w:t>: .............................PLN</w:t>
      </w:r>
    </w:p>
    <w:p w14:paraId="45CF6F61" w14:textId="77777777" w:rsidR="00071C9D" w:rsidRPr="00776CDB" w:rsidRDefault="00071C9D" w:rsidP="00071C9D">
      <w:pPr>
        <w:widowControl w:val="0"/>
        <w:ind w:right="1"/>
        <w:jc w:val="both"/>
      </w:pPr>
      <w:r w:rsidRPr="00776CDB">
        <w:t>Słownie brutto :.......................................................................................................................</w:t>
      </w:r>
    </w:p>
    <w:p w14:paraId="41F0C331" w14:textId="45623EF7" w:rsidR="00071C9D" w:rsidRPr="00FD29F7" w:rsidRDefault="00071C9D" w:rsidP="00071C9D">
      <w:pPr>
        <w:pStyle w:val="Tekstpodstawowy"/>
        <w:spacing w:line="240" w:lineRule="auto"/>
      </w:pPr>
      <w:r w:rsidRPr="00776CDB">
        <w:t xml:space="preserve">Powyższa cena zawiera podatek VAT w wysokości .......... </w:t>
      </w:r>
      <w:r w:rsidRPr="00FD29F7">
        <w:t>% tj.…………………PLN</w:t>
      </w:r>
    </w:p>
    <w:p w14:paraId="4C7CF84E" w14:textId="77777777" w:rsidR="00071C9D" w:rsidRPr="00FD29F7" w:rsidRDefault="00071C9D" w:rsidP="00071C9D">
      <w:pPr>
        <w:widowControl w:val="0"/>
        <w:ind w:right="1"/>
        <w:jc w:val="both"/>
        <w:rPr>
          <w:b/>
        </w:rPr>
      </w:pPr>
    </w:p>
    <w:p w14:paraId="714EA971" w14:textId="7728C7B9" w:rsidR="00071C9D" w:rsidRPr="00FD29F7" w:rsidRDefault="00071C9D" w:rsidP="00071C9D">
      <w:pPr>
        <w:widowControl w:val="0"/>
        <w:ind w:right="1"/>
        <w:jc w:val="both"/>
        <w:rPr>
          <w:b/>
        </w:rPr>
      </w:pPr>
      <w:r w:rsidRPr="00FD29F7">
        <w:rPr>
          <w:b/>
        </w:rPr>
        <w:t>Laptop (3 sztuki):</w:t>
      </w:r>
    </w:p>
    <w:p w14:paraId="71C73D79" w14:textId="77777777" w:rsidR="00071C9D" w:rsidRPr="00FD29F7" w:rsidRDefault="00071C9D" w:rsidP="00071C9D">
      <w:pPr>
        <w:widowControl w:val="0"/>
        <w:ind w:right="1"/>
        <w:jc w:val="both"/>
        <w:rPr>
          <w:b/>
        </w:rPr>
      </w:pPr>
      <w:r w:rsidRPr="00FD29F7">
        <w:rPr>
          <w:b/>
        </w:rPr>
        <w:t>Producent:…………………………………</w:t>
      </w:r>
    </w:p>
    <w:p w14:paraId="038E3AAE" w14:textId="77777777" w:rsidR="00071C9D" w:rsidRPr="00FD29F7" w:rsidRDefault="00071C9D" w:rsidP="00071C9D">
      <w:pPr>
        <w:widowControl w:val="0"/>
        <w:ind w:right="1"/>
        <w:jc w:val="both"/>
        <w:rPr>
          <w:b/>
        </w:rPr>
      </w:pPr>
      <w:r w:rsidRPr="00FD29F7">
        <w:rPr>
          <w:b/>
        </w:rPr>
        <w:t>Model:………………………………………</w:t>
      </w:r>
    </w:p>
    <w:p w14:paraId="026DD219" w14:textId="61A01BC4" w:rsidR="00071C9D" w:rsidRPr="00776CDB" w:rsidRDefault="00381478" w:rsidP="00071C9D">
      <w:pPr>
        <w:widowControl w:val="0"/>
        <w:ind w:right="1"/>
        <w:jc w:val="both"/>
        <w:rPr>
          <w:sz w:val="20"/>
          <w:szCs w:val="20"/>
        </w:rPr>
      </w:pPr>
      <w:r>
        <w:rPr>
          <w:b/>
        </w:rPr>
        <w:t>Dostępność serwisu gwarancyjnego</w:t>
      </w:r>
      <w:r w:rsidR="00071C9D">
        <w:rPr>
          <w:b/>
        </w:rPr>
        <w:t xml:space="preserve"> 24/7 </w:t>
      </w:r>
      <w:r w:rsidR="00071C9D" w:rsidRPr="00071C9D">
        <w:rPr>
          <w:b/>
        </w:rPr>
        <w:t>TAK/NIE</w:t>
      </w:r>
      <w:r w:rsidR="00071C9D" w:rsidRPr="00071C9D">
        <w:rPr>
          <w:b/>
          <w:highlight w:val="cyan"/>
        </w:rPr>
        <w:t>*</w:t>
      </w:r>
      <w:r w:rsidR="00071C9D" w:rsidRPr="00776CDB">
        <w:t>:</w:t>
      </w:r>
      <w:r w:rsidR="00071C9D">
        <w:t xml:space="preserve"> </w:t>
      </w:r>
      <w:r w:rsidR="00071C9D" w:rsidRPr="00304932">
        <w:rPr>
          <w:color w:val="FF0000"/>
        </w:rPr>
        <w:t>(kryterium oceny ofert)</w:t>
      </w:r>
    </w:p>
    <w:p w14:paraId="54E5A65E" w14:textId="790CC4EC" w:rsidR="00304932" w:rsidRDefault="00071C9D" w:rsidP="00304932">
      <w:pPr>
        <w:widowControl w:val="0"/>
        <w:ind w:right="1"/>
        <w:jc w:val="both"/>
        <w:rPr>
          <w:b/>
        </w:rPr>
      </w:pPr>
      <w:r w:rsidRPr="00071C9D">
        <w:rPr>
          <w:b/>
          <w:highlight w:val="cyan"/>
        </w:rPr>
        <w:t>*</w:t>
      </w:r>
      <w:r w:rsidRPr="00071C9D">
        <w:rPr>
          <w:b/>
        </w:rPr>
        <w:t>Niepotrzebne skreślić</w:t>
      </w:r>
    </w:p>
    <w:p w14:paraId="79EB82CC" w14:textId="2F98D096" w:rsidR="00071C9D" w:rsidRDefault="00071C9D" w:rsidP="00304932">
      <w:pPr>
        <w:widowControl w:val="0"/>
        <w:ind w:right="1"/>
        <w:jc w:val="both"/>
        <w:rPr>
          <w:sz w:val="20"/>
          <w:szCs w:val="20"/>
        </w:rPr>
      </w:pPr>
    </w:p>
    <w:p w14:paraId="138B3E3B" w14:textId="3F84C864" w:rsidR="00071C9D" w:rsidRDefault="00071C9D" w:rsidP="00071C9D">
      <w:pPr>
        <w:tabs>
          <w:tab w:val="right" w:pos="9000"/>
        </w:tabs>
      </w:pPr>
      <w:r w:rsidRPr="00304932">
        <w:rPr>
          <w:highlight w:val="cyan"/>
        </w:rPr>
        <w:t>Zadanie</w:t>
      </w:r>
      <w:r w:rsidRPr="000C5BF1">
        <w:rPr>
          <w:highlight w:val="cyan"/>
        </w:rPr>
        <w:t xml:space="preserve"> </w:t>
      </w:r>
      <w:r w:rsidR="00381478" w:rsidRPr="000C5BF1">
        <w:rPr>
          <w:highlight w:val="cyan"/>
        </w:rPr>
        <w:t>2</w:t>
      </w:r>
    </w:p>
    <w:p w14:paraId="5FDF1002" w14:textId="77777777" w:rsidR="00071C9D" w:rsidRPr="00776CDB" w:rsidRDefault="00071C9D" w:rsidP="00071C9D">
      <w:pPr>
        <w:widowControl w:val="0"/>
        <w:ind w:right="1"/>
        <w:rPr>
          <w:b/>
        </w:rPr>
      </w:pPr>
      <w:r w:rsidRPr="00776CDB">
        <w:rPr>
          <w:b/>
        </w:rPr>
        <w:t>Cena netto:   .........................................................................PLN</w:t>
      </w:r>
    </w:p>
    <w:p w14:paraId="0B760DDF" w14:textId="77777777" w:rsidR="00071C9D" w:rsidRPr="00776CDB" w:rsidRDefault="00071C9D" w:rsidP="00071C9D">
      <w:pPr>
        <w:widowControl w:val="0"/>
        <w:ind w:right="1"/>
        <w:rPr>
          <w:b/>
        </w:rPr>
      </w:pPr>
      <w:r w:rsidRPr="00776CDB">
        <w:rPr>
          <w:b/>
        </w:rPr>
        <w:t>Cena brutto: .........................................................................PLN</w:t>
      </w:r>
    </w:p>
    <w:p w14:paraId="4AFEE220" w14:textId="77777777" w:rsidR="00071C9D" w:rsidRPr="00776CDB" w:rsidRDefault="00071C9D" w:rsidP="00071C9D">
      <w:pPr>
        <w:widowControl w:val="0"/>
        <w:ind w:right="1"/>
        <w:jc w:val="both"/>
      </w:pPr>
      <w:r w:rsidRPr="00776CDB">
        <w:t>Słownie brutto :.......................................................................................................................</w:t>
      </w:r>
    </w:p>
    <w:p w14:paraId="2F35D5B8" w14:textId="77777777" w:rsidR="00071C9D" w:rsidRPr="00071C9D" w:rsidRDefault="00071C9D" w:rsidP="00071C9D">
      <w:pPr>
        <w:pStyle w:val="Tekstpodstawowy"/>
        <w:spacing w:line="240" w:lineRule="auto"/>
        <w:rPr>
          <w:lang w:val="en-US"/>
        </w:rPr>
      </w:pPr>
      <w:r w:rsidRPr="00776CDB">
        <w:t xml:space="preserve">Powyższa cena zawiera podatek VAT w wysokości .......... </w:t>
      </w:r>
      <w:r w:rsidRPr="00071C9D">
        <w:rPr>
          <w:lang w:val="en-US"/>
        </w:rPr>
        <w:t xml:space="preserve">% </w:t>
      </w:r>
      <w:proofErr w:type="spellStart"/>
      <w:r w:rsidRPr="00071C9D">
        <w:rPr>
          <w:lang w:val="en-US"/>
        </w:rPr>
        <w:t>tj</w:t>
      </w:r>
      <w:proofErr w:type="spellEnd"/>
      <w:r w:rsidRPr="00071C9D">
        <w:rPr>
          <w:lang w:val="en-US"/>
        </w:rPr>
        <w:t>.…………………….PLN</w:t>
      </w:r>
    </w:p>
    <w:p w14:paraId="3F54C37E" w14:textId="77777777" w:rsidR="00071C9D" w:rsidRPr="00071C9D" w:rsidRDefault="00071C9D" w:rsidP="00071C9D">
      <w:pPr>
        <w:widowControl w:val="0"/>
        <w:ind w:right="1"/>
        <w:jc w:val="both"/>
        <w:rPr>
          <w:b/>
          <w:lang w:val="en-US"/>
        </w:rPr>
      </w:pPr>
    </w:p>
    <w:p w14:paraId="31DC95D6" w14:textId="3DBE61F8" w:rsidR="00071C9D" w:rsidRPr="00071C9D" w:rsidRDefault="00071C9D" w:rsidP="00071C9D">
      <w:pPr>
        <w:widowControl w:val="0"/>
        <w:ind w:right="1"/>
        <w:jc w:val="both"/>
        <w:rPr>
          <w:b/>
          <w:lang w:val="en-US"/>
        </w:rPr>
      </w:pPr>
      <w:r>
        <w:rPr>
          <w:b/>
          <w:lang w:val="en-US"/>
        </w:rPr>
        <w:t>Laptop</w:t>
      </w:r>
      <w:r w:rsidRPr="00071C9D">
        <w:rPr>
          <w:b/>
          <w:lang w:val="en-US"/>
        </w:rPr>
        <w:t>:</w:t>
      </w:r>
    </w:p>
    <w:p w14:paraId="766CFD25" w14:textId="77777777" w:rsidR="00071C9D" w:rsidRPr="00071C9D" w:rsidRDefault="00071C9D" w:rsidP="00071C9D">
      <w:pPr>
        <w:widowControl w:val="0"/>
        <w:ind w:right="1"/>
        <w:jc w:val="both"/>
        <w:rPr>
          <w:b/>
          <w:lang w:val="en-US"/>
        </w:rPr>
      </w:pPr>
      <w:r w:rsidRPr="00071C9D">
        <w:rPr>
          <w:b/>
          <w:lang w:val="en-US"/>
        </w:rPr>
        <w:t>Producent:…………………………………</w:t>
      </w:r>
    </w:p>
    <w:p w14:paraId="4E385C71" w14:textId="77777777" w:rsidR="00071C9D" w:rsidRPr="00071C9D" w:rsidRDefault="00071C9D" w:rsidP="00071C9D">
      <w:pPr>
        <w:widowControl w:val="0"/>
        <w:ind w:right="1"/>
        <w:jc w:val="both"/>
        <w:rPr>
          <w:b/>
          <w:lang w:val="en-US"/>
        </w:rPr>
      </w:pPr>
      <w:r w:rsidRPr="00071C9D">
        <w:rPr>
          <w:b/>
          <w:lang w:val="en-US"/>
        </w:rPr>
        <w:t>Model:………………………………………</w:t>
      </w:r>
    </w:p>
    <w:p w14:paraId="633F3962" w14:textId="77777777" w:rsidR="00071C9D" w:rsidRPr="00776CDB" w:rsidRDefault="00071C9D" w:rsidP="00071C9D">
      <w:pPr>
        <w:widowControl w:val="0"/>
        <w:ind w:right="1"/>
        <w:jc w:val="both"/>
        <w:rPr>
          <w:sz w:val="20"/>
          <w:szCs w:val="20"/>
        </w:rPr>
      </w:pPr>
      <w:r w:rsidRPr="00776CDB">
        <w:rPr>
          <w:b/>
        </w:rPr>
        <w:lastRenderedPageBreak/>
        <w:t>Okres udzielonej gwarancji wynosi</w:t>
      </w:r>
      <w:r w:rsidRPr="00776CDB">
        <w:t>:</w:t>
      </w:r>
      <w:r>
        <w:t xml:space="preserve"> ………… </w:t>
      </w:r>
      <w:r w:rsidRPr="00776CDB">
        <w:t>miesiące/ miesięcy</w:t>
      </w:r>
      <w:r>
        <w:t xml:space="preserve">, w miejscu użytkowania sprzętu </w:t>
      </w:r>
      <w:r w:rsidRPr="00304932">
        <w:rPr>
          <w:color w:val="FF0000"/>
        </w:rPr>
        <w:t>(kryterium oceny ofert)</w:t>
      </w:r>
    </w:p>
    <w:p w14:paraId="0B8958BE" w14:textId="77777777" w:rsidR="00071C9D" w:rsidRDefault="00071C9D" w:rsidP="00071C9D">
      <w:pPr>
        <w:widowControl w:val="0"/>
        <w:ind w:right="1"/>
        <w:jc w:val="both"/>
      </w:pPr>
      <w:r w:rsidRPr="00776CDB">
        <w:rPr>
          <w:b/>
        </w:rPr>
        <w:t>Termin dostawy</w:t>
      </w:r>
      <w:r w:rsidRPr="00776CDB">
        <w:t>: do …</w:t>
      </w:r>
      <w:r>
        <w:t>……….</w:t>
      </w:r>
      <w:r w:rsidRPr="00776CDB">
        <w:t xml:space="preserve">…... dni od daty </w:t>
      </w:r>
      <w:r>
        <w:t>podpisania umowy</w:t>
      </w:r>
      <w:r w:rsidRPr="00776CDB">
        <w:t xml:space="preserve"> </w:t>
      </w:r>
      <w:r w:rsidRPr="00304932">
        <w:rPr>
          <w:color w:val="FF0000"/>
        </w:rPr>
        <w:t>(kryterium oceny ofert)</w:t>
      </w:r>
    </w:p>
    <w:p w14:paraId="1486D44D" w14:textId="4BC130F9" w:rsidR="00071C9D" w:rsidRDefault="00071C9D" w:rsidP="00304932">
      <w:pPr>
        <w:widowControl w:val="0"/>
        <w:ind w:right="1"/>
        <w:jc w:val="both"/>
        <w:rPr>
          <w:sz w:val="20"/>
          <w:szCs w:val="20"/>
        </w:rPr>
      </w:pPr>
    </w:p>
    <w:p w14:paraId="4D809E0B" w14:textId="77777777" w:rsidR="00071C9D" w:rsidRDefault="00071C9D" w:rsidP="00304932">
      <w:pPr>
        <w:widowControl w:val="0"/>
        <w:ind w:right="1"/>
        <w:jc w:val="both"/>
        <w:rPr>
          <w:sz w:val="20"/>
          <w:szCs w:val="20"/>
        </w:rPr>
      </w:pPr>
    </w:p>
    <w:p w14:paraId="1BF45CAB" w14:textId="77777777" w:rsidR="00A723DC" w:rsidRDefault="00A723DC" w:rsidP="00A723DC">
      <w:pPr>
        <w:tabs>
          <w:tab w:val="left" w:pos="426"/>
        </w:tabs>
        <w:spacing w:after="120"/>
        <w:jc w:val="both"/>
        <w:rPr>
          <w:b/>
          <w:sz w:val="22"/>
        </w:rPr>
      </w:pPr>
      <w:r>
        <w:rPr>
          <w:sz w:val="22"/>
        </w:rPr>
        <w:t>Oświadczamy, że zgodnie z ustawą z dnia 6 marca 2018 r. Prawo przedsiębiorców, należymy do małych lub średnich przedsiębiorców:</w:t>
      </w:r>
      <w:r>
        <w:rPr>
          <w:b/>
          <w:sz w:val="22"/>
        </w:rPr>
        <w:t xml:space="preserve"> TAK/NIE</w:t>
      </w:r>
    </w:p>
    <w:p w14:paraId="0893DF38" w14:textId="77777777" w:rsidR="00A723DC" w:rsidRDefault="00A723DC" w:rsidP="00A723DC">
      <w:pPr>
        <w:tabs>
          <w:tab w:val="left" w:pos="426"/>
        </w:tabs>
        <w:jc w:val="both"/>
        <w:rPr>
          <w:sz w:val="16"/>
          <w:szCs w:val="18"/>
        </w:rPr>
      </w:pPr>
      <w:r>
        <w:rPr>
          <w:b/>
          <w:sz w:val="22"/>
        </w:rPr>
        <w:t xml:space="preserve">Termin płatności: </w:t>
      </w:r>
      <w:r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2BE72BAE" w14:textId="77777777" w:rsidR="00A723DC" w:rsidRDefault="00A723DC" w:rsidP="00A723DC">
      <w:pPr>
        <w:rPr>
          <w:sz w:val="18"/>
          <w:szCs w:val="18"/>
        </w:rPr>
      </w:pPr>
    </w:p>
    <w:p w14:paraId="5E837EDC" w14:textId="77777777" w:rsidR="00A723DC" w:rsidRDefault="00A723DC" w:rsidP="00A723DC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oświadczamy, że:</w:t>
      </w:r>
    </w:p>
    <w:p w14:paraId="75A6B727" w14:textId="77777777" w:rsidR="00A723DC" w:rsidRDefault="00A723DC" w:rsidP="00A723D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17CD4F54" w14:textId="77777777" w:rsidR="00A723DC" w:rsidRDefault="00A723DC" w:rsidP="00A723D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14:paraId="3A68FC3E" w14:textId="77777777" w:rsidR="00A723DC" w:rsidRDefault="00A723DC" w:rsidP="00A723D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68A1AF3D" w14:textId="77777777" w:rsidR="00A723DC" w:rsidRPr="00A723DC" w:rsidRDefault="00A723DC" w:rsidP="00A723DC">
      <w:pPr>
        <w:ind w:left="360"/>
        <w:jc w:val="both"/>
        <w:rPr>
          <w:i/>
          <w:sz w:val="18"/>
          <w:szCs w:val="18"/>
        </w:rPr>
      </w:pPr>
      <w:r w:rsidRPr="00A723DC">
        <w:rPr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DCC9366" w14:textId="4330E950" w:rsidR="00A723DC" w:rsidRPr="00A723DC" w:rsidRDefault="00A723DC" w:rsidP="00A723DC">
      <w:pPr>
        <w:ind w:left="360"/>
        <w:jc w:val="both"/>
        <w:rPr>
          <w:i/>
          <w:sz w:val="18"/>
          <w:szCs w:val="18"/>
        </w:rPr>
      </w:pPr>
      <w:r w:rsidRPr="00A723DC">
        <w:rPr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46737ED3" w14:textId="23A28FD0" w:rsidR="00A723DC" w:rsidRPr="00A723DC" w:rsidRDefault="00A723DC" w:rsidP="00A723DC">
      <w:pPr>
        <w:numPr>
          <w:ilvl w:val="0"/>
          <w:numId w:val="1"/>
        </w:numPr>
        <w:jc w:val="both"/>
        <w:rPr>
          <w:sz w:val="22"/>
          <w:szCs w:val="22"/>
        </w:rPr>
      </w:pPr>
      <w:r w:rsidRPr="00A723DC">
        <w:rPr>
          <w:b/>
          <w:bCs/>
          <w:sz w:val="22"/>
          <w:szCs w:val="22"/>
        </w:rPr>
        <w:t>ZOBOWIĄZUJEMY SIĘ</w:t>
      </w:r>
      <w:r w:rsidRPr="00A723DC">
        <w:rPr>
          <w:sz w:val="22"/>
          <w:szCs w:val="22"/>
        </w:rPr>
        <w:t xml:space="preserve">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</w:t>
      </w:r>
    </w:p>
    <w:p w14:paraId="4C3F7A88" w14:textId="77777777" w:rsidR="00A723DC" w:rsidRDefault="00A723DC" w:rsidP="00A723DC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A723DC" w14:paraId="02353631" w14:textId="77777777" w:rsidTr="00A723DC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A4CA260" w14:textId="77777777" w:rsidR="00A723DC" w:rsidRDefault="00A723DC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8FE1717" w14:textId="77777777" w:rsidR="00A723DC" w:rsidRDefault="00A723DC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14:paraId="36C89B82" w14:textId="77777777" w:rsidR="00A723DC" w:rsidRDefault="00A723DC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9028F03" w14:textId="77777777" w:rsidR="00A723DC" w:rsidRDefault="00A723DC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podwykonawcy</w:t>
            </w:r>
            <w:r>
              <w:rPr>
                <w:sz w:val="22"/>
                <w:szCs w:val="22"/>
              </w:rPr>
              <w:br/>
              <w:t>(o ile jest znana)</w:t>
            </w:r>
          </w:p>
        </w:tc>
      </w:tr>
      <w:tr w:rsidR="00A723DC" w14:paraId="450B5C54" w14:textId="77777777" w:rsidTr="00A723DC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6CAFF2" w14:textId="77777777" w:rsidR="00A723DC" w:rsidRDefault="00A723DC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A6AEF5" w14:textId="77777777" w:rsidR="00A723DC" w:rsidRDefault="00A723DC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92C7E5" w14:textId="77777777" w:rsidR="00A723DC" w:rsidRDefault="00A723DC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A723DC" w14:paraId="3EAC53BD" w14:textId="77777777" w:rsidTr="00A723DC">
        <w:trPr>
          <w:trHeight w:val="382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E1EEEF" w14:textId="77777777" w:rsidR="00A723DC" w:rsidRDefault="00A723DC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9840A8" w14:textId="77777777" w:rsidR="00A723DC" w:rsidRDefault="00A723DC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F55435" w14:textId="77777777" w:rsidR="00A723DC" w:rsidRDefault="00A723DC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7415555F" w14:textId="77777777" w:rsidR="00A723DC" w:rsidRDefault="00A723DC" w:rsidP="00A723D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Umocowanymi do reprezentowania naszej firmy są następujące osoby:</w:t>
      </w:r>
    </w:p>
    <w:p w14:paraId="717903F0" w14:textId="77777777" w:rsidR="00A723DC" w:rsidRDefault="00A723DC" w:rsidP="00A723DC">
      <w:pPr>
        <w:pStyle w:val="Nagwek1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14:paraId="4A98F3B7" w14:textId="77777777" w:rsidR="00A723DC" w:rsidRDefault="00A723DC" w:rsidP="00A723DC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14:paraId="68CA921D" w14:textId="77777777" w:rsidR="00A723DC" w:rsidRDefault="00A723DC" w:rsidP="00A723DC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.</w:t>
      </w:r>
    </w:p>
    <w:p w14:paraId="3E544C2F" w14:textId="77777777" w:rsidR="00A723DC" w:rsidRDefault="00A723DC" w:rsidP="00A723D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Umocowanie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42FB8542" w14:textId="77777777" w:rsidR="00A723DC" w:rsidRDefault="00A723DC" w:rsidP="00A723DC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46341B2E" w14:textId="77777777" w:rsidR="00A723DC" w:rsidRDefault="00A723DC" w:rsidP="00A723D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58038442" w14:textId="77777777" w:rsidR="00A723DC" w:rsidRDefault="00A723DC" w:rsidP="00A723D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19F5BBEF" w14:textId="77777777" w:rsidR="00A723DC" w:rsidRDefault="00A723DC" w:rsidP="00A723D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03377F25" w14:textId="77777777" w:rsidR="00A723DC" w:rsidRDefault="00A723DC" w:rsidP="00A723DC">
      <w:pPr>
        <w:jc w:val="both"/>
        <w:rPr>
          <w:b/>
          <w:color w:val="FF0000"/>
          <w:sz w:val="22"/>
          <w:szCs w:val="22"/>
        </w:rPr>
      </w:pPr>
    </w:p>
    <w:p w14:paraId="65A9BEA2" w14:textId="7D10DD45" w:rsidR="00FE545C" w:rsidRDefault="00A723DC" w:rsidP="00381478">
      <w:pPr>
        <w:jc w:val="both"/>
        <w:rPr>
          <w:sz w:val="20"/>
          <w:szCs w:val="20"/>
        </w:rPr>
      </w:pPr>
      <w:r>
        <w:rPr>
          <w:b/>
          <w:color w:val="FF0000"/>
          <w:sz w:val="22"/>
          <w:szCs w:val="22"/>
        </w:rPr>
        <w:t>Ofertę należy sporządzić w postaci elektronicznej i podpisać kwalifikowanym podpisem elektronicznym.</w:t>
      </w: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49FC87" w14:textId="77777777" w:rsidR="00C5591E" w:rsidRDefault="00C5591E">
      <w:r>
        <w:separator/>
      </w:r>
    </w:p>
  </w:endnote>
  <w:endnote w:type="continuationSeparator" w:id="0">
    <w:p w14:paraId="68A35DDA" w14:textId="77777777" w:rsidR="00C5591E" w:rsidRDefault="00C559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E2DA43" w14:textId="77777777" w:rsidR="005E0C82" w:rsidRDefault="005E0C8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D8628A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CA56AE" w14:textId="77777777" w:rsidR="005E0C82" w:rsidRDefault="005E0C8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238C9F" w14:textId="77777777" w:rsidR="00C5591E" w:rsidRDefault="00C5591E">
      <w:r>
        <w:separator/>
      </w:r>
    </w:p>
  </w:footnote>
  <w:footnote w:type="continuationSeparator" w:id="0">
    <w:p w14:paraId="2EC7ACCD" w14:textId="77777777" w:rsidR="00C5591E" w:rsidRDefault="00C559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44DE48" w14:textId="77777777" w:rsidR="005E0C82" w:rsidRDefault="005E0C8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18C01E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DAD67B" w14:textId="77777777" w:rsidR="005E0C82" w:rsidRDefault="005E0C8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E0B29DB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65326919">
    <w:abstractNumId w:val="3"/>
  </w:num>
  <w:num w:numId="2" w16cid:durableId="180422509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806895250">
    <w:abstractNumId w:val="0"/>
  </w:num>
  <w:num w:numId="4" w16cid:durableId="379935983">
    <w:abstractNumId w:val="2"/>
  </w:num>
  <w:num w:numId="5" w16cid:durableId="181686845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5591E"/>
    <w:rsid w:val="00012286"/>
    <w:rsid w:val="00071C9D"/>
    <w:rsid w:val="00071CCC"/>
    <w:rsid w:val="000B731D"/>
    <w:rsid w:val="000C5BF1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04932"/>
    <w:rsid w:val="00315A4A"/>
    <w:rsid w:val="00381478"/>
    <w:rsid w:val="004B7300"/>
    <w:rsid w:val="004C6753"/>
    <w:rsid w:val="00595C87"/>
    <w:rsid w:val="005D2C65"/>
    <w:rsid w:val="005E0C82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723DC"/>
    <w:rsid w:val="00A83018"/>
    <w:rsid w:val="00B774DC"/>
    <w:rsid w:val="00C5591E"/>
    <w:rsid w:val="00C67F4F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D29F7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0425B38D"/>
  <w15:chartTrackingRefBased/>
  <w15:docId w15:val="{9F047F90-5033-4432-B884-12F1965366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53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578</Words>
  <Characters>4747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4</cp:revision>
  <cp:lastPrinted>1899-12-31T23:00:00Z</cp:lastPrinted>
  <dcterms:created xsi:type="dcterms:W3CDTF">2022-05-19T06:00:00Z</dcterms:created>
  <dcterms:modified xsi:type="dcterms:W3CDTF">2022-06-22T08:38:00Z</dcterms:modified>
</cp:coreProperties>
</file>